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15D84" w:rsidRPr="00D15D84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D15D8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5D84">
        <w:rPr>
          <w:rFonts w:ascii="Arial" w:hAnsi="Arial" w:cs="Arial"/>
        </w:rPr>
        <w:t>Szpital Powiatowy w Limanowej Imienia Miłosierdzia Bożego</w:t>
      </w:r>
    </w:p>
    <w:p w:rsidR="00B95C96" w:rsidRPr="0012157F" w:rsidRDefault="00D15D8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5D84">
        <w:rPr>
          <w:rFonts w:ascii="Arial" w:hAnsi="Arial" w:cs="Arial"/>
        </w:rPr>
        <w:t>ul. Piłsudskiego</w:t>
      </w:r>
      <w:r w:rsidR="00B95C96" w:rsidRPr="0012157F">
        <w:rPr>
          <w:rFonts w:ascii="Arial" w:hAnsi="Arial" w:cs="Arial"/>
        </w:rPr>
        <w:t xml:space="preserve"> </w:t>
      </w:r>
      <w:r w:rsidRPr="00D15D84">
        <w:rPr>
          <w:rFonts w:ascii="Arial" w:hAnsi="Arial" w:cs="Arial"/>
        </w:rPr>
        <w:t>61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D15D84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15D84">
        <w:rPr>
          <w:rFonts w:ascii="Arial" w:hAnsi="Arial" w:cs="Arial"/>
        </w:rPr>
        <w:t>34-600</w:t>
      </w:r>
      <w:r w:rsidR="00B95C96" w:rsidRPr="0012157F">
        <w:rPr>
          <w:rFonts w:ascii="Arial" w:hAnsi="Arial" w:cs="Arial"/>
        </w:rPr>
        <w:t xml:space="preserve"> </w:t>
      </w:r>
      <w:r w:rsidRPr="00D15D84">
        <w:rPr>
          <w:rFonts w:ascii="Arial" w:hAnsi="Arial" w:cs="Arial"/>
        </w:rPr>
        <w:t>Limanowa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5D84" w:rsidRPr="0012157F" w:rsidTr="0069580D">
        <w:tc>
          <w:tcPr>
            <w:tcW w:w="9104" w:type="dxa"/>
            <w:shd w:val="clear" w:color="auto" w:fill="D9D9D9"/>
          </w:tcPr>
          <w:p w:rsidR="00D15D84" w:rsidRPr="0012157F" w:rsidRDefault="00D15D84" w:rsidP="0069580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15D84" w:rsidRPr="00094F76" w:rsidRDefault="00D15D84" w:rsidP="0069580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15D8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15D8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15D84">
              <w:rPr>
                <w:rFonts w:ascii="Arial" w:hAnsi="Arial" w:cs="Arial"/>
                <w:sz w:val="24"/>
                <w:szCs w:val="24"/>
              </w:rPr>
              <w:t xml:space="preserve">. Dz. U. z </w:t>
            </w:r>
            <w:r w:rsidR="003B6697" w:rsidRPr="003B6697">
              <w:rPr>
                <w:rFonts w:ascii="Arial" w:hAnsi="Arial" w:cs="Arial"/>
                <w:sz w:val="24"/>
                <w:szCs w:val="24"/>
              </w:rPr>
              <w:t>2024r. poz. 1320</w:t>
            </w:r>
            <w:r w:rsidRPr="00D15D84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D15D84" w:rsidRPr="0017574D" w:rsidRDefault="00D15D84" w:rsidP="0069580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D15D84" w:rsidRDefault="00D15D84" w:rsidP="0069580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15D84" w:rsidRPr="002C3302" w:rsidRDefault="00D15D84" w:rsidP="006958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D15D8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5D8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sprzętu i wyposażenia dla SOR ujęta w 18 zadaniach asortymentowych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15D84" w:rsidRPr="00A2540E" w:rsidTr="0069580D">
        <w:tc>
          <w:tcPr>
            <w:tcW w:w="2269" w:type="dxa"/>
            <w:shd w:val="clear" w:color="auto" w:fill="auto"/>
          </w:tcPr>
          <w:p w:rsidR="00D15D84" w:rsidRPr="00A2540E" w:rsidRDefault="00D15D84" w:rsidP="006958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5D84" w:rsidRPr="00A2540E" w:rsidRDefault="00D15D84" w:rsidP="006958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5D8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NZ-26-2024-65-D-N-AC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D15D84" w:rsidRPr="00D15D8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Default="003B6697" w:rsidP="003B6697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</w:t>
      </w:r>
      <w:r w:rsidR="003B6697"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3B6697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B95C96">
        <w:rPr>
          <w:rFonts w:ascii="Arial" w:hAnsi="Arial" w:cs="Arial"/>
          <w:bCs/>
          <w:sz w:val="24"/>
          <w:szCs w:val="24"/>
        </w:rPr>
        <w:t>t.j</w:t>
      </w:r>
      <w:proofErr w:type="spellEnd"/>
      <w:r w:rsidR="00B95C96" w:rsidRPr="00B95C96">
        <w:rPr>
          <w:rFonts w:ascii="Arial" w:hAnsi="Arial" w:cs="Arial"/>
          <w:bCs/>
          <w:sz w:val="24"/>
          <w:szCs w:val="24"/>
        </w:rPr>
        <w:t>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D15D8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15D8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8B09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820" w:rsidRDefault="00523820" w:rsidP="0038231F">
      <w:pPr>
        <w:spacing w:after="0" w:line="240" w:lineRule="auto"/>
      </w:pPr>
      <w:r>
        <w:separator/>
      </w:r>
    </w:p>
  </w:endnote>
  <w:endnote w:type="continuationSeparator" w:id="0">
    <w:p w:rsidR="00523820" w:rsidRDefault="005238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D84" w:rsidRDefault="00D15D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093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093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D84" w:rsidRDefault="00D15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820" w:rsidRDefault="00523820" w:rsidP="0038231F">
      <w:pPr>
        <w:spacing w:after="0" w:line="240" w:lineRule="auto"/>
      </w:pPr>
      <w:r>
        <w:separator/>
      </w:r>
    </w:p>
  </w:footnote>
  <w:footnote w:type="continuationSeparator" w:id="0">
    <w:p w:rsidR="00523820" w:rsidRDefault="005238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D84" w:rsidRDefault="00D15D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D84" w:rsidRDefault="00D15D84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D84" w:rsidRDefault="008B0935">
    <w:pPr>
      <w:pStyle w:val="Nagwek"/>
    </w:pPr>
    <w:r w:rsidRPr="008B0935">
      <w:rPr>
        <w:i/>
        <w:noProof/>
        <w:sz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39.5pt;height:43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8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6697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3820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0935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D84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280E5FC-1576-44CD-82ED-59A06709B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89D9C-C8AB-4984-BD20-625F7017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4</cp:revision>
  <cp:lastPrinted>2016-07-26T10:32:00Z</cp:lastPrinted>
  <dcterms:created xsi:type="dcterms:W3CDTF">2024-09-10T09:15:00Z</dcterms:created>
  <dcterms:modified xsi:type="dcterms:W3CDTF">2024-09-12T05:57:00Z</dcterms:modified>
</cp:coreProperties>
</file>