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B20A85" w:rsidRPr="00B20A85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B20A8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0A85">
        <w:rPr>
          <w:rFonts w:ascii="Arial" w:hAnsi="Arial" w:cs="Arial"/>
        </w:rPr>
        <w:t>Szpital Powiatowy w Limanowej Imienia Miłosierdzia Bożego</w:t>
      </w:r>
    </w:p>
    <w:p w:rsidR="00B049E0" w:rsidRPr="0012157F" w:rsidRDefault="00B20A85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0A85">
        <w:rPr>
          <w:rFonts w:ascii="Arial" w:hAnsi="Arial" w:cs="Arial"/>
        </w:rPr>
        <w:t>ul. Piłsudskiego</w:t>
      </w:r>
      <w:r w:rsidR="00B049E0" w:rsidRPr="0012157F">
        <w:rPr>
          <w:rFonts w:ascii="Arial" w:hAnsi="Arial" w:cs="Arial"/>
        </w:rPr>
        <w:t xml:space="preserve"> </w:t>
      </w:r>
      <w:r w:rsidRPr="00B20A85">
        <w:rPr>
          <w:rFonts w:ascii="Arial" w:hAnsi="Arial" w:cs="Arial"/>
        </w:rPr>
        <w:t>61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B20A85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B20A85">
        <w:rPr>
          <w:rFonts w:ascii="Arial" w:hAnsi="Arial" w:cs="Arial"/>
        </w:rPr>
        <w:t>34-600</w:t>
      </w:r>
      <w:r w:rsidR="00B049E0" w:rsidRPr="0012157F">
        <w:rPr>
          <w:rFonts w:ascii="Arial" w:hAnsi="Arial" w:cs="Arial"/>
        </w:rPr>
        <w:t xml:space="preserve"> </w:t>
      </w:r>
      <w:r w:rsidRPr="00B20A85">
        <w:rPr>
          <w:rFonts w:ascii="Arial" w:hAnsi="Arial" w:cs="Arial"/>
        </w:rPr>
        <w:t>Limanowa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0A85" w:rsidRPr="0012157F" w:rsidTr="0069580D">
        <w:tc>
          <w:tcPr>
            <w:tcW w:w="9104" w:type="dxa"/>
            <w:shd w:val="clear" w:color="auto" w:fill="D9D9D9"/>
          </w:tcPr>
          <w:p w:rsidR="00B20A85" w:rsidRPr="00B049E0" w:rsidRDefault="00B20A85" w:rsidP="0069580D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B20A85" w:rsidRDefault="00B20A85" w:rsidP="0069580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20A85">
              <w:rPr>
                <w:rFonts w:ascii="Arial" w:hAnsi="Arial" w:cs="Arial"/>
                <w:sz w:val="24"/>
                <w:szCs w:val="24"/>
              </w:rPr>
              <w:t xml:space="preserve">(t.j. Dz. U. z </w:t>
            </w:r>
            <w:r w:rsidR="0085225A" w:rsidRPr="0085225A">
              <w:rPr>
                <w:rFonts w:ascii="Arial" w:hAnsi="Arial" w:cs="Arial"/>
                <w:sz w:val="24"/>
                <w:szCs w:val="24"/>
              </w:rPr>
              <w:t>2024r. poz. 1320</w:t>
            </w:r>
            <w:r w:rsidRPr="00B20A85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B20A85" w:rsidRPr="00C86421" w:rsidRDefault="00B20A85" w:rsidP="0069580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20A85" w:rsidRDefault="00B20A85" w:rsidP="006958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20A85" w:rsidRPr="00B049E0" w:rsidRDefault="00B20A85" w:rsidP="0069580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B20A85" w:rsidRPr="00B049E0" w:rsidRDefault="00B20A85" w:rsidP="0069580D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B20A85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B20A8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0A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18 zadaniach asortymentowych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0A85" w:rsidRPr="00A2540E" w:rsidTr="0069580D">
        <w:tc>
          <w:tcPr>
            <w:tcW w:w="2269" w:type="dxa"/>
            <w:shd w:val="clear" w:color="auto" w:fill="auto"/>
          </w:tcPr>
          <w:p w:rsidR="00B20A85" w:rsidRPr="00A2540E" w:rsidRDefault="00B20A85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0A85" w:rsidRPr="00A2540E" w:rsidRDefault="00B20A85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0A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NZ-26-2024-65-D-N-AC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0A85" w:rsidRPr="00B20A8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2D758B" w:rsidRPr="002D758B">
        <w:rPr>
          <w:rFonts w:ascii="Arial" w:hAnsi="Arial" w:cs="Arial"/>
          <w:sz w:val="24"/>
          <w:szCs w:val="24"/>
        </w:rPr>
        <w:t>t.j.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9C5" w:rsidRDefault="006B59C5" w:rsidP="0038231F">
      <w:pPr>
        <w:spacing w:after="0" w:line="240" w:lineRule="auto"/>
      </w:pPr>
      <w:r>
        <w:separator/>
      </w:r>
    </w:p>
  </w:endnote>
  <w:endnote w:type="continuationSeparator" w:id="0">
    <w:p w:rsidR="006B59C5" w:rsidRDefault="006B5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85" w:rsidRDefault="00B20A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53D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53D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85" w:rsidRDefault="00B20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9C5" w:rsidRDefault="006B59C5" w:rsidP="0038231F">
      <w:pPr>
        <w:spacing w:after="0" w:line="240" w:lineRule="auto"/>
      </w:pPr>
      <w:r>
        <w:separator/>
      </w:r>
    </w:p>
  </w:footnote>
  <w:footnote w:type="continuationSeparator" w:id="0">
    <w:p w:rsidR="006B59C5" w:rsidRDefault="006B59C5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85" w:rsidRDefault="00B20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85" w:rsidRDefault="00DB53D5">
    <w:pPr>
      <w:pStyle w:val="Nagwek"/>
    </w:pPr>
    <w:bookmarkStart w:id="0" w:name="_GoBack"/>
    <w:bookmarkEnd w:id="0"/>
    <w:r w:rsidRPr="00DB53D5">
      <w:rPr>
        <w:i/>
        <w:noProof/>
        <w:sz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85" w:rsidRDefault="00B20A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9C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B59C5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225A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20A85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B53D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8267AF9-73AD-4B98-B55B-4F3024117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D79E6-1C93-48D5-90E0-E840D60A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2024-09-10T09:14:00Z</dcterms:created>
  <dcterms:modified xsi:type="dcterms:W3CDTF">2024-09-12T05:56:00Z</dcterms:modified>
</cp:coreProperties>
</file>