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B78FC" w:rsidRPr="00EB78FC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B78FC" w:rsidRPr="00EB78FC">
        <w:rPr>
          <w:b/>
          <w:sz w:val="22"/>
          <w:szCs w:val="22"/>
        </w:rPr>
        <w:t>NZ-26-2024-65-D-N-AC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78FC" w:rsidRPr="00110593" w:rsidTr="0069580D">
        <w:tc>
          <w:tcPr>
            <w:tcW w:w="9104" w:type="dxa"/>
            <w:shd w:val="clear" w:color="auto" w:fill="D9D9D9"/>
          </w:tcPr>
          <w:p w:rsidR="00EB78FC" w:rsidRPr="00110593" w:rsidRDefault="00EB78FC" w:rsidP="0069580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B78FC" w:rsidRPr="00110593" w:rsidRDefault="00EB78FC" w:rsidP="0069580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B78FC">
              <w:t>(</w:t>
            </w:r>
            <w:proofErr w:type="spellStart"/>
            <w:r w:rsidRPr="00EB78FC">
              <w:t>t.j</w:t>
            </w:r>
            <w:proofErr w:type="spellEnd"/>
            <w:r w:rsidRPr="00EB78FC">
              <w:t xml:space="preserve">. Dz. U. z </w:t>
            </w:r>
            <w:r w:rsidR="00BA03D2" w:rsidRPr="00BA03D2">
              <w:t>2024r. poz. 1320</w:t>
            </w:r>
            <w:r w:rsidRPr="00EB78FC">
              <w:t>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EB78FC" w:rsidRPr="0043102D" w:rsidRDefault="00EB78FC" w:rsidP="0069580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B78FC" w:rsidRPr="00110593" w:rsidRDefault="00EB78FC" w:rsidP="0069580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B78F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B78FC">
        <w:rPr>
          <w:b/>
          <w:sz w:val="22"/>
          <w:szCs w:val="22"/>
        </w:rPr>
        <w:t>Dostawa i instalacja sprzętu i wyposażenia dla SOR ujęta w 18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2926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5E2" w:rsidRDefault="00FB35E2">
      <w:r>
        <w:separator/>
      </w:r>
    </w:p>
  </w:endnote>
  <w:endnote w:type="continuationSeparator" w:id="0">
    <w:p w:rsidR="00FB35E2" w:rsidRDefault="00FB3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926E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26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26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5E2" w:rsidRDefault="00FB35E2">
      <w:r>
        <w:separator/>
      </w:r>
    </w:p>
  </w:footnote>
  <w:footnote w:type="continuationSeparator" w:id="0">
    <w:p w:rsidR="00FB35E2" w:rsidRDefault="00FB35E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2926E2">
    <w:pPr>
      <w:pStyle w:val="Nagwek"/>
    </w:pPr>
    <w:bookmarkStart w:id="0" w:name="_GoBack"/>
    <w:bookmarkEnd w:id="0"/>
    <w:r w:rsidRPr="002926E2">
      <w:rPr>
        <w:i/>
        <w:noProof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9.5pt;height:43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35E2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926E2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A03D2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B78FC"/>
    <w:rsid w:val="00EC667E"/>
    <w:rsid w:val="00F46593"/>
    <w:rsid w:val="00F568D6"/>
    <w:rsid w:val="00F70072"/>
    <w:rsid w:val="00FB35E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2F505C-6BFB-4E57-AE13-D982E25ED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AB1EB-CE2B-4581-B617-39E64B47D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4</cp:revision>
  <cp:lastPrinted>2010-01-07T08:39:00Z</cp:lastPrinted>
  <dcterms:created xsi:type="dcterms:W3CDTF">2024-09-10T09:14:00Z</dcterms:created>
  <dcterms:modified xsi:type="dcterms:W3CDTF">2024-09-12T05:57:00Z</dcterms:modified>
</cp:coreProperties>
</file>