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B413E" w:rsidRPr="005B413E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B413E" w:rsidRPr="005B413E">
        <w:rPr>
          <w:rFonts w:ascii="Arial" w:hAnsi="Arial" w:cs="Arial"/>
          <w:b/>
          <w:sz w:val="24"/>
          <w:szCs w:val="24"/>
        </w:rPr>
        <w:t>NZ-26-2024-65-D-N-AC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B413E" w:rsidRPr="005B413E">
        <w:rPr>
          <w:rFonts w:ascii="Arial" w:hAnsi="Arial" w:cs="Arial"/>
        </w:rPr>
        <w:t>Szpital Powiatowy w Limanowej Imienia Miłosierdzia Bożego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B413E" w:rsidRPr="005B413E">
        <w:rPr>
          <w:rFonts w:ascii="Arial" w:hAnsi="Arial" w:cs="Arial"/>
        </w:rPr>
        <w:t>ul. Piłsudskiego</w:t>
      </w:r>
      <w:r w:rsidRPr="0012157F">
        <w:rPr>
          <w:rFonts w:ascii="Arial" w:hAnsi="Arial" w:cs="Arial"/>
        </w:rPr>
        <w:t xml:space="preserve"> </w:t>
      </w:r>
      <w:r w:rsidR="005B413E" w:rsidRPr="005B413E">
        <w:rPr>
          <w:rFonts w:ascii="Arial" w:hAnsi="Arial" w:cs="Arial"/>
        </w:rPr>
        <w:t>61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B413E" w:rsidRPr="005B413E">
        <w:rPr>
          <w:rFonts w:ascii="Arial" w:hAnsi="Arial" w:cs="Arial"/>
        </w:rPr>
        <w:t>34-600</w:t>
      </w:r>
      <w:r w:rsidRPr="0012157F">
        <w:rPr>
          <w:rFonts w:ascii="Arial" w:hAnsi="Arial" w:cs="Arial"/>
        </w:rPr>
        <w:t xml:space="preserve"> </w:t>
      </w:r>
      <w:r w:rsidR="005B413E" w:rsidRPr="005B413E">
        <w:rPr>
          <w:rFonts w:ascii="Arial" w:hAnsi="Arial" w:cs="Arial"/>
        </w:rPr>
        <w:t>Limanowa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413E" w:rsidRPr="0012157F" w:rsidTr="00EA5CCC">
        <w:tc>
          <w:tcPr>
            <w:tcW w:w="9104" w:type="dxa"/>
            <w:shd w:val="clear" w:color="auto" w:fill="D9D9D9"/>
          </w:tcPr>
          <w:p w:rsidR="005B413E" w:rsidRPr="0012157F" w:rsidRDefault="005B413E" w:rsidP="00EA5CC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B413E" w:rsidRDefault="005B413E" w:rsidP="00EA5CC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B413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B413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B413E">
              <w:rPr>
                <w:rFonts w:ascii="Arial" w:hAnsi="Arial" w:cs="Arial"/>
                <w:sz w:val="24"/>
                <w:szCs w:val="24"/>
              </w:rPr>
              <w:t xml:space="preserve">. Dz. U. z </w:t>
            </w:r>
            <w:r w:rsidR="00303F6F" w:rsidRPr="00303F6F">
              <w:rPr>
                <w:rFonts w:ascii="Arial" w:hAnsi="Arial" w:cs="Arial"/>
                <w:sz w:val="24"/>
                <w:szCs w:val="24"/>
              </w:rPr>
              <w:t>2024r. poz. 1320</w:t>
            </w:r>
            <w:r w:rsidRPr="005B413E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B413E" w:rsidRPr="00C86421" w:rsidRDefault="005B413E" w:rsidP="00EA5CC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B413E" w:rsidRDefault="005B413E" w:rsidP="00EA5C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B413E" w:rsidRPr="00C86421" w:rsidRDefault="005B413E" w:rsidP="00EA5CC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B413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B413E">
        <w:rPr>
          <w:rFonts w:ascii="Arial" w:hAnsi="Arial" w:cs="Arial"/>
          <w:b/>
          <w:sz w:val="24"/>
          <w:szCs w:val="24"/>
        </w:rPr>
        <w:t>Dostawa i instalacja sprzętu i wyposażenia dla SOR ujęta w 18 zadaniach asortymentowych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B413E" w:rsidRPr="005B413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B413E" w:rsidRPr="0012157F" w:rsidTr="00EA5C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413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  <w:r w:rsidRPr="005B413E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  <w:tr w:rsidR="005B413E" w:rsidRPr="0012157F" w:rsidTr="00EA5C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413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5B413E" w:rsidRPr="0012157F" w:rsidTr="00EA5C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413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5B413E" w:rsidRPr="0012157F" w:rsidTr="00EA5C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413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B413E" w:rsidRPr="0012157F" w:rsidRDefault="005B413E" w:rsidP="00EA5CC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413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0041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F3B" w:rsidRDefault="00294F3B" w:rsidP="0038231F">
      <w:pPr>
        <w:spacing w:after="0" w:line="240" w:lineRule="auto"/>
      </w:pPr>
      <w:r>
        <w:separator/>
      </w:r>
    </w:p>
  </w:endnote>
  <w:endnote w:type="continuationSeparator" w:id="0">
    <w:p w:rsidR="00294F3B" w:rsidRDefault="00294F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13E" w:rsidRDefault="005B41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412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412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13E" w:rsidRDefault="005B41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F3B" w:rsidRDefault="00294F3B" w:rsidP="0038231F">
      <w:pPr>
        <w:spacing w:after="0" w:line="240" w:lineRule="auto"/>
      </w:pPr>
      <w:r>
        <w:separator/>
      </w:r>
    </w:p>
  </w:footnote>
  <w:footnote w:type="continuationSeparator" w:id="0">
    <w:p w:rsidR="00294F3B" w:rsidRDefault="00294F3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13E" w:rsidRDefault="005B41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13E" w:rsidRDefault="005B41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13E" w:rsidRDefault="00004126">
    <w:pPr>
      <w:pStyle w:val="Nagwek"/>
    </w:pPr>
    <w:bookmarkStart w:id="1" w:name="_GoBack"/>
    <w:bookmarkEnd w:id="1"/>
    <w:r w:rsidRPr="00004126">
      <w:rPr>
        <w:i/>
        <w:noProof/>
        <w:sz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4F3B"/>
    <w:rsid w:val="0000412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F3B"/>
    <w:rsid w:val="002B2AD9"/>
    <w:rsid w:val="002C1C7B"/>
    <w:rsid w:val="002C4137"/>
    <w:rsid w:val="002C4948"/>
    <w:rsid w:val="002E641A"/>
    <w:rsid w:val="00303F6F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B413E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C5FD76A-DCC2-41F6-988D-A59120446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66304-B2AC-40F3-8E4B-D543845B3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1042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2016-07-26T10:32:00Z</cp:lastPrinted>
  <dcterms:created xsi:type="dcterms:W3CDTF">2024-09-10T11:14:00Z</dcterms:created>
  <dcterms:modified xsi:type="dcterms:W3CDTF">2024-09-12T05:54:00Z</dcterms:modified>
</cp:coreProperties>
</file>