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DD0AB2" w:rsidRPr="00DD0AB2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DD0AB2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D0AB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i instalacja sprzętu i wyposażenia dla SOR ujęta w 18 zadaniach asortymentowych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D0AB2" w:rsidRPr="00A2540E" w:rsidTr="0069580D">
        <w:tc>
          <w:tcPr>
            <w:tcW w:w="2269" w:type="dxa"/>
            <w:shd w:val="clear" w:color="auto" w:fill="auto"/>
          </w:tcPr>
          <w:p w:rsidR="00DD0AB2" w:rsidRPr="00A2540E" w:rsidRDefault="00DD0AB2" w:rsidP="0069580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D0AB2" w:rsidRPr="00A2540E" w:rsidRDefault="00DD0AB2" w:rsidP="0069580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D0AB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NZ-26-2024-65-D-N-AC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D0AB2" w:rsidRPr="00DD0AB2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DD0AB2" w:rsidRPr="00DD0AB2">
        <w:rPr>
          <w:rFonts w:ascii="Arial" w:hAnsi="Arial" w:cs="Arial"/>
          <w:sz w:val="24"/>
          <w:szCs w:val="24"/>
        </w:rPr>
        <w:t>(</w:t>
      </w:r>
      <w:proofErr w:type="spellStart"/>
      <w:r w:rsidR="00DD0AB2" w:rsidRPr="00DD0AB2">
        <w:rPr>
          <w:rFonts w:ascii="Arial" w:hAnsi="Arial" w:cs="Arial"/>
          <w:sz w:val="24"/>
          <w:szCs w:val="24"/>
        </w:rPr>
        <w:t>t.j</w:t>
      </w:r>
      <w:proofErr w:type="spellEnd"/>
      <w:r w:rsidR="00DD0AB2" w:rsidRPr="00DD0AB2">
        <w:rPr>
          <w:rFonts w:ascii="Arial" w:hAnsi="Arial" w:cs="Arial"/>
          <w:sz w:val="24"/>
          <w:szCs w:val="24"/>
        </w:rPr>
        <w:t xml:space="preserve">. Dz. U. z </w:t>
      </w:r>
      <w:r w:rsidR="008343A3" w:rsidRPr="008343A3">
        <w:rPr>
          <w:rFonts w:ascii="Arial" w:hAnsi="Arial" w:cs="Arial"/>
          <w:sz w:val="24"/>
          <w:szCs w:val="24"/>
        </w:rPr>
        <w:t>2024r. poz. 1320</w:t>
      </w:r>
      <w:r w:rsidR="00DD0AB2" w:rsidRPr="00DD0AB2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DD0AB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DD0AB2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833E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5833" w:rsidRDefault="006D5833" w:rsidP="00025386">
      <w:pPr>
        <w:spacing w:after="0" w:line="240" w:lineRule="auto"/>
      </w:pPr>
      <w:r>
        <w:separator/>
      </w:r>
    </w:p>
  </w:endnote>
  <w:endnote w:type="continuationSeparator" w:id="0">
    <w:p w:rsidR="006D5833" w:rsidRDefault="006D583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0AB2" w:rsidRDefault="00DD0AB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833E9E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33E9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33E9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0AB2" w:rsidRDefault="00DD0AB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5833" w:rsidRDefault="006D5833" w:rsidP="00025386">
      <w:pPr>
        <w:spacing w:after="0" w:line="240" w:lineRule="auto"/>
      </w:pPr>
      <w:r>
        <w:separator/>
      </w:r>
    </w:p>
  </w:footnote>
  <w:footnote w:type="continuationSeparator" w:id="0">
    <w:p w:rsidR="006D5833" w:rsidRDefault="006D583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0AB2" w:rsidRDefault="00DD0AB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0AB2" w:rsidRDefault="00DD0AB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0AB2" w:rsidRDefault="00833E9E">
    <w:pPr>
      <w:pStyle w:val="Nagwek"/>
    </w:pPr>
    <w:bookmarkStart w:id="1" w:name="_GoBack"/>
    <w:bookmarkEnd w:id="1"/>
    <w:r w:rsidRPr="00833E9E">
      <w:rPr>
        <w:i/>
        <w:noProof/>
        <w:sz w:val="16"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39.5pt;height:43.5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D5833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6D5833"/>
    <w:rsid w:val="00745A44"/>
    <w:rsid w:val="00751F41"/>
    <w:rsid w:val="007666D6"/>
    <w:rsid w:val="007A2C38"/>
    <w:rsid w:val="00824D73"/>
    <w:rsid w:val="00830970"/>
    <w:rsid w:val="00833E9E"/>
    <w:rsid w:val="008343A3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D0AB2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632AD0AA-E06B-4D63-B624-E0645AC4A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197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 Adela Ćwik</cp:lastModifiedBy>
  <cp:revision>4</cp:revision>
  <dcterms:created xsi:type="dcterms:W3CDTF">2024-09-10T09:13:00Z</dcterms:created>
  <dcterms:modified xsi:type="dcterms:W3CDTF">2024-09-12T05:55:00Z</dcterms:modified>
</cp:coreProperties>
</file>