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3456D" w:rsidRPr="00E3456D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3456D" w:rsidRPr="00E3456D">
        <w:rPr>
          <w:rFonts w:ascii="Arial" w:hAnsi="Arial" w:cs="Arial"/>
          <w:sz w:val="24"/>
          <w:szCs w:val="24"/>
        </w:rPr>
        <w:t xml:space="preserve">(t.j. Dz. U. z </w:t>
      </w:r>
      <w:r w:rsidR="006032EA" w:rsidRPr="006032EA">
        <w:rPr>
          <w:rFonts w:ascii="Arial" w:hAnsi="Arial" w:cs="Arial"/>
          <w:sz w:val="24"/>
          <w:szCs w:val="24"/>
        </w:rPr>
        <w:t>2024r. poz. 1320</w:t>
      </w:r>
      <w:r w:rsidR="00E3456D" w:rsidRPr="00E3456D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E3456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45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sprzętu i wyposażenia dla SOR ujęta w 18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3456D" w:rsidRPr="00A2540E" w:rsidTr="0069580D">
        <w:tc>
          <w:tcPr>
            <w:tcW w:w="2269" w:type="dxa"/>
            <w:shd w:val="clear" w:color="auto" w:fill="auto"/>
          </w:tcPr>
          <w:p w:rsidR="00E3456D" w:rsidRPr="00A2540E" w:rsidRDefault="00E3456D" w:rsidP="006958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456D" w:rsidRPr="00A2540E" w:rsidRDefault="00E3456D" w:rsidP="006958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345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NZ-26-2024-65-D-N-AC</w:t>
            </w:r>
          </w:p>
        </w:tc>
      </w:tr>
    </w:tbl>
    <w:p w:rsidR="00DC652A" w:rsidRPr="00053927" w:rsidRDefault="00E3456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E3456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3456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9F6C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F09" w:rsidRDefault="005C4F09" w:rsidP="00025386">
      <w:pPr>
        <w:spacing w:after="0" w:line="240" w:lineRule="auto"/>
      </w:pPr>
      <w:r>
        <w:separator/>
      </w:r>
    </w:p>
  </w:endnote>
  <w:endnote w:type="continuationSeparator" w:id="0">
    <w:p w:rsidR="005C4F09" w:rsidRDefault="005C4F0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56D" w:rsidRDefault="00E345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5C4F0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6C9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6C9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56D" w:rsidRDefault="00E345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F09" w:rsidRDefault="005C4F09" w:rsidP="00025386">
      <w:pPr>
        <w:spacing w:after="0" w:line="240" w:lineRule="auto"/>
      </w:pPr>
      <w:r>
        <w:separator/>
      </w:r>
    </w:p>
  </w:footnote>
  <w:footnote w:type="continuationSeparator" w:id="0">
    <w:p w:rsidR="005C4F09" w:rsidRDefault="005C4F0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56D" w:rsidRDefault="00E345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56D" w:rsidRDefault="00E345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56D" w:rsidRDefault="009F6C9A">
    <w:pPr>
      <w:pStyle w:val="Nagwek"/>
    </w:pPr>
    <w:bookmarkStart w:id="2" w:name="_GoBack"/>
    <w:bookmarkEnd w:id="2"/>
    <w:r w:rsidRPr="009F6C9A">
      <w:rPr>
        <w:i/>
        <w:noProof/>
        <w:sz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9.5pt;height:43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68A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C4F09"/>
    <w:rsid w:val="006032EA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F6C9A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3456D"/>
    <w:rsid w:val="00E661A5"/>
    <w:rsid w:val="00E67109"/>
    <w:rsid w:val="00E86D3B"/>
    <w:rsid w:val="00EC10EE"/>
    <w:rsid w:val="00ED2631"/>
    <w:rsid w:val="00EF3368"/>
    <w:rsid w:val="00F334B4"/>
    <w:rsid w:val="00FB68A9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3600DD6-8CF8-4396-8777-186C9B768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4</cp:revision>
  <dcterms:created xsi:type="dcterms:W3CDTF">2024-09-10T09:13:00Z</dcterms:created>
  <dcterms:modified xsi:type="dcterms:W3CDTF">2024-09-12T05:55:00Z</dcterms:modified>
</cp:coreProperties>
</file>