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393A8E" w14:textId="77777777" w:rsidR="00FB7F50" w:rsidRPr="002245BE" w:rsidRDefault="00DD177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177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D177E">
        <w:rPr>
          <w:sz w:val="22"/>
          <w:szCs w:val="22"/>
        </w:rPr>
        <w:t>2024-09-12</w:t>
      </w:r>
    </w:p>
    <w:p w14:paraId="118834E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1632BAF" w14:textId="77777777" w:rsidR="00DD177E" w:rsidRPr="00DD177E" w:rsidRDefault="00DD177E" w:rsidP="00FB7F50">
      <w:pPr>
        <w:spacing w:after="40"/>
        <w:rPr>
          <w:b/>
          <w:bCs/>
          <w:sz w:val="22"/>
          <w:szCs w:val="22"/>
        </w:rPr>
      </w:pPr>
      <w:r w:rsidRPr="00DD177E">
        <w:rPr>
          <w:b/>
          <w:bCs/>
          <w:sz w:val="22"/>
          <w:szCs w:val="22"/>
        </w:rPr>
        <w:t>Akademia Górniczo - Hutnicza</w:t>
      </w:r>
    </w:p>
    <w:p w14:paraId="448FAC45" w14:textId="77777777" w:rsidR="00DD177E" w:rsidRPr="00DD177E" w:rsidRDefault="00DD177E" w:rsidP="00FB7F50">
      <w:pPr>
        <w:spacing w:after="40"/>
        <w:rPr>
          <w:b/>
          <w:bCs/>
          <w:sz w:val="22"/>
          <w:szCs w:val="22"/>
        </w:rPr>
      </w:pPr>
      <w:r w:rsidRPr="00DD177E">
        <w:rPr>
          <w:b/>
          <w:bCs/>
          <w:sz w:val="22"/>
          <w:szCs w:val="22"/>
        </w:rPr>
        <w:t>im. Stanisława Staszica w Krakowie</w:t>
      </w:r>
    </w:p>
    <w:p w14:paraId="56D0A8C9" w14:textId="77777777" w:rsidR="00FB7F50" w:rsidRPr="002245BE" w:rsidRDefault="00DD177E" w:rsidP="00FB7F50">
      <w:pPr>
        <w:spacing w:after="40"/>
        <w:rPr>
          <w:b/>
          <w:bCs/>
          <w:sz w:val="22"/>
          <w:szCs w:val="22"/>
        </w:rPr>
      </w:pPr>
      <w:r w:rsidRPr="00DD177E">
        <w:rPr>
          <w:b/>
          <w:bCs/>
          <w:sz w:val="22"/>
          <w:szCs w:val="22"/>
        </w:rPr>
        <w:t>Dział Zamówień Publicznych</w:t>
      </w:r>
    </w:p>
    <w:p w14:paraId="1DE7F912" w14:textId="77777777" w:rsidR="00FB7F50" w:rsidRPr="002245BE" w:rsidRDefault="00DD177E" w:rsidP="00FB7F50">
      <w:pPr>
        <w:rPr>
          <w:sz w:val="22"/>
          <w:szCs w:val="22"/>
        </w:rPr>
      </w:pPr>
      <w:r w:rsidRPr="00DD177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D177E">
        <w:rPr>
          <w:sz w:val="22"/>
          <w:szCs w:val="22"/>
        </w:rPr>
        <w:t>30</w:t>
      </w:r>
    </w:p>
    <w:p w14:paraId="674AD70B" w14:textId="77777777" w:rsidR="00FB7F50" w:rsidRPr="002245BE" w:rsidRDefault="00DD177E" w:rsidP="00FB7F50">
      <w:pPr>
        <w:rPr>
          <w:sz w:val="22"/>
          <w:szCs w:val="22"/>
        </w:rPr>
      </w:pPr>
      <w:r w:rsidRPr="00DD177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D177E">
        <w:rPr>
          <w:sz w:val="22"/>
          <w:szCs w:val="22"/>
        </w:rPr>
        <w:t>Kraków</w:t>
      </w:r>
    </w:p>
    <w:p w14:paraId="3D28A0F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AB48AC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177E" w:rsidRPr="00607F9B" w14:paraId="5A0BCDAA" w14:textId="77777777" w:rsidTr="003E6D86">
        <w:trPr>
          <w:trHeight w:val="638"/>
        </w:trPr>
        <w:tc>
          <w:tcPr>
            <w:tcW w:w="959" w:type="dxa"/>
            <w:shd w:val="clear" w:color="auto" w:fill="auto"/>
          </w:tcPr>
          <w:p w14:paraId="5B3E07EE" w14:textId="77777777" w:rsidR="00DD177E" w:rsidRPr="00607F9B" w:rsidRDefault="00DD177E" w:rsidP="003E6D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C32267" w14:textId="12122E5F" w:rsidR="00DD177E" w:rsidRPr="00607F9B" w:rsidRDefault="00DD177E" w:rsidP="003E6D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D177E">
              <w:rPr>
                <w:sz w:val="22"/>
                <w:szCs w:val="22"/>
              </w:rPr>
              <w:t>podstawowy</w:t>
            </w:r>
            <w:r w:rsidR="00E90B3C">
              <w:rPr>
                <w:sz w:val="22"/>
                <w:szCs w:val="22"/>
              </w:rPr>
              <w:t>m</w:t>
            </w:r>
            <w:r w:rsidRPr="00DD177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D17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77E">
              <w:rPr>
                <w:b/>
                <w:bCs/>
                <w:sz w:val="22"/>
                <w:szCs w:val="22"/>
              </w:rPr>
              <w:t xml:space="preserve">Dostawa stanowiska dydaktyczno-pomiarowego składającego się z silników GTM (w obudowie metalowej i szklanej) oraz turbiny z automatycznym rozruchem na paliwie JET-A1 z możliwością rozbudowy stanowiska do pracy na paliwie gazowym (wodór) na potrzeby </w:t>
            </w:r>
            <w:proofErr w:type="spellStart"/>
            <w:r w:rsidRPr="00DD177E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77E">
              <w:rPr>
                <w:b/>
                <w:sz w:val="22"/>
                <w:szCs w:val="22"/>
              </w:rPr>
              <w:t>DE-dzp.272-443/24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DDE38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77E" w14:paraId="166536EF" w14:textId="77777777" w:rsidTr="003E6D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86E73AF" w14:textId="77777777" w:rsidR="00DD177E" w:rsidRPr="00D26ED6" w:rsidRDefault="00DD177E" w:rsidP="003E6D8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D177E">
              <w:rPr>
                <w:b/>
                <w:sz w:val="22"/>
                <w:szCs w:val="22"/>
              </w:rPr>
              <w:t>JETPOL Tomasz Kiciński</w:t>
            </w:r>
          </w:p>
          <w:p w14:paraId="1058B88D" w14:textId="77777777" w:rsidR="00DD177E" w:rsidRPr="009F0E5C" w:rsidRDefault="00DD177E" w:rsidP="003E6D86">
            <w:pPr>
              <w:jc w:val="both"/>
              <w:rPr>
                <w:bCs/>
                <w:sz w:val="22"/>
                <w:szCs w:val="22"/>
              </w:rPr>
            </w:pPr>
            <w:r w:rsidRPr="00DD177E">
              <w:rPr>
                <w:bCs/>
                <w:sz w:val="22"/>
                <w:szCs w:val="22"/>
              </w:rPr>
              <w:t>Okrętowa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7E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ACA0A3" w14:textId="77777777" w:rsidR="00DD177E" w:rsidRPr="009F0E5C" w:rsidRDefault="00DD177E" w:rsidP="003E6D86">
            <w:pPr>
              <w:jc w:val="both"/>
              <w:rPr>
                <w:bCs/>
                <w:sz w:val="22"/>
                <w:szCs w:val="22"/>
              </w:rPr>
            </w:pPr>
            <w:r w:rsidRPr="00DD177E">
              <w:rPr>
                <w:bCs/>
                <w:sz w:val="22"/>
                <w:szCs w:val="22"/>
              </w:rPr>
              <w:t>60-480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7E">
              <w:rPr>
                <w:bCs/>
                <w:sz w:val="22"/>
                <w:szCs w:val="22"/>
              </w:rPr>
              <w:t>Poznań</w:t>
            </w:r>
          </w:p>
          <w:p w14:paraId="179B5586" w14:textId="77777777" w:rsidR="00DD177E" w:rsidRPr="00D26ED6" w:rsidRDefault="00DD177E" w:rsidP="003E6D8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D2CB405" w14:textId="55B1E9E0" w:rsidR="00DD177E" w:rsidRDefault="00DD177E" w:rsidP="003E6D8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D177E">
              <w:rPr>
                <w:sz w:val="22"/>
                <w:szCs w:val="22"/>
              </w:rPr>
              <w:t>Dostaw</w:t>
            </w:r>
            <w:r w:rsidR="00E90B3C">
              <w:rPr>
                <w:sz w:val="22"/>
                <w:szCs w:val="22"/>
              </w:rPr>
              <w:t>ę</w:t>
            </w:r>
            <w:r w:rsidRPr="00DD177E">
              <w:rPr>
                <w:sz w:val="22"/>
                <w:szCs w:val="22"/>
              </w:rPr>
              <w:t xml:space="preserve"> stanowiska dydaktyczno-pomiarowego składającego </w:t>
            </w:r>
            <w:r w:rsidR="00E90B3C" w:rsidRPr="00DD177E">
              <w:rPr>
                <w:sz w:val="22"/>
                <w:szCs w:val="22"/>
              </w:rPr>
              <w:t>się</w:t>
            </w:r>
            <w:r w:rsidRPr="00DD177E">
              <w:rPr>
                <w:sz w:val="22"/>
                <w:szCs w:val="22"/>
              </w:rPr>
              <w:t xml:space="preserve"> z </w:t>
            </w:r>
            <w:r w:rsidR="00E90B3C" w:rsidRPr="00DD177E">
              <w:rPr>
                <w:sz w:val="22"/>
                <w:szCs w:val="22"/>
              </w:rPr>
              <w:t>silników</w:t>
            </w:r>
            <w:r w:rsidRPr="00DD177E">
              <w:rPr>
                <w:sz w:val="22"/>
                <w:szCs w:val="22"/>
              </w:rPr>
              <w:t xml:space="preserve"> GTM (w obudowie metalowej i szklanej) oraz turbiny z automatycznym rozruchem na paliwie JET-A1 z </w:t>
            </w:r>
            <w:r w:rsidR="00E90B3C" w:rsidRPr="00DD177E">
              <w:rPr>
                <w:sz w:val="22"/>
                <w:szCs w:val="22"/>
              </w:rPr>
              <w:t>możliwością</w:t>
            </w:r>
            <w:r w:rsidRPr="00DD177E">
              <w:rPr>
                <w:sz w:val="22"/>
                <w:szCs w:val="22"/>
              </w:rPr>
              <w:t xml:space="preserve"> rozbudowy stanowiska do pracy na paliwie gazowym (wodór) na potrzeby </w:t>
            </w:r>
            <w:proofErr w:type="spellStart"/>
            <w:r w:rsidRPr="00DD177E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77030273" w14:textId="77777777" w:rsidR="00DD177E" w:rsidRPr="00D26ED6" w:rsidRDefault="00DD177E" w:rsidP="003E6D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177E">
              <w:rPr>
                <w:b/>
                <w:sz w:val="22"/>
                <w:szCs w:val="22"/>
              </w:rPr>
              <w:t>139 605.00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81DF6D" w14:textId="77777777" w:rsidR="00DD177E" w:rsidRDefault="00DD177E" w:rsidP="003E6D8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3F93C9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C953CB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B96A84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DC183F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3F00647" w14:textId="77777777" w:rsidR="002B6761" w:rsidRPr="008567C7" w:rsidRDefault="00DD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1A2D9528" w14:textId="77777777" w:rsidR="002B6761" w:rsidRPr="008567C7" w:rsidRDefault="00DD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1BFDE52" w14:textId="77777777" w:rsidR="002B6761" w:rsidRPr="008567C7" w:rsidRDefault="00DD177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18C0D1D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4028E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06F394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5F46A0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177E" w:rsidRPr="008567C7" w14:paraId="500E1DF3" w14:textId="77777777" w:rsidTr="003E6D86">
        <w:tc>
          <w:tcPr>
            <w:tcW w:w="709" w:type="dxa"/>
            <w:vAlign w:val="center"/>
          </w:tcPr>
          <w:p w14:paraId="64479AC3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A0919F6" w14:textId="77777777" w:rsidR="00DD177E" w:rsidRPr="002B6761" w:rsidRDefault="00DD177E" w:rsidP="003E6D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/>
                <w:sz w:val="18"/>
                <w:szCs w:val="18"/>
              </w:rPr>
              <w:t>JETPOL Tomasz Kiciński</w:t>
            </w:r>
          </w:p>
          <w:p w14:paraId="3A35B428" w14:textId="77777777" w:rsidR="00DD177E" w:rsidRPr="008567C7" w:rsidRDefault="00DD177E" w:rsidP="003E6D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Okrętowa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94D2871" w14:textId="77777777" w:rsidR="00DD177E" w:rsidRPr="001B7815" w:rsidRDefault="00DD177E" w:rsidP="003E6D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60-480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77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60153C95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9C20F8D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14DB4B86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BED091B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F8317D8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367470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B1DC4A7" w14:textId="77777777" w:rsidR="00DD177E" w:rsidRPr="008567C7" w:rsidRDefault="00DD177E" w:rsidP="003E6D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77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489FC09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3ACBF2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52EABB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A81C6" w14:textId="77777777" w:rsidR="00520F78" w:rsidRDefault="00520F78">
      <w:r>
        <w:separator/>
      </w:r>
    </w:p>
  </w:endnote>
  <w:endnote w:type="continuationSeparator" w:id="0">
    <w:p w14:paraId="0335BC6C" w14:textId="77777777" w:rsidR="00520F78" w:rsidRDefault="0052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DBC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B1164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1B047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A7A20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BC7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010781" w14:textId="77777777" w:rsidR="00520F78" w:rsidRDefault="00520F78">
      <w:r>
        <w:separator/>
      </w:r>
    </w:p>
  </w:footnote>
  <w:footnote w:type="continuationSeparator" w:id="0">
    <w:p w14:paraId="201366A9" w14:textId="77777777" w:rsidR="00520F78" w:rsidRDefault="00520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B991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F31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0E7D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F7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0F7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177E"/>
    <w:rsid w:val="00DE4BF6"/>
    <w:rsid w:val="00E30B2D"/>
    <w:rsid w:val="00E62859"/>
    <w:rsid w:val="00E85D70"/>
    <w:rsid w:val="00E90B3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62444B"/>
  <w15:chartTrackingRefBased/>
  <w15:docId w15:val="{E37B39C6-5C28-4C9E-A70A-02047967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2024-09-12T07:08:00Z</cp:lastPrinted>
  <dcterms:created xsi:type="dcterms:W3CDTF">2024-09-12T07:07:00Z</dcterms:created>
  <dcterms:modified xsi:type="dcterms:W3CDTF">2024-09-12T07:08:00Z</dcterms:modified>
</cp:coreProperties>
</file>