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46654" w14:textId="77777777" w:rsidR="00FB7F50" w:rsidRPr="002245BE" w:rsidRDefault="00AB6D5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6D5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B6D54">
        <w:rPr>
          <w:sz w:val="22"/>
          <w:szCs w:val="22"/>
        </w:rPr>
        <w:t>2024-09-12</w:t>
      </w:r>
    </w:p>
    <w:p w14:paraId="049678B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A2A46F" w14:textId="77777777" w:rsidR="00AB6D54" w:rsidRPr="00AB6D54" w:rsidRDefault="00AB6D54" w:rsidP="00FB7F50">
      <w:pPr>
        <w:spacing w:after="40"/>
        <w:rPr>
          <w:b/>
          <w:bCs/>
          <w:sz w:val="22"/>
          <w:szCs w:val="22"/>
        </w:rPr>
      </w:pPr>
      <w:r w:rsidRPr="00AB6D54">
        <w:rPr>
          <w:b/>
          <w:bCs/>
          <w:sz w:val="22"/>
          <w:szCs w:val="22"/>
        </w:rPr>
        <w:t>Akademia Górniczo - Hutnicza</w:t>
      </w:r>
    </w:p>
    <w:p w14:paraId="498AEB86" w14:textId="77777777" w:rsidR="00AB6D54" w:rsidRPr="00AB6D54" w:rsidRDefault="00AB6D54" w:rsidP="00FB7F50">
      <w:pPr>
        <w:spacing w:after="40"/>
        <w:rPr>
          <w:b/>
          <w:bCs/>
          <w:sz w:val="22"/>
          <w:szCs w:val="22"/>
        </w:rPr>
      </w:pPr>
      <w:r w:rsidRPr="00AB6D54">
        <w:rPr>
          <w:b/>
          <w:bCs/>
          <w:sz w:val="22"/>
          <w:szCs w:val="22"/>
        </w:rPr>
        <w:t>im. Stanisława Staszica w Krakowie</w:t>
      </w:r>
    </w:p>
    <w:p w14:paraId="717A4C2B" w14:textId="77777777" w:rsidR="00FB7F50" w:rsidRPr="002245BE" w:rsidRDefault="00AB6D54" w:rsidP="00FB7F50">
      <w:pPr>
        <w:spacing w:after="40"/>
        <w:rPr>
          <w:b/>
          <w:bCs/>
          <w:sz w:val="22"/>
          <w:szCs w:val="22"/>
        </w:rPr>
      </w:pPr>
      <w:r w:rsidRPr="00AB6D54">
        <w:rPr>
          <w:b/>
          <w:bCs/>
          <w:sz w:val="22"/>
          <w:szCs w:val="22"/>
        </w:rPr>
        <w:t>Dział Zamówień Publicznych</w:t>
      </w:r>
    </w:p>
    <w:p w14:paraId="7BC8FB50" w14:textId="77777777" w:rsidR="00FB7F50" w:rsidRPr="002245BE" w:rsidRDefault="00AB6D54" w:rsidP="00FB7F50">
      <w:pPr>
        <w:rPr>
          <w:sz w:val="22"/>
          <w:szCs w:val="22"/>
        </w:rPr>
      </w:pPr>
      <w:r w:rsidRPr="00AB6D5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B6D54">
        <w:rPr>
          <w:sz w:val="22"/>
          <w:szCs w:val="22"/>
        </w:rPr>
        <w:t>30</w:t>
      </w:r>
    </w:p>
    <w:p w14:paraId="685E2944" w14:textId="77777777" w:rsidR="00FB7F50" w:rsidRPr="002245BE" w:rsidRDefault="00AB6D54" w:rsidP="00FB7F50">
      <w:pPr>
        <w:rPr>
          <w:sz w:val="22"/>
          <w:szCs w:val="22"/>
        </w:rPr>
      </w:pPr>
      <w:r w:rsidRPr="00AB6D5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B6D54">
        <w:rPr>
          <w:sz w:val="22"/>
          <w:szCs w:val="22"/>
        </w:rPr>
        <w:t>Kraków</w:t>
      </w:r>
    </w:p>
    <w:p w14:paraId="7F62039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31D6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B6D54" w:rsidRPr="00607F9B" w14:paraId="127AF6B9" w14:textId="77777777" w:rsidTr="00AF3852">
        <w:trPr>
          <w:trHeight w:val="638"/>
        </w:trPr>
        <w:tc>
          <w:tcPr>
            <w:tcW w:w="959" w:type="dxa"/>
            <w:shd w:val="clear" w:color="auto" w:fill="auto"/>
          </w:tcPr>
          <w:p w14:paraId="08FF1ADD" w14:textId="77777777" w:rsidR="00AB6D54" w:rsidRPr="00607F9B" w:rsidRDefault="00AB6D54" w:rsidP="00AF38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B63779" w14:textId="2986C2EB" w:rsidR="00AB6D54" w:rsidRPr="00607F9B" w:rsidRDefault="00AB6D54" w:rsidP="00AF38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B6D54">
              <w:rPr>
                <w:sz w:val="22"/>
                <w:szCs w:val="22"/>
              </w:rPr>
              <w:t xml:space="preserve">podstawowy bez negocjacji - art. 275 pkt. 1 ustawy </w:t>
            </w:r>
            <w:proofErr w:type="spellStart"/>
            <w:r w:rsidRPr="00AB6D5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6D54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6D54">
              <w:rPr>
                <w:b/>
                <w:sz w:val="22"/>
                <w:szCs w:val="22"/>
              </w:rPr>
              <w:t>DE-dzp.272-457/24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257E1E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B6D54" w14:paraId="329A29D0" w14:textId="77777777" w:rsidTr="00AF3852">
        <w:trPr>
          <w:cantSplit/>
        </w:trPr>
        <w:tc>
          <w:tcPr>
            <w:tcW w:w="10150" w:type="dxa"/>
          </w:tcPr>
          <w:p w14:paraId="50828528" w14:textId="77777777" w:rsidR="00AB6D54" w:rsidRPr="00D26ED6" w:rsidRDefault="00AB6D54" w:rsidP="00AF38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B6D54">
              <w:rPr>
                <w:b/>
                <w:sz w:val="22"/>
                <w:szCs w:val="22"/>
              </w:rPr>
              <w:t>Compnor</w:t>
            </w:r>
            <w:proofErr w:type="spellEnd"/>
            <w:r w:rsidRPr="00AB6D54">
              <w:rPr>
                <w:b/>
                <w:sz w:val="22"/>
                <w:szCs w:val="22"/>
              </w:rPr>
              <w:t xml:space="preserve"> Miłosława Lechowska</w:t>
            </w:r>
          </w:p>
          <w:p w14:paraId="3A3B1D62" w14:textId="77777777" w:rsidR="00AB6D54" w:rsidRPr="009F0E5C" w:rsidRDefault="00AB6D54" w:rsidP="00AF3852">
            <w:pPr>
              <w:jc w:val="both"/>
              <w:rPr>
                <w:bCs/>
                <w:sz w:val="22"/>
                <w:szCs w:val="22"/>
              </w:rPr>
            </w:pPr>
            <w:r w:rsidRPr="00AB6D54">
              <w:rPr>
                <w:bCs/>
                <w:sz w:val="22"/>
                <w:szCs w:val="22"/>
              </w:rPr>
              <w:t>Owsiana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6D54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B6D54">
              <w:rPr>
                <w:bCs/>
                <w:sz w:val="22"/>
                <w:szCs w:val="22"/>
              </w:rPr>
              <w:t>/11</w:t>
            </w:r>
          </w:p>
          <w:p w14:paraId="08E307E1" w14:textId="77777777" w:rsidR="00AB6D54" w:rsidRPr="009F0E5C" w:rsidRDefault="00AB6D54" w:rsidP="00AF3852">
            <w:pPr>
              <w:jc w:val="both"/>
              <w:rPr>
                <w:bCs/>
                <w:sz w:val="22"/>
                <w:szCs w:val="22"/>
              </w:rPr>
            </w:pPr>
            <w:r w:rsidRPr="00AB6D54">
              <w:rPr>
                <w:bCs/>
                <w:sz w:val="22"/>
                <w:szCs w:val="22"/>
              </w:rPr>
              <w:t>61-666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6D54">
              <w:rPr>
                <w:bCs/>
                <w:sz w:val="22"/>
                <w:szCs w:val="22"/>
              </w:rPr>
              <w:t>Poznań</w:t>
            </w:r>
          </w:p>
          <w:p w14:paraId="08B1FCF6" w14:textId="77777777" w:rsidR="00AB6D54" w:rsidRPr="00D26ED6" w:rsidRDefault="00AB6D54" w:rsidP="00AF38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422204" w14:textId="77777777" w:rsidR="00AB6D54" w:rsidRDefault="00AB6D54" w:rsidP="00AF385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B6D54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71FB338" w14:textId="77777777" w:rsidR="00AB6D54" w:rsidRPr="00D26ED6" w:rsidRDefault="00AB6D54" w:rsidP="00AF385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B6D54">
              <w:rPr>
                <w:b/>
                <w:sz w:val="22"/>
                <w:szCs w:val="22"/>
              </w:rPr>
              <w:t>12 172.08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62B34ED" w14:textId="77777777" w:rsidR="00AB6D54" w:rsidRDefault="00AB6D54" w:rsidP="00AF385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F42CF8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8BB62E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11F518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98723F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07CCED1" w14:textId="77777777" w:rsidR="002B6761" w:rsidRPr="008567C7" w:rsidRDefault="00AB6D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F171852" w14:textId="77777777" w:rsidR="002B6761" w:rsidRPr="008567C7" w:rsidRDefault="00AB6D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240CC6F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3924D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47B17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96FD5C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69324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B6D54" w:rsidRPr="008567C7" w14:paraId="44D1BE95" w14:textId="77777777" w:rsidTr="00AF3852">
        <w:tc>
          <w:tcPr>
            <w:tcW w:w="709" w:type="dxa"/>
            <w:vAlign w:val="center"/>
          </w:tcPr>
          <w:p w14:paraId="57CD207D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3643193" w14:textId="77777777" w:rsidR="00AB6D54" w:rsidRPr="002B6761" w:rsidRDefault="00AB6D54" w:rsidP="00AF38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B6D54">
              <w:rPr>
                <w:rFonts w:ascii="Times New Roman" w:hAnsi="Times New Roman" w:cs="Times New Roman"/>
                <w:b/>
                <w:sz w:val="18"/>
                <w:szCs w:val="18"/>
              </w:rPr>
              <w:t>Compnor</w:t>
            </w:r>
            <w:proofErr w:type="spellEnd"/>
            <w:r w:rsidRPr="00AB6D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Miłosława Lechowska</w:t>
            </w:r>
          </w:p>
          <w:p w14:paraId="65CED042" w14:textId="77777777" w:rsidR="00AB6D54" w:rsidRPr="008567C7" w:rsidRDefault="00AB6D54" w:rsidP="00AF38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Owsiana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4A18578E" w14:textId="77777777" w:rsidR="00AB6D54" w:rsidRPr="001B7815" w:rsidRDefault="00AB6D54" w:rsidP="00AF38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61-666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22E3CBCA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80DB8C3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175C30A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C84B4B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FD7555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18B05BD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D67DE8D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B6D54" w:rsidRPr="008567C7" w14:paraId="00E22E12" w14:textId="77777777" w:rsidTr="00AF3852">
        <w:tc>
          <w:tcPr>
            <w:tcW w:w="709" w:type="dxa"/>
            <w:vAlign w:val="center"/>
          </w:tcPr>
          <w:p w14:paraId="3D89419B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5A6AB3A" w14:textId="77777777" w:rsidR="00AB6D54" w:rsidRPr="002B6761" w:rsidRDefault="00AB6D54" w:rsidP="00AF38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7603BAB1" w14:textId="77777777" w:rsidR="00AB6D54" w:rsidRPr="008567C7" w:rsidRDefault="00AB6D54" w:rsidP="00AF38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1E045A" w14:textId="77777777" w:rsidR="00AB6D54" w:rsidRPr="001B7815" w:rsidRDefault="00AB6D54" w:rsidP="00AF38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0299A17A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58,79</w:t>
            </w:r>
          </w:p>
        </w:tc>
        <w:tc>
          <w:tcPr>
            <w:tcW w:w="1134" w:type="dxa"/>
            <w:vAlign w:val="center"/>
          </w:tcPr>
          <w:p w14:paraId="5AD48250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5980B5C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F8A029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12539A2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C20D58A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ACF93B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98,79</w:t>
            </w:r>
          </w:p>
        </w:tc>
      </w:tr>
      <w:tr w:rsidR="00AB6D54" w:rsidRPr="008567C7" w14:paraId="29B1161A" w14:textId="77777777" w:rsidTr="00AF3852">
        <w:tc>
          <w:tcPr>
            <w:tcW w:w="709" w:type="dxa"/>
            <w:vAlign w:val="center"/>
          </w:tcPr>
          <w:p w14:paraId="000E0FA8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367B4C77" w14:textId="77777777" w:rsidR="00AB6D54" w:rsidRPr="002B6761" w:rsidRDefault="00AB6D54" w:rsidP="00AF38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AB6D54">
              <w:rPr>
                <w:rFonts w:ascii="Times New Roman" w:hAnsi="Times New Roman" w:cs="Times New Roman"/>
                <w:b/>
                <w:sz w:val="18"/>
                <w:szCs w:val="18"/>
              </w:rPr>
              <w:t>Kielbratowski</w:t>
            </w:r>
            <w:proofErr w:type="spellEnd"/>
          </w:p>
          <w:p w14:paraId="33314B8E" w14:textId="77777777" w:rsidR="00AB6D54" w:rsidRPr="008567C7" w:rsidRDefault="00AB6D54" w:rsidP="00AF38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2C5D82" w14:textId="77777777" w:rsidR="00AB6D54" w:rsidRPr="001B7815" w:rsidRDefault="00AB6D54" w:rsidP="00AF38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80-371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  <w:proofErr w:type="spellEnd"/>
          </w:p>
        </w:tc>
        <w:tc>
          <w:tcPr>
            <w:tcW w:w="1134" w:type="dxa"/>
            <w:vAlign w:val="center"/>
          </w:tcPr>
          <w:p w14:paraId="120BEC51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57,53</w:t>
            </w:r>
          </w:p>
        </w:tc>
        <w:tc>
          <w:tcPr>
            <w:tcW w:w="1134" w:type="dxa"/>
            <w:vAlign w:val="center"/>
          </w:tcPr>
          <w:p w14:paraId="6E7599B8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0970DD3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FA135F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C5F46F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E3F26C1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BEB1A0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97,53</w:t>
            </w:r>
          </w:p>
        </w:tc>
      </w:tr>
      <w:tr w:rsidR="00AB6D54" w:rsidRPr="008567C7" w14:paraId="474C06CA" w14:textId="77777777" w:rsidTr="00AF3852">
        <w:tc>
          <w:tcPr>
            <w:tcW w:w="709" w:type="dxa"/>
            <w:vAlign w:val="center"/>
          </w:tcPr>
          <w:p w14:paraId="09A9A828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CA4CFA9" w14:textId="77777777" w:rsidR="00AB6D54" w:rsidRPr="002B6761" w:rsidRDefault="00AB6D54" w:rsidP="00AF38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9BF6B05" w14:textId="77777777" w:rsidR="00AB6D54" w:rsidRPr="008567C7" w:rsidRDefault="00AB6D54" w:rsidP="00AF38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F799CD8" w14:textId="77777777" w:rsidR="00AB6D54" w:rsidRPr="001B7815" w:rsidRDefault="00AB6D54" w:rsidP="00AF38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6D5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782F83E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56,98</w:t>
            </w:r>
          </w:p>
        </w:tc>
        <w:tc>
          <w:tcPr>
            <w:tcW w:w="1134" w:type="dxa"/>
            <w:vAlign w:val="center"/>
          </w:tcPr>
          <w:p w14:paraId="667A1A0B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54608AF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C828F9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D894A1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CA927F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62D9D9" w14:textId="77777777" w:rsidR="00AB6D54" w:rsidRPr="008567C7" w:rsidRDefault="00AB6D54" w:rsidP="00AF38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D54">
              <w:rPr>
                <w:rFonts w:ascii="Times New Roman" w:hAnsi="Times New Roman" w:cs="Times New Roman"/>
                <w:sz w:val="18"/>
                <w:szCs w:val="18"/>
              </w:rPr>
              <w:t xml:space="preserve">  96,98</w:t>
            </w:r>
          </w:p>
        </w:tc>
      </w:tr>
    </w:tbl>
    <w:p w14:paraId="55F7F9B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533627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AF46D1E" w14:textId="77777777" w:rsidR="00E63428" w:rsidRPr="001B7815" w:rsidRDefault="00E63428" w:rsidP="00E6342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63428" w14:paraId="67EEAB9B" w14:textId="77777777" w:rsidTr="00AF3852">
        <w:tc>
          <w:tcPr>
            <w:tcW w:w="779" w:type="dxa"/>
            <w:shd w:val="clear" w:color="auto" w:fill="FFFFFF"/>
            <w:vAlign w:val="center"/>
          </w:tcPr>
          <w:p w14:paraId="4E0AD9D6" w14:textId="77777777" w:rsidR="00E63428" w:rsidRPr="004657DA" w:rsidRDefault="00E63428" w:rsidP="00AF385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153BA97" w14:textId="77777777" w:rsidR="00E63428" w:rsidRPr="004657DA" w:rsidRDefault="00E63428" w:rsidP="00AF385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429F025" w14:textId="77777777" w:rsidR="00E63428" w:rsidRPr="004657DA" w:rsidRDefault="00E63428" w:rsidP="00AF3852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63428" w14:paraId="1336E676" w14:textId="77777777" w:rsidTr="00AF3852">
        <w:tc>
          <w:tcPr>
            <w:tcW w:w="779" w:type="dxa"/>
            <w:vAlign w:val="center"/>
          </w:tcPr>
          <w:p w14:paraId="4A3A564A" w14:textId="77777777" w:rsidR="00E63428" w:rsidRPr="002B6761" w:rsidRDefault="00E63428" w:rsidP="00AF3852">
            <w:pPr>
              <w:jc w:val="center"/>
              <w:rPr>
                <w:sz w:val="22"/>
                <w:szCs w:val="22"/>
              </w:rPr>
            </w:pPr>
            <w:r w:rsidRPr="006E146B">
              <w:rPr>
                <w:sz w:val="22"/>
                <w:szCs w:val="22"/>
              </w:rPr>
              <w:t>4</w:t>
            </w:r>
          </w:p>
          <w:p w14:paraId="3B0D2DD3" w14:textId="77777777" w:rsidR="00E63428" w:rsidRPr="002B6761" w:rsidRDefault="00E63428" w:rsidP="00AF38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3A3C26F" w14:textId="77777777" w:rsidR="00E63428" w:rsidRPr="002B6761" w:rsidRDefault="00E63428" w:rsidP="00AF385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E146B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6E146B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3C66DA71" w14:textId="77777777" w:rsidR="00E63428" w:rsidRPr="002B6761" w:rsidRDefault="00E63428" w:rsidP="00AF3852">
            <w:pPr>
              <w:rPr>
                <w:sz w:val="22"/>
                <w:szCs w:val="22"/>
              </w:rPr>
            </w:pPr>
            <w:r w:rsidRPr="006E146B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E146B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0D6EAC8" w14:textId="77777777" w:rsidR="00E63428" w:rsidRPr="002B6761" w:rsidRDefault="00E63428" w:rsidP="00AF3852">
            <w:pPr>
              <w:spacing w:after="40"/>
              <w:rPr>
                <w:sz w:val="22"/>
                <w:szCs w:val="22"/>
              </w:rPr>
            </w:pPr>
            <w:r w:rsidRPr="006E146B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E146B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5FF9CA4E" w14:textId="77777777" w:rsidR="00E63428" w:rsidRPr="002B6761" w:rsidRDefault="00E63428" w:rsidP="00AF3852">
            <w:pPr>
              <w:spacing w:after="40"/>
              <w:rPr>
                <w:sz w:val="22"/>
                <w:szCs w:val="22"/>
              </w:rPr>
            </w:pPr>
            <w:r w:rsidRPr="006E146B">
              <w:rPr>
                <w:sz w:val="22"/>
                <w:szCs w:val="22"/>
              </w:rPr>
              <w:t>Art. 226 ust. 1 pkt 5</w:t>
            </w:r>
          </w:p>
          <w:p w14:paraId="0CD2EF66" w14:textId="77777777" w:rsidR="00E63428" w:rsidRPr="002B6761" w:rsidRDefault="00E63428" w:rsidP="00AF3852">
            <w:pPr>
              <w:jc w:val="both"/>
              <w:rPr>
                <w:sz w:val="22"/>
                <w:szCs w:val="22"/>
              </w:rPr>
            </w:pPr>
            <w:r w:rsidRPr="006E146B">
              <w:rPr>
                <w:sz w:val="22"/>
                <w:szCs w:val="22"/>
              </w:rPr>
              <w:t>Oferta została odrzucona na podstawie art. 226 ust. 1 pkt 5, ponieważ jej treść jest niezgodna z warunkami zamówienia. Wykonawca nie dołączył do oferty wymaganej zgodnie z pkt 17.4.2  Kalkulacji cenowej z wyszczególnieniem producentów i modeli oferowanych urządzeń. Określenie w ofercie oferowanych produktów był</w:t>
            </w:r>
            <w:r>
              <w:rPr>
                <w:sz w:val="22"/>
                <w:szCs w:val="22"/>
              </w:rPr>
              <w:t>o</w:t>
            </w:r>
            <w:r w:rsidRPr="006E146B">
              <w:rPr>
                <w:sz w:val="22"/>
                <w:szCs w:val="22"/>
              </w:rPr>
              <w:t xml:space="preserve"> wymagane na podstawie pkt 4.14 SWZ</w:t>
            </w:r>
          </w:p>
        </w:tc>
      </w:tr>
    </w:tbl>
    <w:p w14:paraId="3C33FE81" w14:textId="77777777" w:rsidR="00E63428" w:rsidRDefault="00E63428" w:rsidP="00E63428">
      <w:pPr>
        <w:spacing w:before="120" w:after="120"/>
        <w:jc w:val="both"/>
        <w:rPr>
          <w:color w:val="000000"/>
          <w:sz w:val="16"/>
          <w:szCs w:val="16"/>
        </w:rPr>
      </w:pPr>
    </w:p>
    <w:p w14:paraId="3F54E3D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04CF5" w14:textId="77777777" w:rsidR="004E245A" w:rsidRDefault="004E245A">
      <w:r>
        <w:separator/>
      </w:r>
    </w:p>
  </w:endnote>
  <w:endnote w:type="continuationSeparator" w:id="0">
    <w:p w14:paraId="0E071EE7" w14:textId="77777777" w:rsidR="004E245A" w:rsidRDefault="004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B1B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4A09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3259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A1C6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A8E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E405A2" w14:textId="77777777" w:rsidR="004E245A" w:rsidRDefault="004E245A">
      <w:r>
        <w:separator/>
      </w:r>
    </w:p>
  </w:footnote>
  <w:footnote w:type="continuationSeparator" w:id="0">
    <w:p w14:paraId="6CD8C1A0" w14:textId="77777777" w:rsidR="004E245A" w:rsidRDefault="004E2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6A6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C83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845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45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245A"/>
    <w:rsid w:val="004E324A"/>
    <w:rsid w:val="004E7234"/>
    <w:rsid w:val="0054734E"/>
    <w:rsid w:val="00596FD7"/>
    <w:rsid w:val="005E5BFF"/>
    <w:rsid w:val="00607F9B"/>
    <w:rsid w:val="00644DCB"/>
    <w:rsid w:val="00657C1E"/>
    <w:rsid w:val="006A4DB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6D5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3428"/>
    <w:rsid w:val="00E85D70"/>
    <w:rsid w:val="00F33C66"/>
    <w:rsid w:val="00F960D7"/>
    <w:rsid w:val="00FB7F50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13E8F"/>
  <w15:chartTrackingRefBased/>
  <w15:docId w15:val="{6CAA10E3-BADE-4FA5-84A2-4E097503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314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2024-09-12T06:51:00Z</cp:lastPrinted>
  <dcterms:created xsi:type="dcterms:W3CDTF">2024-09-12T06:54:00Z</dcterms:created>
  <dcterms:modified xsi:type="dcterms:W3CDTF">2024-09-12T06:54:00Z</dcterms:modified>
</cp:coreProperties>
</file>