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5C753B69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>NAZWA WYKONAWCY:……………………………………………………….</w:t>
      </w:r>
    </w:p>
    <w:p w14:paraId="4083C92F" w14:textId="77BFF5DA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 xml:space="preserve">ADRES:…………………………………………………………………………. </w:t>
      </w:r>
    </w:p>
    <w:p w14:paraId="1A47B278" w14:textId="77777777" w:rsidR="00743DAB" w:rsidRPr="00A915F4" w:rsidRDefault="00743DAB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C9E678" w14:textId="37682EF9" w:rsidR="00C86F3D" w:rsidRPr="00643036" w:rsidRDefault="00C86F3D" w:rsidP="004C03CA">
      <w:pPr>
        <w:jc w:val="both"/>
        <w:rPr>
          <w:sz w:val="22"/>
          <w:szCs w:val="22"/>
        </w:rPr>
      </w:pPr>
      <w:r w:rsidRPr="00A915F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B93B92" w:rsidRPr="00A915F4">
        <w:rPr>
          <w:sz w:val="22"/>
          <w:szCs w:val="22"/>
        </w:rPr>
        <w:t>podstawowym</w:t>
      </w:r>
      <w:r w:rsidRPr="00A915F4">
        <w:rPr>
          <w:sz w:val="22"/>
          <w:szCs w:val="22"/>
        </w:rPr>
        <w:t xml:space="preserve"> </w:t>
      </w:r>
      <w:r w:rsidRPr="00A915F4">
        <w:rPr>
          <w:color w:val="000000"/>
          <w:sz w:val="22"/>
          <w:szCs w:val="22"/>
        </w:rPr>
        <w:t>na:</w:t>
      </w:r>
      <w:r w:rsidR="004C03CA" w:rsidRPr="00A915F4">
        <w:rPr>
          <w:rFonts w:ascii="Arial" w:hAnsi="Arial" w:cs="Arial"/>
          <w:b/>
          <w:sz w:val="22"/>
          <w:szCs w:val="22"/>
        </w:rPr>
        <w:t xml:space="preserve"> </w:t>
      </w:r>
      <w:r w:rsidR="00E2682A" w:rsidRPr="00E2682A">
        <w:rPr>
          <w:b/>
          <w:sz w:val="22"/>
          <w:szCs w:val="22"/>
        </w:rPr>
        <w:t>Usługa wydruku i dostawy materiałów informacyjno-promocyjnych na potrzeby II Kongresu Energetyki Rozproszonej - DE-dzp.272-465/24</w:t>
      </w:r>
      <w:r w:rsidRPr="00A915F4">
        <w:rPr>
          <w:b/>
          <w:sz w:val="22"/>
          <w:szCs w:val="22"/>
        </w:rPr>
        <w:t>,</w:t>
      </w:r>
      <w:r w:rsidRPr="00A915F4">
        <w:rPr>
          <w:color w:val="000000"/>
          <w:sz w:val="22"/>
          <w:szCs w:val="22"/>
        </w:rPr>
        <w:t xml:space="preserve"> </w:t>
      </w:r>
      <w:r w:rsidRPr="00A915F4">
        <w:rPr>
          <w:sz w:val="22"/>
          <w:szCs w:val="22"/>
        </w:rPr>
        <w:t xml:space="preserve">oświadczamy, że w ciągu ostatnich 3 lat  przed upływem terminu składania </w:t>
      </w:r>
      <w:r w:rsidRPr="00643036">
        <w:rPr>
          <w:sz w:val="22"/>
          <w:szCs w:val="22"/>
        </w:rPr>
        <w:t>ofert zrealizowaliśmy następujące</w:t>
      </w:r>
      <w:r w:rsidR="00A915F4" w:rsidRPr="00643036">
        <w:rPr>
          <w:sz w:val="22"/>
          <w:szCs w:val="22"/>
        </w:rPr>
        <w:t xml:space="preserve"> </w:t>
      </w:r>
      <w:r w:rsidR="00643036" w:rsidRPr="00643036">
        <w:rPr>
          <w:sz w:val="22"/>
          <w:szCs w:val="22"/>
        </w:rPr>
        <w:t>zamówienia</w:t>
      </w:r>
      <w:r w:rsidR="00A915F4" w:rsidRPr="00643036">
        <w:rPr>
          <w:sz w:val="22"/>
          <w:szCs w:val="22"/>
        </w:rPr>
        <w:t>:</w:t>
      </w:r>
    </w:p>
    <w:p w14:paraId="220B610E" w14:textId="77777777" w:rsidR="00A915F4" w:rsidRPr="00643036" w:rsidRDefault="00A915F4" w:rsidP="004C03CA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3685"/>
        <w:gridCol w:w="1418"/>
        <w:gridCol w:w="1701"/>
        <w:gridCol w:w="1842"/>
      </w:tblGrid>
      <w:tr w:rsidR="00A915F4" w:rsidRPr="005A10E2" w14:paraId="6C0D05E3" w14:textId="58FCEC02" w:rsidTr="00A915F4">
        <w:trPr>
          <w:cantSplit/>
          <w:trHeight w:val="782"/>
        </w:trPr>
        <w:tc>
          <w:tcPr>
            <w:tcW w:w="426" w:type="dxa"/>
            <w:vAlign w:val="center"/>
          </w:tcPr>
          <w:p w14:paraId="4E9B4DA1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3685" w:type="dxa"/>
            <w:vAlign w:val="center"/>
          </w:tcPr>
          <w:p w14:paraId="36FDF0A1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14:paraId="16C2B325" w14:textId="77777777" w:rsidR="00A915F4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Data </w:t>
            </w:r>
          </w:p>
          <w:p w14:paraId="2DA2B9C4" w14:textId="67327BC2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wykonania</w:t>
            </w:r>
          </w:p>
        </w:tc>
        <w:tc>
          <w:tcPr>
            <w:tcW w:w="1701" w:type="dxa"/>
          </w:tcPr>
          <w:p w14:paraId="56BD54F1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4DDE8123" w14:textId="3D017810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Kwota </w:t>
            </w:r>
            <w:r w:rsidR="00E2682A">
              <w:rPr>
                <w:b/>
              </w:rPr>
              <w:t xml:space="preserve">netto </w:t>
            </w:r>
            <w:r>
              <w:rPr>
                <w:b/>
              </w:rPr>
              <w:t>usługi</w:t>
            </w:r>
          </w:p>
        </w:tc>
        <w:tc>
          <w:tcPr>
            <w:tcW w:w="1842" w:type="dxa"/>
          </w:tcPr>
          <w:p w14:paraId="0D2849D0" w14:textId="77777777" w:rsidR="00A915F4" w:rsidRDefault="00A915F4" w:rsidP="00A915F4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683767" w14:textId="0BD889BA" w:rsidR="00A915F4" w:rsidRPr="005A10E2" w:rsidRDefault="00A915F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79F6FE83" w14:textId="052231AE" w:rsidR="00A915F4" w:rsidRPr="005A10E2" w:rsidRDefault="00A915F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A915F4" w:rsidRPr="005A10E2" w14:paraId="05488B26" w14:textId="138ED61D" w:rsidTr="00A915F4">
        <w:trPr>
          <w:cantSplit/>
          <w:trHeight w:hRule="exact" w:val="281"/>
        </w:trPr>
        <w:tc>
          <w:tcPr>
            <w:tcW w:w="426" w:type="dxa"/>
            <w:vAlign w:val="center"/>
          </w:tcPr>
          <w:p w14:paraId="4AA7BE1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3685" w:type="dxa"/>
            <w:vAlign w:val="center"/>
          </w:tcPr>
          <w:p w14:paraId="20335B88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418" w:type="dxa"/>
            <w:vAlign w:val="center"/>
          </w:tcPr>
          <w:p w14:paraId="6D4B4393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1701" w:type="dxa"/>
          </w:tcPr>
          <w:p w14:paraId="7B6C501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  <w:tc>
          <w:tcPr>
            <w:tcW w:w="1842" w:type="dxa"/>
          </w:tcPr>
          <w:p w14:paraId="69B8C703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</w:p>
        </w:tc>
      </w:tr>
      <w:tr w:rsidR="00A915F4" w:rsidRPr="005A10E2" w14:paraId="6D1FBD19" w14:textId="70B7ABEF" w:rsidTr="00A915F4">
        <w:trPr>
          <w:cantSplit/>
          <w:trHeight w:val="1060"/>
        </w:trPr>
        <w:tc>
          <w:tcPr>
            <w:tcW w:w="426" w:type="dxa"/>
          </w:tcPr>
          <w:p w14:paraId="4B0EE4BB" w14:textId="423109DD" w:rsidR="00A915F4" w:rsidRPr="005A10E2" w:rsidRDefault="00A915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3685" w:type="dxa"/>
          </w:tcPr>
          <w:p w14:paraId="1569AF0E" w14:textId="36DDE052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126D6CC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7A1AB1B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2" w:type="dxa"/>
          </w:tcPr>
          <w:p w14:paraId="514BD49A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915F4" w:rsidRPr="005A10E2" w14:paraId="267D394F" w14:textId="6527FD9F" w:rsidTr="00A915F4">
        <w:trPr>
          <w:cantSplit/>
          <w:trHeight w:val="906"/>
        </w:trPr>
        <w:tc>
          <w:tcPr>
            <w:tcW w:w="426" w:type="dxa"/>
          </w:tcPr>
          <w:p w14:paraId="75A65433" w14:textId="6E544716" w:rsidR="00A915F4" w:rsidRPr="005A10E2" w:rsidRDefault="00A915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3685" w:type="dxa"/>
          </w:tcPr>
          <w:p w14:paraId="08F92CEE" w14:textId="78F3795C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5A3D587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27F6148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2" w:type="dxa"/>
          </w:tcPr>
          <w:p w14:paraId="4A39A942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2682A" w:rsidRPr="005A10E2" w14:paraId="35BEBBD3" w14:textId="77777777" w:rsidTr="00A915F4">
        <w:trPr>
          <w:cantSplit/>
          <w:trHeight w:val="906"/>
        </w:trPr>
        <w:tc>
          <w:tcPr>
            <w:tcW w:w="426" w:type="dxa"/>
          </w:tcPr>
          <w:p w14:paraId="341AF3A0" w14:textId="71384F70" w:rsidR="00E2682A" w:rsidRDefault="00E2682A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3685" w:type="dxa"/>
          </w:tcPr>
          <w:p w14:paraId="09012190" w14:textId="77777777" w:rsidR="00E2682A" w:rsidRPr="005A10E2" w:rsidRDefault="00E2682A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0B713C06" w14:textId="77777777" w:rsidR="00E2682A" w:rsidRPr="005A10E2" w:rsidRDefault="00E2682A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12187A30" w14:textId="77777777" w:rsidR="00E2682A" w:rsidRPr="005A10E2" w:rsidRDefault="00E2682A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2" w:type="dxa"/>
          </w:tcPr>
          <w:p w14:paraId="50144C44" w14:textId="77777777" w:rsidR="00E2682A" w:rsidRPr="005A10E2" w:rsidRDefault="00E2682A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915F4" w:rsidRPr="005A10E2" w14:paraId="28172350" w14:textId="211F236B" w:rsidTr="00A915F4">
        <w:trPr>
          <w:cantSplit/>
          <w:trHeight w:val="906"/>
        </w:trPr>
        <w:tc>
          <w:tcPr>
            <w:tcW w:w="426" w:type="dxa"/>
          </w:tcPr>
          <w:p w14:paraId="2D0C5821" w14:textId="463D0DFA" w:rsidR="00A915F4" w:rsidRPr="005A10E2" w:rsidRDefault="00E2682A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  <w:bookmarkStart w:id="0" w:name="_GoBack"/>
            <w:bookmarkEnd w:id="0"/>
          </w:p>
        </w:tc>
        <w:tc>
          <w:tcPr>
            <w:tcW w:w="3685" w:type="dxa"/>
          </w:tcPr>
          <w:p w14:paraId="4D9DA7F4" w14:textId="2F83BAE1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34411DCC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4120F30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2" w:type="dxa"/>
          </w:tcPr>
          <w:p w14:paraId="429E7C9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12A5A472" w14:textId="77777777" w:rsidR="00643036" w:rsidRPr="00BB5634" w:rsidRDefault="00643036" w:rsidP="00643036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E22059" w14:textId="77777777" w:rsidR="003E653B" w:rsidRDefault="003E653B">
      <w:r>
        <w:separator/>
      </w:r>
    </w:p>
  </w:endnote>
  <w:endnote w:type="continuationSeparator" w:id="0">
    <w:p w14:paraId="3CF02D80" w14:textId="77777777" w:rsidR="003E653B" w:rsidRDefault="003E6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79F583" w14:textId="77777777" w:rsidR="003E653B" w:rsidRDefault="003E653B">
      <w:r>
        <w:separator/>
      </w:r>
    </w:p>
  </w:footnote>
  <w:footnote w:type="continuationSeparator" w:id="0">
    <w:p w14:paraId="617CD831" w14:textId="77777777" w:rsidR="003E653B" w:rsidRDefault="003E653B">
      <w:r>
        <w:continuationSeparator/>
      </w:r>
    </w:p>
  </w:footnote>
  <w:footnote w:id="1">
    <w:p w14:paraId="010C7529" w14:textId="6AAA573D" w:rsidR="00A915F4" w:rsidRPr="00A16CEC" w:rsidRDefault="00A915F4" w:rsidP="00C86F3D">
      <w:pPr>
        <w:pStyle w:val="Tekstprzypisudolnego"/>
        <w:rPr>
          <w:sz w:val="24"/>
          <w:szCs w:val="24"/>
        </w:rPr>
      </w:pPr>
      <w:r>
        <w:t xml:space="preserve">* </w:t>
      </w:r>
      <w:r w:rsidRPr="00A16CEC">
        <w:rPr>
          <w:b/>
          <w:bCs/>
          <w:sz w:val="24"/>
          <w:szCs w:val="24"/>
          <w:u w:val="single"/>
        </w:rPr>
        <w:t>należy podać wszystkie informacje</w:t>
      </w:r>
      <w:r w:rsidRPr="00A16CEC">
        <w:rPr>
          <w:sz w:val="24"/>
          <w:szCs w:val="24"/>
        </w:rPr>
        <w:t>, pozwalające jednoznacznie stwierdzić czy wykonawca spełnia warunek określony w pkt. 8.2.4A SWZ</w:t>
      </w:r>
    </w:p>
    <w:p w14:paraId="55F76416" w14:textId="77777777" w:rsidR="00A915F4" w:rsidRPr="0093457F" w:rsidRDefault="00A915F4" w:rsidP="00C86F3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C332D" w14:textId="190278AC" w:rsidR="00A16CEC" w:rsidRDefault="00A16CEC" w:rsidP="00A16CEC">
    <w:pPr>
      <w:pStyle w:val="Nagwek"/>
    </w:pPr>
    <w:r w:rsidRPr="00BF355D">
      <w:rPr>
        <w:rFonts w:ascii="Verdana" w:hAnsi="Verdana"/>
        <w:noProof/>
      </w:rPr>
      <w:drawing>
        <wp:anchor distT="0" distB="0" distL="114300" distR="114300" simplePos="0" relativeHeight="251659264" behindDoc="1" locked="0" layoutInCell="1" allowOverlap="1" wp14:anchorId="5E54B610" wp14:editId="3F7DBE1D">
          <wp:simplePos x="0" y="0"/>
          <wp:positionH relativeFrom="margin">
            <wp:posOffset>133350</wp:posOffset>
          </wp:positionH>
          <wp:positionV relativeFrom="paragraph">
            <wp:posOffset>-191135</wp:posOffset>
          </wp:positionV>
          <wp:extent cx="270510" cy="523875"/>
          <wp:effectExtent l="0" t="0" r="0" b="9525"/>
          <wp:wrapTight wrapText="bothSides">
            <wp:wrapPolygon edited="0">
              <wp:start x="0" y="0"/>
              <wp:lineTo x="0" y="21207"/>
              <wp:lineTo x="19775" y="21207"/>
              <wp:lineTo x="19775" y="0"/>
              <wp:lineTo x="0" y="0"/>
            </wp:wrapPolygon>
          </wp:wrapTight>
          <wp:docPr id="675159278" name="Obraz 1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2682A">
      <w:rPr>
        <w:rFonts w:ascii="Verdana" w:hAnsi="Verdana"/>
        <w:noProof/>
      </w:rPr>
      <w:t xml:space="preserve">                                                                                      </w:t>
    </w:r>
    <w:r>
      <w:t xml:space="preserve">     </w:t>
    </w:r>
    <w:r w:rsidR="00E2682A" w:rsidRPr="00FB3E94">
      <w:rPr>
        <w:noProof/>
      </w:rPr>
      <w:drawing>
        <wp:inline distT="0" distB="0" distL="0" distR="0" wp14:anchorId="5D938456" wp14:editId="4F7A119C">
          <wp:extent cx="1152525" cy="10953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</w:t>
    </w:r>
  </w:p>
  <w:p w14:paraId="6D8FA99C" w14:textId="76157FFE" w:rsidR="00513EBA" w:rsidRDefault="00513E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1D6262"/>
    <w:rsid w:val="00210E8E"/>
    <w:rsid w:val="00276C10"/>
    <w:rsid w:val="002F7E2B"/>
    <w:rsid w:val="0037616C"/>
    <w:rsid w:val="003E653B"/>
    <w:rsid w:val="004B2C74"/>
    <w:rsid w:val="004C03CA"/>
    <w:rsid w:val="00513EBA"/>
    <w:rsid w:val="00540289"/>
    <w:rsid w:val="00551DBC"/>
    <w:rsid w:val="005A7540"/>
    <w:rsid w:val="00643036"/>
    <w:rsid w:val="006B469B"/>
    <w:rsid w:val="006B4809"/>
    <w:rsid w:val="006C392B"/>
    <w:rsid w:val="00702A72"/>
    <w:rsid w:val="00743DAB"/>
    <w:rsid w:val="007E28DC"/>
    <w:rsid w:val="008D5C36"/>
    <w:rsid w:val="009A7D59"/>
    <w:rsid w:val="00A16CEC"/>
    <w:rsid w:val="00A63A91"/>
    <w:rsid w:val="00A915F4"/>
    <w:rsid w:val="00AE2A9D"/>
    <w:rsid w:val="00B72C09"/>
    <w:rsid w:val="00B72EC0"/>
    <w:rsid w:val="00B93B92"/>
    <w:rsid w:val="00C041A7"/>
    <w:rsid w:val="00C049BA"/>
    <w:rsid w:val="00C254C7"/>
    <w:rsid w:val="00C34B2E"/>
    <w:rsid w:val="00C50722"/>
    <w:rsid w:val="00C833D4"/>
    <w:rsid w:val="00C86F3D"/>
    <w:rsid w:val="00CC3EBB"/>
    <w:rsid w:val="00D11BC3"/>
    <w:rsid w:val="00D553E3"/>
    <w:rsid w:val="00D93FE5"/>
    <w:rsid w:val="00D97C6D"/>
    <w:rsid w:val="00DD5BF2"/>
    <w:rsid w:val="00E2682A"/>
    <w:rsid w:val="00E27CB6"/>
    <w:rsid w:val="00EB75AA"/>
    <w:rsid w:val="00F213FB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qFormat/>
    <w:rsid w:val="00A16C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Jolata Oleksy</cp:lastModifiedBy>
  <cp:revision>2</cp:revision>
  <cp:lastPrinted>2024-07-12T07:17:00Z</cp:lastPrinted>
  <dcterms:created xsi:type="dcterms:W3CDTF">2024-09-03T13:25:00Z</dcterms:created>
  <dcterms:modified xsi:type="dcterms:W3CDTF">2024-09-03T13:25:00Z</dcterms:modified>
</cp:coreProperties>
</file>