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AD2CEE" w14:textId="4ED2F050" w:rsidR="008D2AB8" w:rsidRPr="0067646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sz w:val="18"/>
          <w:szCs w:val="18"/>
        </w:rPr>
        <w:t xml:space="preserve">Załącznik nr </w:t>
      </w:r>
      <w:r w:rsidR="00012286" w:rsidRPr="00676469">
        <w:rPr>
          <w:rFonts w:ascii="Verdana" w:hAnsi="Verdana"/>
          <w:sz w:val="18"/>
          <w:szCs w:val="18"/>
        </w:rPr>
        <w:t>1</w:t>
      </w:r>
      <w:r w:rsidR="00F13315">
        <w:rPr>
          <w:rFonts w:ascii="Verdana" w:hAnsi="Verdana"/>
          <w:sz w:val="18"/>
          <w:szCs w:val="18"/>
        </w:rPr>
        <w:t>a</w:t>
      </w:r>
    </w:p>
    <w:p w14:paraId="2FA169E6" w14:textId="77777777" w:rsidR="008D2AB8" w:rsidRPr="0067646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E686250" w14:textId="23F6DA61" w:rsidR="008D2AB8" w:rsidRPr="00676469" w:rsidRDefault="008D4A5C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NOWY OBOWIĄZUJĄCY WZÓR </w:t>
      </w:r>
      <w:r w:rsidR="008D2AB8" w:rsidRPr="00676469">
        <w:rPr>
          <w:rFonts w:ascii="Verdana" w:hAnsi="Verdana"/>
          <w:b/>
          <w:sz w:val="18"/>
          <w:szCs w:val="18"/>
        </w:rPr>
        <w:t>FORMULARZ</w:t>
      </w:r>
      <w:r>
        <w:rPr>
          <w:rFonts w:ascii="Verdana" w:hAnsi="Verdana"/>
          <w:b/>
          <w:sz w:val="18"/>
          <w:szCs w:val="18"/>
        </w:rPr>
        <w:t>A</w:t>
      </w:r>
      <w:r w:rsidR="008D2AB8" w:rsidRPr="00676469">
        <w:rPr>
          <w:rFonts w:ascii="Verdana" w:hAnsi="Verdana"/>
          <w:b/>
          <w:sz w:val="18"/>
          <w:szCs w:val="18"/>
        </w:rPr>
        <w:t xml:space="preserve"> OFERTY</w:t>
      </w:r>
    </w:p>
    <w:p w14:paraId="65907505" w14:textId="77777777" w:rsidR="008D2AB8" w:rsidRPr="0067646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71E63879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8117D3C" w14:textId="77777777" w:rsidR="00715893" w:rsidRPr="00676469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41FE2344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D9BB195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68F87EB6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  <w:lang w:val="de-DE"/>
        </w:rPr>
        <w:t>TEL.</w:t>
      </w: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2022074D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  <w:lang w:val="de-DE"/>
        </w:rPr>
        <w:t xml:space="preserve">FAX </w:t>
      </w: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547EE020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676469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22690C96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676469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33148B9E" w14:textId="77777777" w:rsidR="008D2AB8" w:rsidRPr="00676469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363CFDEC" w14:textId="77777777" w:rsidR="00FC67FB" w:rsidRPr="00676469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5CE61230" w14:textId="77777777" w:rsidR="008D2AB8" w:rsidRPr="0067646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Do: Nazwa i siedziba Zamawiającego:</w:t>
      </w:r>
    </w:p>
    <w:p w14:paraId="015491E9" w14:textId="77777777" w:rsidR="006F29F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Akademia Górniczo - Hutnicza</w:t>
      </w:r>
    </w:p>
    <w:p w14:paraId="246E3C49" w14:textId="77777777" w:rsidR="006F29F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im. Stanisława Staszica w Krakowie</w:t>
      </w:r>
    </w:p>
    <w:p w14:paraId="340B8F8B" w14:textId="77777777" w:rsidR="008D2AB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Dział Zamówień Publicznych</w:t>
      </w:r>
      <w:r w:rsidR="008D2AB8" w:rsidRPr="00676469">
        <w:rPr>
          <w:rFonts w:ascii="Verdana" w:hAnsi="Verdana"/>
          <w:b/>
          <w:sz w:val="18"/>
          <w:szCs w:val="18"/>
        </w:rPr>
        <w:t xml:space="preserve">  </w:t>
      </w:r>
    </w:p>
    <w:p w14:paraId="3A8E905D" w14:textId="77777777" w:rsidR="008D2AB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Al. Mickiewicza</w:t>
      </w:r>
      <w:r w:rsidR="008D2AB8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30</w:t>
      </w:r>
      <w:r w:rsidR="008D2AB8" w:rsidRPr="00676469">
        <w:rPr>
          <w:rFonts w:ascii="Verdana" w:hAnsi="Verdana"/>
          <w:b/>
          <w:sz w:val="18"/>
          <w:szCs w:val="18"/>
        </w:rPr>
        <w:t xml:space="preserve"> </w:t>
      </w:r>
    </w:p>
    <w:p w14:paraId="0A451F36" w14:textId="77777777" w:rsidR="008D2AB8" w:rsidRPr="00676469" w:rsidRDefault="006F29F8" w:rsidP="008D2AB8">
      <w:pPr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30-059</w:t>
      </w:r>
      <w:r w:rsidR="008D2AB8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Kraków</w:t>
      </w:r>
      <w:r w:rsidR="008D2AB8" w:rsidRPr="00676469">
        <w:rPr>
          <w:rFonts w:ascii="Verdana" w:hAnsi="Verdana"/>
          <w:b/>
          <w:sz w:val="18"/>
          <w:szCs w:val="18"/>
        </w:rPr>
        <w:t xml:space="preserve">,  </w:t>
      </w:r>
    </w:p>
    <w:p w14:paraId="18CB0721" w14:textId="77777777" w:rsidR="008D2AB8" w:rsidRPr="0067646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FDD2C6B" w14:textId="77777777" w:rsidR="008D2AB8" w:rsidRPr="0067646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F29F8" w:rsidRPr="00676469">
        <w:rPr>
          <w:rFonts w:ascii="Verdana" w:hAnsi="Verdana"/>
          <w:b/>
          <w:sz w:val="18"/>
          <w:szCs w:val="18"/>
        </w:rPr>
        <w:t>dostawa serwera pamięci masowej dla CRI - DE-dzp.272-441/24</w:t>
      </w:r>
      <w:r w:rsidRPr="00676469">
        <w:rPr>
          <w:rFonts w:ascii="Verdana" w:hAnsi="Verdana"/>
          <w:b/>
          <w:sz w:val="18"/>
          <w:szCs w:val="18"/>
        </w:rPr>
        <w:t xml:space="preserve">, </w:t>
      </w:r>
      <w:r w:rsidRPr="00676469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warunków zamówienia.</w:t>
      </w:r>
    </w:p>
    <w:p w14:paraId="22FDDDE3" w14:textId="77777777" w:rsidR="008D2AB8" w:rsidRPr="0067646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0361F37" w14:textId="77777777" w:rsidR="008D2AB8" w:rsidRPr="0067646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Cena netto</w:t>
      </w:r>
      <w:r w:rsidR="00272EDA" w:rsidRPr="00676469">
        <w:rPr>
          <w:rFonts w:ascii="Verdana" w:hAnsi="Verdana"/>
          <w:b/>
          <w:sz w:val="18"/>
          <w:szCs w:val="18"/>
        </w:rPr>
        <w:t xml:space="preserve"> za całość zamówienia</w:t>
      </w:r>
      <w:r w:rsidRPr="00676469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4D1A16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PLN</w:t>
      </w:r>
    </w:p>
    <w:p w14:paraId="37583AFA" w14:textId="77777777" w:rsidR="008D2AB8" w:rsidRPr="0067646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4EDB52ED" w14:textId="77777777" w:rsidR="008D2AB8" w:rsidRPr="0067646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Cena brutto</w:t>
      </w:r>
      <w:r w:rsidR="00272EDA" w:rsidRPr="00676469">
        <w:rPr>
          <w:rFonts w:ascii="Verdana" w:hAnsi="Verdana"/>
          <w:b/>
          <w:sz w:val="18"/>
          <w:szCs w:val="18"/>
        </w:rPr>
        <w:t xml:space="preserve"> za całość zamówienia</w:t>
      </w:r>
      <w:r w:rsidRPr="00676469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4D1A16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PLN</w:t>
      </w:r>
    </w:p>
    <w:p w14:paraId="4F09289C" w14:textId="77777777" w:rsidR="008D2AB8" w:rsidRPr="0067646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D67D2B2" w14:textId="77777777" w:rsidR="008D2AB8" w:rsidRPr="0067646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Słownie brutto:</w:t>
      </w:r>
      <w:r w:rsidR="000625D2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030AD155" w14:textId="77777777" w:rsidR="008D2AB8" w:rsidRPr="0067646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10D551D" w14:textId="77777777" w:rsidR="008D2AB8" w:rsidRPr="00676469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Powyższa cena zawiera podatek VAT w wysokości .......... % tj.</w:t>
      </w:r>
      <w:r w:rsidR="004D1A16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…………………….</w:t>
      </w:r>
      <w:r w:rsidR="004D1A16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PLN</w:t>
      </w:r>
    </w:p>
    <w:p w14:paraId="07870BF6" w14:textId="77777777" w:rsidR="00676469" w:rsidRPr="00676469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62E29F5A" w14:textId="77777777" w:rsidR="008D2AB8" w:rsidRPr="00676469" w:rsidRDefault="003F722B" w:rsidP="00FC67FB">
      <w:pPr>
        <w:pStyle w:val="Tekstpodstawowy"/>
        <w:rPr>
          <w:rFonts w:ascii="Verdana" w:hAnsi="Verdana"/>
          <w:b w:val="0"/>
          <w:sz w:val="18"/>
          <w:szCs w:val="18"/>
        </w:rPr>
      </w:pPr>
      <w:r>
        <w:rPr>
          <w:rFonts w:ascii="Verdana" w:hAnsi="Verdana"/>
          <w:sz w:val="18"/>
          <w:szCs w:val="18"/>
        </w:rPr>
        <w:t>Termin realizacji umowy:</w:t>
      </w:r>
      <w:r w:rsidR="00FE545C" w:rsidRPr="00676469">
        <w:rPr>
          <w:rFonts w:ascii="Verdana" w:hAnsi="Verdana"/>
          <w:sz w:val="18"/>
          <w:szCs w:val="18"/>
        </w:rPr>
        <w:t xml:space="preserve"> </w:t>
      </w:r>
      <w:r w:rsidR="00FC67FB" w:rsidRPr="00676469">
        <w:rPr>
          <w:rFonts w:ascii="Verdana" w:hAnsi="Verdana"/>
          <w:sz w:val="18"/>
          <w:szCs w:val="18"/>
        </w:rPr>
        <w:t>do 30 dni od daty otrzymania zamówienia potwierdzonego przez</w:t>
      </w:r>
      <w:r w:rsidR="00FC67FB" w:rsidRPr="00676469">
        <w:rPr>
          <w:rFonts w:ascii="Verdana" w:hAnsi="Verdana"/>
          <w:color w:val="FF0000"/>
          <w:sz w:val="18"/>
          <w:szCs w:val="18"/>
        </w:rPr>
        <w:t xml:space="preserve"> </w:t>
      </w:r>
      <w:r w:rsidR="00FC67FB" w:rsidRPr="00676469">
        <w:rPr>
          <w:rFonts w:ascii="Verdana" w:hAnsi="Verdana"/>
          <w:sz w:val="18"/>
          <w:szCs w:val="18"/>
        </w:rPr>
        <w:t>M</w:t>
      </w:r>
      <w:r w:rsidR="000625D2" w:rsidRPr="00676469">
        <w:rPr>
          <w:rFonts w:ascii="Verdana" w:hAnsi="Verdana"/>
          <w:sz w:val="18"/>
          <w:szCs w:val="18"/>
        </w:rPr>
        <w:t>NiSW</w:t>
      </w:r>
    </w:p>
    <w:p w14:paraId="2B08285F" w14:textId="77777777" w:rsidR="008D2AB8" w:rsidRPr="0067646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 xml:space="preserve">Okres udzielonej gwarancji </w:t>
      </w:r>
      <w:r w:rsidR="00FC67FB" w:rsidRPr="00676469">
        <w:rPr>
          <w:rFonts w:ascii="Verdana" w:hAnsi="Verdana"/>
          <w:b/>
          <w:sz w:val="18"/>
          <w:szCs w:val="18"/>
        </w:rPr>
        <w:t xml:space="preserve">producenta </w:t>
      </w:r>
      <w:r w:rsidRPr="00676469">
        <w:rPr>
          <w:rFonts w:ascii="Verdana" w:hAnsi="Verdana"/>
          <w:b/>
          <w:sz w:val="18"/>
          <w:szCs w:val="18"/>
        </w:rPr>
        <w:t>wynosi:</w:t>
      </w:r>
      <w:r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676469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730194D5" w14:textId="77777777" w:rsidR="000625D2" w:rsidRPr="00676469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676469">
        <w:rPr>
          <w:rFonts w:ascii="Verdana" w:hAnsi="Verdana"/>
          <w:b/>
          <w:sz w:val="18"/>
          <w:szCs w:val="18"/>
        </w:rPr>
        <w:t xml:space="preserve"> TAK/NIE</w:t>
      </w:r>
    </w:p>
    <w:p w14:paraId="1EB7A4CB" w14:textId="77777777" w:rsidR="000625D2" w:rsidRPr="00676469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67646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676469">
        <w:rPr>
          <w:rFonts w:ascii="Verdana" w:hAnsi="Verdana"/>
          <w:b/>
          <w:bCs/>
          <w:i/>
          <w:iCs/>
          <w:sz w:val="18"/>
          <w:szCs w:val="18"/>
        </w:rPr>
        <w:t xml:space="preserve">na serwer </w:t>
      </w:r>
      <w:r w:rsidRPr="00676469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0639CB81" w14:textId="77777777" w:rsidR="000625D2" w:rsidRPr="00676469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7240B979" w14:textId="77777777" w:rsidR="00272EDA" w:rsidRPr="00676469" w:rsidRDefault="00272ED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676469">
        <w:rPr>
          <w:rFonts w:ascii="Verdana" w:hAnsi="Verdana"/>
          <w:b/>
          <w:bCs/>
          <w:sz w:val="18"/>
          <w:szCs w:val="18"/>
        </w:rPr>
        <w:t>Kryteria oceny ofert:</w:t>
      </w:r>
      <w:r w:rsidR="007642C9" w:rsidRPr="00676469">
        <w:rPr>
          <w:rFonts w:ascii="Verdana" w:hAnsi="Verdana"/>
          <w:b/>
          <w:bCs/>
          <w:sz w:val="18"/>
          <w:szCs w:val="18"/>
        </w:rPr>
        <w:t xml:space="preserve"> *) należy zaznaczyć właściwą opcję</w:t>
      </w:r>
    </w:p>
    <w:p w14:paraId="38185E34" w14:textId="77777777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iCs/>
          <w:color w:val="000000"/>
          <w:sz w:val="18"/>
          <w:szCs w:val="18"/>
        </w:rPr>
      </w:pPr>
      <w:r w:rsidRPr="00676469">
        <w:rPr>
          <w:rFonts w:ascii="Verdana" w:hAnsi="Verdana"/>
          <w:b/>
          <w:bCs/>
          <w:sz w:val="18"/>
          <w:szCs w:val="18"/>
        </w:rPr>
        <w:t>Funkcjonalność priorytetyzacji zadań, w tym ustawienie max parametrów (I/Ops i Mbps) dla poszczególnych LUN</w:t>
      </w:r>
      <w:r w:rsidRPr="00676469">
        <w:rPr>
          <w:rFonts w:ascii="Verdana" w:hAnsi="Verdana"/>
          <w:b/>
          <w:iCs/>
          <w:color w:val="000000"/>
          <w:sz w:val="18"/>
          <w:szCs w:val="18"/>
        </w:rPr>
        <w:t xml:space="preserve"> </w:t>
      </w:r>
    </w:p>
    <w:p w14:paraId="19E2C57D" w14:textId="77777777" w:rsidR="00676469" w:rsidRDefault="0067646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</w:p>
    <w:p w14:paraId="2BBF02A9" w14:textId="77777777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lastRenderedPageBreak/>
        <w:t>TAK *)</w:t>
      </w:r>
    </w:p>
    <w:p w14:paraId="59D5D45A" w14:textId="77777777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NIE *)</w:t>
      </w:r>
    </w:p>
    <w:p w14:paraId="7B405B0E" w14:textId="77777777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 w:cs="Tahoma"/>
          <w:sz w:val="18"/>
          <w:szCs w:val="18"/>
        </w:rPr>
      </w:pPr>
      <w:r w:rsidRPr="00676469">
        <w:rPr>
          <w:rFonts w:ascii="Verdana" w:hAnsi="Verdana"/>
          <w:b/>
          <w:bCs/>
          <w:sz w:val="18"/>
          <w:szCs w:val="18"/>
        </w:rPr>
        <w:t>F</w:t>
      </w:r>
      <w:r w:rsidRPr="00676469">
        <w:rPr>
          <w:rFonts w:ascii="Verdana" w:hAnsi="Verdana" w:cs="Tahoma"/>
          <w:b/>
          <w:bCs/>
          <w:sz w:val="18"/>
          <w:szCs w:val="18"/>
        </w:rPr>
        <w:t>unkcjonalność wieloetapowej akceptacji kluczowych operacji: kasowanie LUN, wolumenu lub snapshotu (operację musi zaakceptować dwóch administratorów)</w:t>
      </w:r>
      <w:r w:rsidRPr="00676469">
        <w:rPr>
          <w:rFonts w:ascii="Verdana" w:hAnsi="Verdana" w:cs="Tahoma"/>
          <w:sz w:val="18"/>
          <w:szCs w:val="18"/>
        </w:rPr>
        <w:t xml:space="preserve"> </w:t>
      </w:r>
    </w:p>
    <w:p w14:paraId="6EF22A89" w14:textId="77777777" w:rsidR="007642C9" w:rsidRPr="00676469" w:rsidRDefault="007642C9" w:rsidP="007642C9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TAK *)</w:t>
      </w:r>
    </w:p>
    <w:p w14:paraId="5B56ACC0" w14:textId="77777777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NIE  *)</w:t>
      </w:r>
    </w:p>
    <w:p w14:paraId="272E19A5" w14:textId="77777777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 w:cs="Tahoma"/>
          <w:sz w:val="18"/>
          <w:szCs w:val="18"/>
        </w:rPr>
      </w:pPr>
      <w:r w:rsidRPr="00676469">
        <w:rPr>
          <w:rFonts w:ascii="Verdana" w:hAnsi="Verdana" w:cs="Tahoma"/>
          <w:b/>
          <w:bCs/>
          <w:sz w:val="18"/>
          <w:szCs w:val="18"/>
        </w:rPr>
        <w:t>Możliwość wymiany interfejsów 32Gb NVMe-FC na 100Gb NVMe-RoCE bez wymiany kontrolerów</w:t>
      </w:r>
      <w:r w:rsidRPr="00676469">
        <w:rPr>
          <w:rFonts w:ascii="Verdana" w:hAnsi="Verdana" w:cs="Tahoma"/>
          <w:sz w:val="18"/>
          <w:szCs w:val="18"/>
        </w:rPr>
        <w:t xml:space="preserve"> </w:t>
      </w:r>
    </w:p>
    <w:p w14:paraId="2E9A84E4" w14:textId="77777777" w:rsidR="007642C9" w:rsidRPr="00676469" w:rsidRDefault="007642C9" w:rsidP="007642C9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TAK *)</w:t>
      </w:r>
    </w:p>
    <w:p w14:paraId="78E8F046" w14:textId="77777777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NIE *)</w:t>
      </w:r>
    </w:p>
    <w:p w14:paraId="1B569848" w14:textId="77777777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 w:cs="Tahoma"/>
          <w:sz w:val="18"/>
          <w:szCs w:val="18"/>
        </w:rPr>
      </w:pPr>
      <w:r w:rsidRPr="00676469">
        <w:rPr>
          <w:rFonts w:ascii="Verdana" w:hAnsi="Verdana" w:cs="Tahoma"/>
          <w:b/>
          <w:bCs/>
          <w:sz w:val="18"/>
          <w:szCs w:val="18"/>
        </w:rPr>
        <w:t>Producent zaoferowanego rozwiązania jest notowany w raportach Gartnera dla rozwiązań "Primary Storage" nie starszych niż 2 lata przed złożeniem oferty i jest wymieniony w grupie liderów</w:t>
      </w:r>
      <w:r w:rsidRPr="00676469">
        <w:rPr>
          <w:rFonts w:ascii="Verdana" w:hAnsi="Verdana" w:cs="Tahoma"/>
          <w:sz w:val="18"/>
          <w:szCs w:val="18"/>
        </w:rPr>
        <w:t xml:space="preserve"> </w:t>
      </w:r>
    </w:p>
    <w:p w14:paraId="641CB687" w14:textId="77777777" w:rsidR="007642C9" w:rsidRPr="00676469" w:rsidRDefault="007642C9" w:rsidP="007642C9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TAK *)</w:t>
      </w:r>
    </w:p>
    <w:p w14:paraId="3C9357F9" w14:textId="77777777" w:rsidR="007642C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NIE *)</w:t>
      </w:r>
    </w:p>
    <w:p w14:paraId="7BA2B9C1" w14:textId="699B1D54" w:rsidR="00676469" w:rsidRPr="00676469" w:rsidRDefault="00F77C7B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0B119F">
        <w:rPr>
          <w:rFonts w:ascii="Verdana" w:hAnsi="Verdana"/>
          <w:b/>
          <w:iCs/>
          <w:color w:val="000000"/>
          <w:sz w:val="18"/>
          <w:szCs w:val="18"/>
        </w:rPr>
        <w:t xml:space="preserve">Producent, model zaoferowanego </w:t>
      </w:r>
      <w:r w:rsidR="004C4A45" w:rsidRPr="000B119F">
        <w:rPr>
          <w:rFonts w:ascii="Verdana" w:hAnsi="Verdana"/>
          <w:b/>
          <w:iCs/>
          <w:color w:val="000000"/>
          <w:sz w:val="18"/>
          <w:szCs w:val="18"/>
        </w:rPr>
        <w:t>serwera</w:t>
      </w:r>
      <w:r w:rsidR="000B119F" w:rsidRPr="000B119F">
        <w:rPr>
          <w:rFonts w:ascii="Verdana" w:hAnsi="Verdana"/>
          <w:b/>
          <w:iCs/>
          <w:color w:val="000000"/>
          <w:sz w:val="18"/>
          <w:szCs w:val="18"/>
        </w:rPr>
        <w:t>:</w:t>
      </w:r>
      <w:r w:rsidR="000B119F">
        <w:rPr>
          <w:rFonts w:ascii="Verdana" w:hAnsi="Verdana"/>
          <w:bCs/>
          <w:iCs/>
          <w:color w:val="000000"/>
          <w:sz w:val="18"/>
          <w:szCs w:val="18"/>
        </w:rPr>
        <w:t xml:space="preserve"> ………………………………………………………………………………..</w:t>
      </w:r>
    </w:p>
    <w:p w14:paraId="2CBD1A33" w14:textId="77777777" w:rsidR="008D2AB8" w:rsidRPr="0067646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76469">
        <w:rPr>
          <w:rFonts w:ascii="Verdana" w:hAnsi="Verdana"/>
          <w:sz w:val="18"/>
          <w:szCs w:val="18"/>
        </w:rPr>
        <w:t>6 marca 2018 r</w:t>
      </w:r>
      <w:r w:rsidRPr="00676469">
        <w:rPr>
          <w:rFonts w:ascii="Verdana" w:hAnsi="Verdana"/>
          <w:sz w:val="18"/>
          <w:szCs w:val="18"/>
        </w:rPr>
        <w:t>.</w:t>
      </w:r>
      <w:r w:rsidR="00A0022B" w:rsidRPr="00676469">
        <w:rPr>
          <w:rFonts w:ascii="Verdana" w:hAnsi="Verdana"/>
          <w:sz w:val="18"/>
          <w:szCs w:val="18"/>
        </w:rPr>
        <w:t xml:space="preserve"> Prawo przedsiębiorców, </w:t>
      </w:r>
      <w:r w:rsidRPr="00676469">
        <w:rPr>
          <w:rFonts w:ascii="Verdana" w:hAnsi="Verdana"/>
          <w:sz w:val="18"/>
          <w:szCs w:val="18"/>
        </w:rPr>
        <w:t>należymy do małych lub średnich przedsiębiorców:</w:t>
      </w:r>
      <w:r w:rsidRPr="00676469">
        <w:rPr>
          <w:rFonts w:ascii="Verdana" w:hAnsi="Verdana"/>
          <w:b/>
          <w:sz w:val="18"/>
          <w:szCs w:val="18"/>
        </w:rPr>
        <w:t xml:space="preserve"> TAK/NIE</w:t>
      </w:r>
    </w:p>
    <w:p w14:paraId="6DA2DE62" w14:textId="77777777" w:rsidR="00272EDA" w:rsidRPr="00676469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 xml:space="preserve">Termin płatności: </w:t>
      </w:r>
      <w:r w:rsidRPr="00676469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C3A36DC" w14:textId="77777777" w:rsidR="00272EDA" w:rsidRPr="00676469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0576713" w14:textId="77777777" w:rsidR="00272EDA" w:rsidRPr="00676469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67646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3419EC84" w14:textId="77777777" w:rsidR="00272EDA" w:rsidRPr="0067646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7646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19348AA" w14:textId="77777777" w:rsidR="00272ED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7646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676469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67646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A577946" w14:textId="77777777" w:rsidR="00BA3275" w:rsidRPr="00BA3275" w:rsidRDefault="00BA3275" w:rsidP="00BA3275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BA3275">
        <w:rPr>
          <w:rFonts w:ascii="Verdana" w:hAnsi="Verdana"/>
          <w:b/>
          <w:bCs/>
          <w:sz w:val="18"/>
          <w:szCs w:val="18"/>
        </w:rPr>
        <w:t>Oświadczamy, że zaoferowany przez nas sprzęt jest fabrycznie nowy (wyprodukowany nie wcześniej niż 6 miesięcy od daty dostawy)</w:t>
      </w:r>
      <w:r>
        <w:rPr>
          <w:rFonts w:ascii="Verdana" w:hAnsi="Verdana"/>
          <w:b/>
          <w:bCs/>
          <w:sz w:val="18"/>
          <w:szCs w:val="18"/>
        </w:rPr>
        <w:t xml:space="preserve"> oraz, że u</w:t>
      </w:r>
      <w:r w:rsidRPr="00BA3275">
        <w:rPr>
          <w:rFonts w:ascii="Verdana" w:hAnsi="Verdana"/>
          <w:b/>
          <w:bCs/>
          <w:sz w:val="18"/>
          <w:szCs w:val="18"/>
        </w:rPr>
        <w:t>rządzenie pochodzi z oficjalnego kanału sprzedaży producenta.</w:t>
      </w:r>
    </w:p>
    <w:p w14:paraId="38D45244" w14:textId="77777777" w:rsidR="00BA3275" w:rsidRPr="00BA3275" w:rsidRDefault="00BA3275" w:rsidP="00BA3275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BA3275">
        <w:rPr>
          <w:rFonts w:ascii="Verdana" w:hAnsi="Verdana"/>
          <w:b/>
          <w:bCs/>
          <w:sz w:val="18"/>
          <w:szCs w:val="18"/>
        </w:rPr>
        <w:t xml:space="preserve">Oświadczamy, że zaoferowany przez nas sprzęt pochodzi z aktualnej oferty producenta, weryfikowalnej w publicznie dostępnym katalogu. </w:t>
      </w:r>
    </w:p>
    <w:p w14:paraId="4464BA64" w14:textId="77777777" w:rsidR="00272EDA" w:rsidRPr="0067646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67646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67646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serwer </w:t>
      </w:r>
      <w:r w:rsidRPr="0067646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676469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</w:t>
      </w:r>
      <w:r w:rsidRPr="0067646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676469">
        <w:rPr>
          <w:rFonts w:ascii="Verdana" w:hAnsi="Verdana"/>
          <w:bCs/>
          <w:i/>
          <w:iCs/>
          <w:sz w:val="18"/>
          <w:szCs w:val="18"/>
        </w:rPr>
        <w:t>stawą</w:t>
      </w:r>
      <w:r w:rsidRPr="0067646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676469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674F774D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A0B12B" w14:textId="77777777" w:rsidR="00272EDA" w:rsidRPr="0067646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646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5B9A38D" w14:textId="77777777" w:rsidR="00272EDA" w:rsidRPr="0067646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6469">
        <w:rPr>
          <w:rFonts w:ascii="Verdana" w:hAnsi="Verdana"/>
          <w:i/>
          <w:sz w:val="18"/>
          <w:szCs w:val="18"/>
        </w:rPr>
        <w:t xml:space="preserve">**W przypadku gdy wykonawca nie przekazuje danych osobowych innych niż bezpośrednio jego dotyczących lub zachodzi wyłączenie stosowania obowiązku informacyjnego, stosownie do </w:t>
      </w:r>
      <w:r w:rsidRPr="00676469">
        <w:rPr>
          <w:rFonts w:ascii="Verdana" w:hAnsi="Verdana"/>
          <w:i/>
          <w:sz w:val="18"/>
          <w:szCs w:val="18"/>
        </w:rPr>
        <w:lastRenderedPageBreak/>
        <w:t>art. 13 ust. 4 lub art. 14 ust. 5 RODO treści oświadczenia wykonawca nie składa (usunięcie treści oświadczenia np. przez jego wykreślenie).</w:t>
      </w:r>
    </w:p>
    <w:p w14:paraId="5DC42579" w14:textId="77777777" w:rsidR="00272EDA" w:rsidRPr="00676469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676469" w14:paraId="54862589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E7736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02DCF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B3A13D9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1847C6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>Nazwa podwykonawcy</w:t>
            </w:r>
            <w:r w:rsidRPr="0067646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676469" w14:paraId="2F1616B2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AD1DC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1BDA2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4F274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676469" w14:paraId="77688E35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17A3C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B4C42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92838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248B5C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202ECE9" w14:textId="77777777" w:rsidR="00272EDA" w:rsidRPr="00676469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7646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5479217" w14:textId="77777777" w:rsidR="00272EDA" w:rsidRPr="0067646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76469">
        <w:rPr>
          <w:rFonts w:ascii="Verdana" w:hAnsi="Verdana"/>
          <w:sz w:val="18"/>
          <w:szCs w:val="18"/>
        </w:rPr>
        <w:tab/>
      </w:r>
      <w:r w:rsidRPr="00676469">
        <w:rPr>
          <w:rFonts w:ascii="Verdana" w:hAnsi="Verdana"/>
          <w:sz w:val="18"/>
          <w:szCs w:val="18"/>
        </w:rPr>
        <w:tab/>
      </w:r>
    </w:p>
    <w:p w14:paraId="55BC73DD" w14:textId="77777777" w:rsidR="00272EDA" w:rsidRPr="0067646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B5DAB3" w14:textId="77777777" w:rsidR="00272EDA" w:rsidRPr="0067646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76469">
        <w:rPr>
          <w:rFonts w:ascii="Verdana" w:hAnsi="Verdana"/>
          <w:sz w:val="18"/>
          <w:szCs w:val="18"/>
        </w:rPr>
        <w:tab/>
      </w:r>
      <w:r w:rsidRPr="00676469">
        <w:rPr>
          <w:rFonts w:ascii="Verdana" w:hAnsi="Verdana"/>
          <w:sz w:val="18"/>
          <w:szCs w:val="18"/>
        </w:rPr>
        <w:tab/>
        <w:t xml:space="preserve"> </w:t>
      </w:r>
    </w:p>
    <w:p w14:paraId="1093D0B5" w14:textId="77777777" w:rsidR="00272EDA" w:rsidRPr="0067646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BA74C4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391E41D8" w14:textId="77777777" w:rsidR="00272EDA" w:rsidRPr="00676469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8D0CF9D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załącznikami do niniejszej oferty są:</w:t>
      </w:r>
    </w:p>
    <w:p w14:paraId="5DB99333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350EB36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25C4EBC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A454D26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FAD9640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16A0139" w14:textId="77777777" w:rsidR="00272EDA" w:rsidRPr="00676469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1ABDB7CF" w14:textId="77777777" w:rsidR="00676469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B413A57" w14:textId="77777777" w:rsidR="00272EDA" w:rsidRPr="00676469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646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646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0681A03" w14:textId="77777777" w:rsidR="00272EDA" w:rsidRPr="00676469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04BAA90E" w14:textId="77777777" w:rsidR="00272EDA" w:rsidRPr="00676469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07F427E6" w14:textId="77777777" w:rsidR="00FE545C" w:rsidRPr="00676469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6764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4C0B62" w14:textId="77777777" w:rsidR="00F13315" w:rsidRDefault="00F13315">
      <w:r>
        <w:separator/>
      </w:r>
    </w:p>
  </w:endnote>
  <w:endnote w:type="continuationSeparator" w:id="0">
    <w:p w14:paraId="5E677047" w14:textId="77777777" w:rsidR="00F13315" w:rsidRDefault="00F13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5C892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442A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5F4E9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B6B0B" w14:textId="77777777" w:rsidR="00F13315" w:rsidRDefault="00F13315">
      <w:r>
        <w:separator/>
      </w:r>
    </w:p>
  </w:footnote>
  <w:footnote w:type="continuationSeparator" w:id="0">
    <w:p w14:paraId="01952EAA" w14:textId="77777777" w:rsidR="00F13315" w:rsidRDefault="00F13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36422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3A6F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BEF64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625D2"/>
    <w:rsid w:val="000704FC"/>
    <w:rsid w:val="00071CCC"/>
    <w:rsid w:val="000B119F"/>
    <w:rsid w:val="000B731D"/>
    <w:rsid w:val="000D6134"/>
    <w:rsid w:val="000E09C7"/>
    <w:rsid w:val="000F6589"/>
    <w:rsid w:val="00106636"/>
    <w:rsid w:val="00116EC6"/>
    <w:rsid w:val="001801DD"/>
    <w:rsid w:val="001D4612"/>
    <w:rsid w:val="002055B2"/>
    <w:rsid w:val="00207E98"/>
    <w:rsid w:val="00233041"/>
    <w:rsid w:val="002723B0"/>
    <w:rsid w:val="00272EDA"/>
    <w:rsid w:val="00293B27"/>
    <w:rsid w:val="00315A4A"/>
    <w:rsid w:val="003F722B"/>
    <w:rsid w:val="004B7300"/>
    <w:rsid w:val="004C4A45"/>
    <w:rsid w:val="004C6753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F29F8"/>
    <w:rsid w:val="00715893"/>
    <w:rsid w:val="007642C9"/>
    <w:rsid w:val="007748F0"/>
    <w:rsid w:val="00775439"/>
    <w:rsid w:val="007A4321"/>
    <w:rsid w:val="007D5686"/>
    <w:rsid w:val="00833933"/>
    <w:rsid w:val="00853083"/>
    <w:rsid w:val="008B2F0C"/>
    <w:rsid w:val="008B4928"/>
    <w:rsid w:val="008D2AB8"/>
    <w:rsid w:val="008D4A5C"/>
    <w:rsid w:val="008F1C66"/>
    <w:rsid w:val="00970FE4"/>
    <w:rsid w:val="00A0022B"/>
    <w:rsid w:val="00A346FE"/>
    <w:rsid w:val="00A47B4D"/>
    <w:rsid w:val="00A83018"/>
    <w:rsid w:val="00AC62BE"/>
    <w:rsid w:val="00B711E0"/>
    <w:rsid w:val="00B774DC"/>
    <w:rsid w:val="00BA3275"/>
    <w:rsid w:val="00C969A6"/>
    <w:rsid w:val="00CA7D36"/>
    <w:rsid w:val="00D24208"/>
    <w:rsid w:val="00D60C38"/>
    <w:rsid w:val="00D66893"/>
    <w:rsid w:val="00D90ACB"/>
    <w:rsid w:val="00D9144C"/>
    <w:rsid w:val="00DC1500"/>
    <w:rsid w:val="00E44371"/>
    <w:rsid w:val="00E949B0"/>
    <w:rsid w:val="00EC0BEA"/>
    <w:rsid w:val="00F00591"/>
    <w:rsid w:val="00F13315"/>
    <w:rsid w:val="00F209BB"/>
    <w:rsid w:val="00F51688"/>
    <w:rsid w:val="00F53146"/>
    <w:rsid w:val="00F77C7B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6CFB17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1057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5</cp:revision>
  <cp:lastPrinted>1899-12-31T23:00:00Z</cp:lastPrinted>
  <dcterms:created xsi:type="dcterms:W3CDTF">2024-09-11T07:18:00Z</dcterms:created>
  <dcterms:modified xsi:type="dcterms:W3CDTF">2024-09-11T07:22:00Z</dcterms:modified>
</cp:coreProperties>
</file>