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E654E" w14:textId="28701251" w:rsidR="00D665F5" w:rsidRPr="00FC6BA5" w:rsidRDefault="00A86FBD" w:rsidP="00FC6BA5">
      <w:pPr>
        <w:spacing w:after="240"/>
        <w:jc w:val="right"/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Kraków</w:t>
      </w:r>
      <w:r w:rsidR="00D665F5" w:rsidRPr="00FC6BA5">
        <w:rPr>
          <w:rFonts w:ascii="Verdana" w:hAnsi="Verdana"/>
          <w:sz w:val="18"/>
          <w:szCs w:val="18"/>
        </w:rPr>
        <w:t xml:space="preserve"> dnia: </w:t>
      </w:r>
      <w:r w:rsidRPr="00FC6BA5">
        <w:rPr>
          <w:rFonts w:ascii="Verdana" w:hAnsi="Verdana"/>
          <w:sz w:val="18"/>
          <w:szCs w:val="18"/>
        </w:rPr>
        <w:t>2024-09-11</w:t>
      </w:r>
    </w:p>
    <w:p w14:paraId="6EC13E2B" w14:textId="77777777" w:rsidR="00A86FBD" w:rsidRPr="00FC6BA5" w:rsidRDefault="00A86FB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C6BA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7AF9DA" w14:textId="77777777" w:rsidR="00A86FBD" w:rsidRPr="00FC6BA5" w:rsidRDefault="00A86FB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C6BA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CFC7FC" w14:textId="77777777" w:rsidR="00D665F5" w:rsidRPr="00FC6BA5" w:rsidRDefault="00A86FB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C6BA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37D354" w14:textId="77777777" w:rsidR="00D665F5" w:rsidRPr="00FC6BA5" w:rsidRDefault="00A86FBD" w:rsidP="00D665F5">
      <w:pPr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Al. Mickiewicza</w:t>
      </w:r>
      <w:r w:rsidR="00D665F5" w:rsidRPr="00FC6BA5">
        <w:rPr>
          <w:rFonts w:ascii="Verdana" w:hAnsi="Verdana"/>
          <w:sz w:val="18"/>
          <w:szCs w:val="18"/>
        </w:rPr>
        <w:t xml:space="preserve"> </w:t>
      </w:r>
      <w:r w:rsidRPr="00FC6BA5">
        <w:rPr>
          <w:rFonts w:ascii="Verdana" w:hAnsi="Verdana"/>
          <w:sz w:val="18"/>
          <w:szCs w:val="18"/>
        </w:rPr>
        <w:t>30</w:t>
      </w:r>
    </w:p>
    <w:p w14:paraId="64B333FA" w14:textId="77777777" w:rsidR="00D665F5" w:rsidRDefault="00A86FBD" w:rsidP="00D665F5">
      <w:pPr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30-059</w:t>
      </w:r>
      <w:r w:rsidR="00D665F5" w:rsidRPr="00FC6BA5">
        <w:rPr>
          <w:rFonts w:ascii="Verdana" w:hAnsi="Verdana"/>
          <w:sz w:val="18"/>
          <w:szCs w:val="18"/>
        </w:rPr>
        <w:t xml:space="preserve"> </w:t>
      </w:r>
      <w:r w:rsidRPr="00FC6BA5">
        <w:rPr>
          <w:rFonts w:ascii="Verdana" w:hAnsi="Verdana"/>
          <w:sz w:val="18"/>
          <w:szCs w:val="18"/>
        </w:rPr>
        <w:t>Kraków</w:t>
      </w:r>
    </w:p>
    <w:p w14:paraId="7AF02E44" w14:textId="77777777" w:rsidR="00FC6BA5" w:rsidRDefault="00FC6BA5" w:rsidP="00D665F5">
      <w:pPr>
        <w:rPr>
          <w:rFonts w:ascii="Verdana" w:hAnsi="Verdana"/>
          <w:sz w:val="18"/>
          <w:szCs w:val="18"/>
        </w:rPr>
      </w:pPr>
    </w:p>
    <w:p w14:paraId="0C6EB93E" w14:textId="77777777" w:rsidR="00FC6BA5" w:rsidRPr="00FC6BA5" w:rsidRDefault="00FC6BA5" w:rsidP="00D665F5">
      <w:pPr>
        <w:rPr>
          <w:rFonts w:ascii="Verdana" w:hAnsi="Verdana"/>
          <w:sz w:val="18"/>
          <w:szCs w:val="18"/>
        </w:rPr>
      </w:pPr>
    </w:p>
    <w:p w14:paraId="49DDDE54" w14:textId="77777777" w:rsidR="00A80738" w:rsidRPr="00FC6BA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Znak sprawy:</w:t>
      </w:r>
      <w:r w:rsidRPr="00FC6BA5">
        <w:rPr>
          <w:rFonts w:ascii="Verdana" w:hAnsi="Verdana"/>
          <w:b/>
          <w:sz w:val="18"/>
          <w:szCs w:val="18"/>
        </w:rPr>
        <w:t xml:space="preserve"> </w:t>
      </w:r>
      <w:r w:rsidR="00A86FBD" w:rsidRPr="00FC6BA5">
        <w:rPr>
          <w:rFonts w:ascii="Verdana" w:hAnsi="Verdana"/>
          <w:b/>
          <w:sz w:val="18"/>
          <w:szCs w:val="18"/>
        </w:rPr>
        <w:t>DE-dzp.272-451/24</w:t>
      </w:r>
      <w:r w:rsidR="00A80738" w:rsidRPr="00FC6BA5">
        <w:rPr>
          <w:rFonts w:ascii="Verdana" w:hAnsi="Verdana"/>
          <w:sz w:val="18"/>
          <w:szCs w:val="18"/>
        </w:rPr>
        <w:tab/>
        <w:t xml:space="preserve"> </w:t>
      </w:r>
    </w:p>
    <w:p w14:paraId="5FA7148E" w14:textId="77777777" w:rsidR="00A80738" w:rsidRPr="00FC6B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CC75D6" w14:textId="77777777" w:rsidR="00A80738" w:rsidRPr="00FC6B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D15BF2" w14:textId="77777777" w:rsidR="00A80738" w:rsidRPr="00FC6B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C13E83" w14:textId="77777777" w:rsidR="00A80738" w:rsidRPr="00FC6B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C6BA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87FB22" w14:textId="77777777" w:rsidR="00A80738" w:rsidRPr="00FC6B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2BA3580" w14:textId="77777777" w:rsidR="00C659E2" w:rsidRPr="00FC6BA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C6BA5">
        <w:rPr>
          <w:rFonts w:ascii="Verdana" w:hAnsi="Verdana"/>
          <w:bCs/>
          <w:sz w:val="18"/>
          <w:szCs w:val="18"/>
        </w:rPr>
        <w:t xml:space="preserve">Dotyczy </w:t>
      </w:r>
      <w:r w:rsidRPr="00FC6BA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86FBD" w:rsidRPr="00FC6BA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86FBD" w:rsidRPr="00FC6BA5">
        <w:rPr>
          <w:rFonts w:ascii="Verdana" w:hAnsi="Verdana"/>
          <w:sz w:val="18"/>
          <w:szCs w:val="18"/>
        </w:rPr>
        <w:t>Pzp</w:t>
      </w:r>
      <w:proofErr w:type="spellEnd"/>
      <w:r w:rsidRPr="00FC6BA5">
        <w:rPr>
          <w:rFonts w:ascii="Verdana" w:hAnsi="Verdana"/>
          <w:sz w:val="18"/>
          <w:szCs w:val="18"/>
        </w:rPr>
        <w:t xml:space="preserve"> </w:t>
      </w:r>
      <w:r w:rsidR="007965DC" w:rsidRPr="00FC6BA5">
        <w:rPr>
          <w:rFonts w:ascii="Verdana" w:hAnsi="Verdana"/>
          <w:sz w:val="18"/>
          <w:szCs w:val="18"/>
        </w:rPr>
        <w:t>prowadzonego pn.</w:t>
      </w:r>
      <w:r w:rsidRPr="00FC6BA5">
        <w:rPr>
          <w:rFonts w:ascii="Verdana" w:hAnsi="Verdana"/>
          <w:sz w:val="18"/>
          <w:szCs w:val="18"/>
        </w:rPr>
        <w:t xml:space="preserve">: </w:t>
      </w:r>
    </w:p>
    <w:p w14:paraId="5CA3236D" w14:textId="77777777" w:rsidR="00A80738" w:rsidRPr="00FC6BA5" w:rsidRDefault="00A86FB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b/>
          <w:sz w:val="18"/>
          <w:szCs w:val="18"/>
        </w:rPr>
        <w:t>dostawa wyposażenia AGD do budynku D-3 AGH w Krakowie - DE-dzp.272-451/24</w:t>
      </w:r>
    </w:p>
    <w:p w14:paraId="7992E1B7" w14:textId="77777777" w:rsidR="00D665F5" w:rsidRPr="00FC6BA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Zamawiający, działając na podstawie art. 22</w:t>
      </w:r>
      <w:r w:rsidR="00601802" w:rsidRPr="00FC6BA5">
        <w:rPr>
          <w:rFonts w:ascii="Verdana" w:hAnsi="Verdana"/>
          <w:sz w:val="18"/>
          <w:szCs w:val="18"/>
        </w:rPr>
        <w:t>2</w:t>
      </w:r>
      <w:r w:rsidRPr="00FC6BA5">
        <w:rPr>
          <w:rFonts w:ascii="Verdana" w:hAnsi="Verdana"/>
          <w:sz w:val="18"/>
          <w:szCs w:val="18"/>
        </w:rPr>
        <w:t xml:space="preserve"> ust. 5 </w:t>
      </w:r>
      <w:r w:rsidRPr="00FC6BA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C6BA5">
        <w:rPr>
          <w:rFonts w:ascii="Verdana" w:hAnsi="Verdana"/>
          <w:sz w:val="18"/>
          <w:szCs w:val="18"/>
        </w:rPr>
        <w:t>publicznych</w:t>
      </w:r>
      <w:r w:rsidR="00104EFA" w:rsidRPr="00FC6BA5">
        <w:rPr>
          <w:rFonts w:ascii="Verdana" w:hAnsi="Verdana"/>
          <w:sz w:val="18"/>
          <w:szCs w:val="18"/>
        </w:rPr>
        <w:t xml:space="preserve"> </w:t>
      </w:r>
      <w:r w:rsidR="00AA718D" w:rsidRPr="00FC6BA5">
        <w:rPr>
          <w:rFonts w:ascii="Verdana" w:hAnsi="Verdana"/>
          <w:sz w:val="18"/>
          <w:szCs w:val="18"/>
        </w:rPr>
        <w:t xml:space="preserve">(Dz.U.2023.1605 </w:t>
      </w:r>
      <w:r w:rsidR="00104EFA" w:rsidRPr="00FC6BA5">
        <w:rPr>
          <w:rFonts w:ascii="Verdana" w:hAnsi="Verdana"/>
          <w:sz w:val="18"/>
          <w:szCs w:val="18"/>
        </w:rPr>
        <w:t>ze zm.</w:t>
      </w:r>
      <w:r w:rsidR="00AA718D" w:rsidRPr="00FC6BA5">
        <w:rPr>
          <w:rFonts w:ascii="Verdana" w:hAnsi="Verdana"/>
          <w:sz w:val="18"/>
          <w:szCs w:val="18"/>
        </w:rPr>
        <w:t>)</w:t>
      </w:r>
      <w:r w:rsidR="00A67C20" w:rsidRPr="00FC6BA5">
        <w:rPr>
          <w:rFonts w:ascii="Verdana" w:hAnsi="Verdana"/>
          <w:sz w:val="18"/>
          <w:szCs w:val="18"/>
        </w:rPr>
        <w:t xml:space="preserve"> </w:t>
      </w:r>
      <w:r w:rsidRPr="00FC6BA5">
        <w:rPr>
          <w:rFonts w:ascii="Verdana" w:hAnsi="Verdana"/>
          <w:sz w:val="18"/>
          <w:szCs w:val="18"/>
        </w:rPr>
        <w:t>udostępnia</w:t>
      </w:r>
      <w:r w:rsidR="00F95C33" w:rsidRPr="00FC6BA5">
        <w:rPr>
          <w:rFonts w:ascii="Verdana" w:hAnsi="Verdana"/>
          <w:sz w:val="18"/>
          <w:szCs w:val="18"/>
        </w:rPr>
        <w:t xml:space="preserve"> </w:t>
      </w:r>
      <w:r w:rsidR="004C7E9B" w:rsidRPr="00FC6BA5">
        <w:rPr>
          <w:rFonts w:ascii="Verdana" w:hAnsi="Verdana"/>
          <w:sz w:val="18"/>
          <w:szCs w:val="18"/>
        </w:rPr>
        <w:t>informacj</w:t>
      </w:r>
      <w:r w:rsidR="00577BC6" w:rsidRPr="00FC6BA5">
        <w:rPr>
          <w:rFonts w:ascii="Verdana" w:hAnsi="Verdana"/>
          <w:sz w:val="18"/>
          <w:szCs w:val="18"/>
        </w:rPr>
        <w:t>ę</w:t>
      </w:r>
      <w:r w:rsidR="00035488" w:rsidRPr="00FC6BA5">
        <w:rPr>
          <w:rFonts w:ascii="Verdana" w:hAnsi="Verdana"/>
          <w:sz w:val="18"/>
          <w:szCs w:val="18"/>
        </w:rPr>
        <w:t xml:space="preserve"> z otwarcia ofert</w:t>
      </w:r>
      <w:r w:rsidR="00577BC6" w:rsidRPr="00FC6BA5">
        <w:rPr>
          <w:rFonts w:ascii="Verdana" w:hAnsi="Verdana"/>
          <w:sz w:val="18"/>
          <w:szCs w:val="18"/>
        </w:rPr>
        <w:t>.</w:t>
      </w:r>
    </w:p>
    <w:p w14:paraId="12EA1083" w14:textId="77777777" w:rsidR="00A80738" w:rsidRPr="00FC6BA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C6BA5">
        <w:rPr>
          <w:rFonts w:ascii="Verdana" w:hAnsi="Verdana"/>
          <w:sz w:val="18"/>
          <w:szCs w:val="18"/>
        </w:rPr>
        <w:t>Podczas otwarcia ofert, mającego miejsce</w:t>
      </w:r>
      <w:r w:rsidR="00FF4AB1" w:rsidRPr="00FC6BA5">
        <w:rPr>
          <w:rFonts w:ascii="Verdana" w:hAnsi="Verdana"/>
          <w:sz w:val="18"/>
          <w:szCs w:val="18"/>
        </w:rPr>
        <w:t xml:space="preserve"> w dniu </w:t>
      </w:r>
      <w:r w:rsidR="00A86FBD" w:rsidRPr="00FC6BA5">
        <w:rPr>
          <w:rFonts w:ascii="Verdana" w:hAnsi="Verdana"/>
          <w:sz w:val="18"/>
          <w:szCs w:val="18"/>
        </w:rPr>
        <w:t>11/09/2024</w:t>
      </w:r>
      <w:r w:rsidR="00FF4AB1" w:rsidRPr="00FC6BA5">
        <w:rPr>
          <w:rFonts w:ascii="Verdana" w:hAnsi="Verdana"/>
          <w:sz w:val="18"/>
          <w:szCs w:val="18"/>
        </w:rPr>
        <w:t xml:space="preserve"> o godz. </w:t>
      </w:r>
      <w:r w:rsidR="00A86FBD" w:rsidRPr="00FC6BA5">
        <w:rPr>
          <w:rFonts w:ascii="Verdana" w:hAnsi="Verdana"/>
          <w:sz w:val="18"/>
          <w:szCs w:val="18"/>
        </w:rPr>
        <w:t>11:00</w:t>
      </w:r>
      <w:r w:rsidRPr="00FC6BA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6BA5" w14:paraId="0DD763CB" w14:textId="77777777" w:rsidTr="003F57CD">
        <w:tc>
          <w:tcPr>
            <w:tcW w:w="993" w:type="dxa"/>
            <w:shd w:val="clear" w:color="auto" w:fill="auto"/>
            <w:vAlign w:val="center"/>
          </w:tcPr>
          <w:p w14:paraId="38881BC6" w14:textId="77777777" w:rsidR="00D665F5" w:rsidRPr="00FC6B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9E5EE2" w14:textId="77777777" w:rsidR="00D665F5" w:rsidRPr="00FC6B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C6BA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C6BA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AAE9C7" w14:textId="77777777" w:rsidR="00D665F5" w:rsidRPr="00FC6B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86FBD" w:rsidRPr="00FC6BA5" w14:paraId="6D9E7B06" w14:textId="77777777" w:rsidTr="0076302B">
        <w:tc>
          <w:tcPr>
            <w:tcW w:w="993" w:type="dxa"/>
            <w:shd w:val="clear" w:color="auto" w:fill="auto"/>
            <w:vAlign w:val="center"/>
          </w:tcPr>
          <w:p w14:paraId="1B1C16D3" w14:textId="77777777" w:rsidR="00A86FBD" w:rsidRPr="00FC6BA5" w:rsidRDefault="00A86FBD" w:rsidP="0076302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FA45959" w14:textId="77777777" w:rsidR="00A86FBD" w:rsidRPr="00FC6BA5" w:rsidRDefault="00A86FBD" w:rsidP="0076302B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FC6BA5">
              <w:rPr>
                <w:rFonts w:ascii="Verdana" w:hAnsi="Verdana"/>
                <w:sz w:val="18"/>
                <w:szCs w:val="18"/>
                <w:lang w:val="en-US"/>
              </w:rPr>
              <w:t>HELICON GmbH</w:t>
            </w:r>
          </w:p>
          <w:p w14:paraId="7F0463C0" w14:textId="18F1D225" w:rsidR="00A86FBD" w:rsidRPr="00FC6BA5" w:rsidRDefault="00FC6BA5" w:rsidP="0076302B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FC6BA5">
              <w:rPr>
                <w:rFonts w:ascii="Verdana" w:hAnsi="Verdana"/>
                <w:sz w:val="18"/>
                <w:szCs w:val="18"/>
                <w:lang w:val="en-US"/>
              </w:rPr>
              <w:t>Ul</w:t>
            </w:r>
            <w:proofErr w:type="spellEnd"/>
            <w:r w:rsidRPr="00FC6BA5">
              <w:rPr>
                <w:rFonts w:ascii="Verdana" w:hAnsi="Verdana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A86FBD" w:rsidRPr="00FC6BA5">
              <w:rPr>
                <w:rFonts w:ascii="Verdana" w:hAnsi="Verdana"/>
                <w:sz w:val="18"/>
                <w:szCs w:val="18"/>
                <w:lang w:val="en-US"/>
              </w:rPr>
              <w:t>Hauptstraße</w:t>
            </w:r>
            <w:proofErr w:type="spellEnd"/>
            <w:r w:rsidR="00A86FBD" w:rsidRPr="00FC6BA5">
              <w:rPr>
                <w:rFonts w:ascii="Verdana" w:hAnsi="Verdana"/>
                <w:sz w:val="18"/>
                <w:szCs w:val="18"/>
                <w:lang w:val="en-US"/>
              </w:rPr>
              <w:t xml:space="preserve"> 12a </w:t>
            </w:r>
          </w:p>
          <w:p w14:paraId="6673B455" w14:textId="77777777" w:rsidR="00A86FBD" w:rsidRPr="00FC6BA5" w:rsidRDefault="00A86FBD" w:rsidP="0076302B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FC6BA5">
              <w:rPr>
                <w:rFonts w:ascii="Verdana" w:hAnsi="Verdana"/>
                <w:sz w:val="18"/>
                <w:szCs w:val="18"/>
                <w:lang w:val="en-US"/>
              </w:rPr>
              <w:t xml:space="preserve">09623 </w:t>
            </w:r>
            <w:proofErr w:type="spellStart"/>
            <w:r w:rsidRPr="00FC6BA5">
              <w:rPr>
                <w:rFonts w:ascii="Verdana" w:hAnsi="Verdana"/>
                <w:sz w:val="18"/>
                <w:szCs w:val="18"/>
                <w:lang w:val="en-US"/>
              </w:rPr>
              <w:t>Neuclausnitz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FDA1D2E" w14:textId="77777777" w:rsidR="00A86FBD" w:rsidRPr="00FC6BA5" w:rsidRDefault="00A86FBD" w:rsidP="0076302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52 216.01 zł</w:t>
            </w:r>
          </w:p>
        </w:tc>
      </w:tr>
      <w:tr w:rsidR="00A86FBD" w:rsidRPr="00FC6BA5" w14:paraId="6A1AAC53" w14:textId="77777777" w:rsidTr="0076302B">
        <w:tc>
          <w:tcPr>
            <w:tcW w:w="993" w:type="dxa"/>
            <w:shd w:val="clear" w:color="auto" w:fill="auto"/>
            <w:vAlign w:val="center"/>
          </w:tcPr>
          <w:p w14:paraId="73E28532" w14:textId="77777777" w:rsidR="00A86FBD" w:rsidRPr="00FC6BA5" w:rsidRDefault="00A86FBD" w:rsidP="0076302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41CBE48" w14:textId="77777777" w:rsidR="00A86FBD" w:rsidRPr="00FC6BA5" w:rsidRDefault="00A86FBD" w:rsidP="0076302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ALTARE SPÓŁKA Z OGRANICZONĄ ODPOWIEDZIALNOŚCIĄ</w:t>
            </w:r>
          </w:p>
          <w:p w14:paraId="6DBCB861" w14:textId="49407086" w:rsidR="00A86FBD" w:rsidRPr="00FC6BA5" w:rsidRDefault="00FC6BA5" w:rsidP="0076302B">
            <w:pPr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86FBD" w:rsidRPr="00FC6BA5">
              <w:rPr>
                <w:rFonts w:ascii="Verdana" w:hAnsi="Verdana"/>
                <w:sz w:val="18"/>
                <w:szCs w:val="18"/>
              </w:rPr>
              <w:t xml:space="preserve">Warszawska 151 </w:t>
            </w:r>
          </w:p>
          <w:p w14:paraId="7BFA547A" w14:textId="77777777" w:rsidR="00A86FBD" w:rsidRPr="00FC6BA5" w:rsidRDefault="00A86FBD" w:rsidP="0076302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7B43F" w14:textId="77777777" w:rsidR="00A86FBD" w:rsidRPr="00FC6BA5" w:rsidRDefault="00A86FBD" w:rsidP="0076302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34 611.33 zł</w:t>
            </w:r>
          </w:p>
        </w:tc>
      </w:tr>
      <w:tr w:rsidR="00A86FBD" w:rsidRPr="00FC6BA5" w14:paraId="526F3377" w14:textId="77777777" w:rsidTr="0076302B">
        <w:tc>
          <w:tcPr>
            <w:tcW w:w="993" w:type="dxa"/>
            <w:shd w:val="clear" w:color="auto" w:fill="auto"/>
            <w:vAlign w:val="center"/>
          </w:tcPr>
          <w:p w14:paraId="1C51EB62" w14:textId="77777777" w:rsidR="00A86FBD" w:rsidRPr="00FC6BA5" w:rsidRDefault="00A86FBD" w:rsidP="0076302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DBFD26A" w14:textId="77777777" w:rsidR="00A86FBD" w:rsidRPr="00FC6BA5" w:rsidRDefault="00A86FBD" w:rsidP="0076302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 xml:space="preserve">FHU </w:t>
            </w:r>
            <w:proofErr w:type="spellStart"/>
            <w:r w:rsidRPr="00FC6BA5">
              <w:rPr>
                <w:rFonts w:ascii="Verdana" w:hAnsi="Verdana"/>
                <w:sz w:val="18"/>
                <w:szCs w:val="18"/>
              </w:rPr>
              <w:t>Intersell</w:t>
            </w:r>
            <w:proofErr w:type="spellEnd"/>
            <w:r w:rsidRPr="00FC6BA5">
              <w:rPr>
                <w:rFonts w:ascii="Verdana" w:hAnsi="Verdana"/>
                <w:sz w:val="18"/>
                <w:szCs w:val="18"/>
              </w:rPr>
              <w:t xml:space="preserve"> Waldemar Płonka</w:t>
            </w:r>
          </w:p>
          <w:p w14:paraId="12F7EEBF" w14:textId="3D0BE6A4" w:rsidR="00A86FBD" w:rsidRPr="00FC6BA5" w:rsidRDefault="00FC6BA5" w:rsidP="0076302B">
            <w:pPr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86FBD" w:rsidRPr="00FC6BA5">
              <w:rPr>
                <w:rFonts w:ascii="Verdana" w:hAnsi="Verdana"/>
                <w:sz w:val="18"/>
                <w:szCs w:val="18"/>
              </w:rPr>
              <w:t>Jesionowa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A86FBD" w:rsidRPr="00FC6BA5">
              <w:rPr>
                <w:rFonts w:ascii="Verdana" w:hAnsi="Verdana"/>
                <w:sz w:val="18"/>
                <w:szCs w:val="18"/>
              </w:rPr>
              <w:t xml:space="preserve">17A </w:t>
            </w:r>
          </w:p>
          <w:p w14:paraId="4C8EDEBE" w14:textId="77777777" w:rsidR="00A86FBD" w:rsidRPr="00FC6BA5" w:rsidRDefault="00A86FBD" w:rsidP="0076302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41-300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3F232" w14:textId="77777777" w:rsidR="00A86FBD" w:rsidRPr="00FC6BA5" w:rsidRDefault="00A86FBD" w:rsidP="0076302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54 330.33 zł</w:t>
            </w:r>
          </w:p>
        </w:tc>
      </w:tr>
      <w:tr w:rsidR="00A86FBD" w:rsidRPr="00FC6BA5" w14:paraId="6F1CAC60" w14:textId="77777777" w:rsidTr="0076302B">
        <w:tc>
          <w:tcPr>
            <w:tcW w:w="993" w:type="dxa"/>
            <w:shd w:val="clear" w:color="auto" w:fill="auto"/>
            <w:vAlign w:val="center"/>
          </w:tcPr>
          <w:p w14:paraId="0F164B21" w14:textId="77777777" w:rsidR="00A86FBD" w:rsidRPr="00FC6BA5" w:rsidRDefault="00A86FBD" w:rsidP="0076302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54CDDDE" w14:textId="77777777" w:rsidR="00A86FBD" w:rsidRPr="00FC6BA5" w:rsidRDefault="00A86FBD" w:rsidP="0076302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C6BA5">
              <w:rPr>
                <w:rFonts w:ascii="Verdana" w:hAnsi="Verdana"/>
                <w:sz w:val="18"/>
                <w:szCs w:val="18"/>
              </w:rPr>
              <w:t>WiMaKS</w:t>
            </w:r>
            <w:proofErr w:type="spellEnd"/>
            <w:r w:rsidRPr="00FC6BA5">
              <w:rPr>
                <w:rFonts w:ascii="Verdana" w:hAnsi="Verdana"/>
                <w:sz w:val="18"/>
                <w:szCs w:val="18"/>
              </w:rPr>
              <w:t xml:space="preserve"> Skwara Sławomir</w:t>
            </w:r>
          </w:p>
          <w:p w14:paraId="50E88648" w14:textId="4416DC99" w:rsidR="00A86FBD" w:rsidRPr="00FC6BA5" w:rsidRDefault="00FC6BA5" w:rsidP="0076302B">
            <w:pPr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A86FBD" w:rsidRPr="00FC6BA5">
              <w:rPr>
                <w:rFonts w:ascii="Verdana" w:hAnsi="Verdana"/>
                <w:sz w:val="18"/>
                <w:szCs w:val="18"/>
              </w:rPr>
              <w:t>Wyszńskiego</w:t>
            </w:r>
            <w:proofErr w:type="spellEnd"/>
            <w:r w:rsidR="00A86FBD" w:rsidRPr="00FC6BA5">
              <w:rPr>
                <w:rFonts w:ascii="Verdana" w:hAnsi="Verdana"/>
                <w:sz w:val="18"/>
                <w:szCs w:val="18"/>
              </w:rPr>
              <w:t xml:space="preserve"> 2a </w:t>
            </w:r>
          </w:p>
          <w:p w14:paraId="037462EF" w14:textId="77777777" w:rsidR="00A86FBD" w:rsidRPr="00FC6BA5" w:rsidRDefault="00A86FBD" w:rsidP="0076302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26-300 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41815" w14:textId="77777777" w:rsidR="00A86FBD" w:rsidRPr="00FC6BA5" w:rsidRDefault="00A86FBD" w:rsidP="0076302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30 136.23 zł</w:t>
            </w:r>
          </w:p>
        </w:tc>
      </w:tr>
      <w:tr w:rsidR="00A86FBD" w:rsidRPr="00FC6BA5" w14:paraId="314D0AD8" w14:textId="77777777" w:rsidTr="0076302B">
        <w:tc>
          <w:tcPr>
            <w:tcW w:w="993" w:type="dxa"/>
            <w:shd w:val="clear" w:color="auto" w:fill="auto"/>
            <w:vAlign w:val="center"/>
          </w:tcPr>
          <w:p w14:paraId="3A0DDB68" w14:textId="77777777" w:rsidR="00A86FBD" w:rsidRPr="00FC6BA5" w:rsidRDefault="00A86FBD" w:rsidP="0076302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0A6FA6D" w14:textId="77777777" w:rsidR="00A86FBD" w:rsidRPr="00FC6BA5" w:rsidRDefault="00A86FBD" w:rsidP="0076302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TAS Tomasz Orlikowski</w:t>
            </w:r>
          </w:p>
          <w:p w14:paraId="60E1F2AD" w14:textId="7647F9F8" w:rsidR="00A86FBD" w:rsidRPr="00FC6BA5" w:rsidRDefault="00FC6BA5" w:rsidP="0076302B">
            <w:pPr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86FBD" w:rsidRPr="00FC6BA5">
              <w:rPr>
                <w:rFonts w:ascii="Verdana" w:hAnsi="Verdana"/>
                <w:sz w:val="18"/>
                <w:szCs w:val="18"/>
              </w:rPr>
              <w:t xml:space="preserve">Grunwaldzka 12/83 </w:t>
            </w:r>
          </w:p>
          <w:p w14:paraId="5727B0D6" w14:textId="77777777" w:rsidR="00A86FBD" w:rsidRPr="00FC6BA5" w:rsidRDefault="00A86FBD" w:rsidP="0076302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7E15A" w14:textId="77777777" w:rsidR="00A86FBD" w:rsidRPr="00FC6BA5" w:rsidRDefault="00A86FBD" w:rsidP="0076302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C6BA5">
              <w:rPr>
                <w:rFonts w:ascii="Verdana" w:hAnsi="Verdana"/>
                <w:sz w:val="18"/>
                <w:szCs w:val="18"/>
              </w:rPr>
              <w:t>33 649.11 zł</w:t>
            </w:r>
          </w:p>
        </w:tc>
      </w:tr>
    </w:tbl>
    <w:p w14:paraId="73A5CF71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52D7E16" w14:textId="619E7409" w:rsidR="006C2DBC" w:rsidRDefault="006C2DBC" w:rsidP="006C2DBC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6699674" w14:textId="2A82E08E" w:rsidR="006C2DBC" w:rsidRPr="006C2DBC" w:rsidRDefault="006C2DBC" w:rsidP="006C2DBC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6C2DBC" w:rsidRPr="006C2D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748A3" w14:textId="77777777" w:rsidR="00EB51BD" w:rsidRDefault="00EB51BD">
      <w:r>
        <w:separator/>
      </w:r>
    </w:p>
  </w:endnote>
  <w:endnote w:type="continuationSeparator" w:id="0">
    <w:p w14:paraId="79EB4C2F" w14:textId="77777777" w:rsidR="00EB51BD" w:rsidRDefault="00EB5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6CA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2B0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9141D" w14:textId="77777777" w:rsidR="009F189D" w:rsidRDefault="006C2D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C18E4A">
        <v:line id="_x0000_s1025" style="position:absolute;left:0;text-align:left;z-index:251657728" from="-3.85pt,8.7pt" to="455.15pt,8.7pt"/>
      </w:pict>
    </w:r>
  </w:p>
  <w:p w14:paraId="28F55D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0BE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77E39" w14:textId="77777777" w:rsidR="009F189D" w:rsidRDefault="009F189D">
    <w:pPr>
      <w:pStyle w:val="Stopka"/>
      <w:tabs>
        <w:tab w:val="clear" w:pos="4536"/>
      </w:tabs>
      <w:jc w:val="center"/>
    </w:pPr>
  </w:p>
  <w:p w14:paraId="0BB223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EA658" w14:textId="77777777" w:rsidR="00EB51BD" w:rsidRDefault="00EB51BD">
      <w:r>
        <w:separator/>
      </w:r>
    </w:p>
  </w:footnote>
  <w:footnote w:type="continuationSeparator" w:id="0">
    <w:p w14:paraId="3B7BC8F3" w14:textId="77777777" w:rsidR="00EB51BD" w:rsidRDefault="00EB5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9DE3C" w14:textId="77777777" w:rsidR="00A86FBD" w:rsidRDefault="00A86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C0D56" w14:textId="77777777" w:rsidR="00A86FBD" w:rsidRDefault="00A86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ECCE1" w14:textId="77777777" w:rsidR="00A86FBD" w:rsidRDefault="00A86F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1B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2DB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86FBD"/>
    <w:rsid w:val="00AA718D"/>
    <w:rsid w:val="00B17743"/>
    <w:rsid w:val="00C236D3"/>
    <w:rsid w:val="00C659E2"/>
    <w:rsid w:val="00CB0802"/>
    <w:rsid w:val="00D20908"/>
    <w:rsid w:val="00D665F5"/>
    <w:rsid w:val="00D7128F"/>
    <w:rsid w:val="00D77DB9"/>
    <w:rsid w:val="00EA3476"/>
    <w:rsid w:val="00EB51BD"/>
    <w:rsid w:val="00F44906"/>
    <w:rsid w:val="00F95C33"/>
    <w:rsid w:val="00FB196E"/>
    <w:rsid w:val="00FC6BA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0222B"/>
  <w15:chartTrackingRefBased/>
  <w15:docId w15:val="{A65BB271-5172-48FE-AF4F-7FCCD42E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2024-09-11T09:33:00Z</cp:lastPrinted>
  <dcterms:created xsi:type="dcterms:W3CDTF">2024-09-11T09:33:00Z</dcterms:created>
  <dcterms:modified xsi:type="dcterms:W3CDTF">2024-09-11T09:33:00Z</dcterms:modified>
</cp:coreProperties>
</file>