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6729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6729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67295">
        <w:rPr>
          <w:sz w:val="22"/>
          <w:szCs w:val="22"/>
        </w:rPr>
        <w:t>2024-09-11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67295" w:rsidRPr="00F67295" w:rsidRDefault="00F67295" w:rsidP="00FB7F50">
      <w:pPr>
        <w:spacing w:after="40"/>
        <w:rPr>
          <w:b/>
          <w:bCs/>
          <w:sz w:val="22"/>
          <w:szCs w:val="22"/>
        </w:rPr>
      </w:pPr>
      <w:r w:rsidRPr="00F67295">
        <w:rPr>
          <w:b/>
          <w:bCs/>
          <w:sz w:val="22"/>
          <w:szCs w:val="22"/>
        </w:rPr>
        <w:t>Akademia Górniczo - Hutnicza</w:t>
      </w:r>
    </w:p>
    <w:p w:rsidR="00F67295" w:rsidRPr="00F67295" w:rsidRDefault="00F67295" w:rsidP="00FB7F50">
      <w:pPr>
        <w:spacing w:after="40"/>
        <w:rPr>
          <w:b/>
          <w:bCs/>
          <w:sz w:val="22"/>
          <w:szCs w:val="22"/>
        </w:rPr>
      </w:pPr>
      <w:r w:rsidRPr="00F67295">
        <w:rPr>
          <w:b/>
          <w:bCs/>
          <w:sz w:val="22"/>
          <w:szCs w:val="22"/>
        </w:rPr>
        <w:t>im. Stanisława Staszica w Krakowie</w:t>
      </w:r>
    </w:p>
    <w:p w:rsidR="00FB7F50" w:rsidRPr="002245BE" w:rsidRDefault="00F67295" w:rsidP="00FB7F50">
      <w:pPr>
        <w:spacing w:after="40"/>
        <w:rPr>
          <w:b/>
          <w:bCs/>
          <w:sz w:val="22"/>
          <w:szCs w:val="22"/>
        </w:rPr>
      </w:pPr>
      <w:r w:rsidRPr="00F67295">
        <w:rPr>
          <w:b/>
          <w:bCs/>
          <w:sz w:val="22"/>
          <w:szCs w:val="22"/>
        </w:rPr>
        <w:t>Dział Zamówień Publicznych</w:t>
      </w:r>
    </w:p>
    <w:p w:rsidR="00FB7F50" w:rsidRPr="002245BE" w:rsidRDefault="00F67295" w:rsidP="00FB7F50">
      <w:pPr>
        <w:rPr>
          <w:sz w:val="22"/>
          <w:szCs w:val="22"/>
        </w:rPr>
      </w:pPr>
      <w:r w:rsidRPr="00F6729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67295">
        <w:rPr>
          <w:sz w:val="22"/>
          <w:szCs w:val="22"/>
        </w:rPr>
        <w:t>30</w:t>
      </w:r>
    </w:p>
    <w:p w:rsidR="00FB7F50" w:rsidRPr="002245BE" w:rsidRDefault="00F67295" w:rsidP="00FB7F50">
      <w:pPr>
        <w:rPr>
          <w:sz w:val="22"/>
          <w:szCs w:val="22"/>
        </w:rPr>
      </w:pPr>
      <w:r w:rsidRPr="00F6729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6729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67295" w:rsidRPr="00607F9B" w:rsidTr="005632F9">
        <w:trPr>
          <w:trHeight w:val="638"/>
        </w:trPr>
        <w:tc>
          <w:tcPr>
            <w:tcW w:w="959" w:type="dxa"/>
            <w:shd w:val="clear" w:color="auto" w:fill="auto"/>
          </w:tcPr>
          <w:p w:rsidR="00F67295" w:rsidRPr="00607F9B" w:rsidRDefault="00F67295" w:rsidP="00563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7295" w:rsidRPr="00607F9B" w:rsidRDefault="00F67295" w:rsidP="005632F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6729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67295">
              <w:rPr>
                <w:b/>
                <w:bCs/>
                <w:sz w:val="22"/>
                <w:szCs w:val="22"/>
              </w:rPr>
              <w:t>druk cyfrowy i dostawa książek dla Wydawnictw AGH - DE-dzp.272-276/24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67295">
              <w:rPr>
                <w:b/>
                <w:sz w:val="22"/>
                <w:szCs w:val="22"/>
              </w:rPr>
              <w:t>DE-dzp.272-276/24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67295" w:rsidTr="005632F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67295" w:rsidRPr="00D26ED6" w:rsidRDefault="00F67295" w:rsidP="005632F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67295">
              <w:rPr>
                <w:b/>
                <w:sz w:val="22"/>
                <w:szCs w:val="22"/>
              </w:rPr>
              <w:t>PHU OLEJNIK Piotr Olejnik</w:t>
            </w:r>
          </w:p>
          <w:p w:rsidR="00F67295" w:rsidRPr="009F0E5C" w:rsidRDefault="00F67295" w:rsidP="005632F9">
            <w:pPr>
              <w:jc w:val="both"/>
              <w:rPr>
                <w:bCs/>
                <w:sz w:val="22"/>
                <w:szCs w:val="22"/>
              </w:rPr>
            </w:pPr>
            <w:r w:rsidRPr="00F67295">
              <w:rPr>
                <w:bCs/>
                <w:sz w:val="22"/>
                <w:szCs w:val="22"/>
              </w:rPr>
              <w:t xml:space="preserve">E. </w:t>
            </w:r>
            <w:proofErr w:type="spellStart"/>
            <w:r w:rsidRPr="00F67295">
              <w:rPr>
                <w:bCs/>
                <w:sz w:val="22"/>
                <w:szCs w:val="22"/>
              </w:rPr>
              <w:t>Szwankowskiego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729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67295">
              <w:rPr>
                <w:bCs/>
                <w:sz w:val="22"/>
                <w:szCs w:val="22"/>
              </w:rPr>
              <w:t>/3</w:t>
            </w:r>
          </w:p>
          <w:p w:rsidR="00F67295" w:rsidRPr="009F0E5C" w:rsidRDefault="00F67295" w:rsidP="005632F9">
            <w:pPr>
              <w:jc w:val="both"/>
              <w:rPr>
                <w:bCs/>
                <w:sz w:val="22"/>
                <w:szCs w:val="22"/>
              </w:rPr>
            </w:pPr>
            <w:r w:rsidRPr="00F67295">
              <w:rPr>
                <w:bCs/>
                <w:sz w:val="22"/>
                <w:szCs w:val="22"/>
              </w:rPr>
              <w:t>01-318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67295">
              <w:rPr>
                <w:bCs/>
                <w:sz w:val="22"/>
                <w:szCs w:val="22"/>
              </w:rPr>
              <w:t>Warszawa</w:t>
            </w:r>
          </w:p>
          <w:p w:rsidR="00F67295" w:rsidRPr="00D26ED6" w:rsidRDefault="00F67295" w:rsidP="005632F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1144F6">
              <w:rPr>
                <w:sz w:val="22"/>
                <w:szCs w:val="22"/>
              </w:rPr>
              <w:t xml:space="preserve">za 1 egz. wzorcowy </w:t>
            </w:r>
            <w:r w:rsidRPr="00F67295">
              <w:rPr>
                <w:b/>
                <w:sz w:val="22"/>
                <w:szCs w:val="22"/>
              </w:rPr>
              <w:t>62.37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67295" w:rsidRDefault="00F67295" w:rsidP="005632F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1144F6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2126"/>
        <w:gridCol w:w="1417"/>
        <w:gridCol w:w="2127"/>
      </w:tblGrid>
      <w:tr w:rsidR="001144F6" w:rsidRPr="008567C7" w:rsidTr="001144F6">
        <w:trPr>
          <w:trHeight w:val="510"/>
        </w:trPr>
        <w:tc>
          <w:tcPr>
            <w:tcW w:w="709" w:type="dxa"/>
            <w:vAlign w:val="center"/>
          </w:tcPr>
          <w:p w:rsidR="001144F6" w:rsidRPr="008567C7" w:rsidRDefault="001144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1144F6" w:rsidRPr="008567C7" w:rsidRDefault="001144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:rsidR="001144F6" w:rsidRPr="008567C7" w:rsidRDefault="001144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jakość próbek</w:t>
            </w:r>
          </w:p>
        </w:tc>
        <w:tc>
          <w:tcPr>
            <w:tcW w:w="1417" w:type="dxa"/>
            <w:vAlign w:val="center"/>
          </w:tcPr>
          <w:p w:rsidR="001144F6" w:rsidRPr="008567C7" w:rsidRDefault="001144F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1144F6" w:rsidRPr="008567C7" w:rsidRDefault="001144F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144F6" w:rsidRPr="008567C7" w:rsidTr="001144F6">
        <w:tc>
          <w:tcPr>
            <w:tcW w:w="709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828" w:type="dxa"/>
            <w:vAlign w:val="center"/>
          </w:tcPr>
          <w:p w:rsidR="001144F6" w:rsidRPr="002B6761" w:rsidRDefault="001144F6" w:rsidP="00563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>PHU OLEJNIK Piotr Olejnik</w:t>
            </w:r>
          </w:p>
          <w:p w:rsidR="001144F6" w:rsidRPr="008567C7" w:rsidRDefault="001144F6" w:rsidP="005632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E. </w:t>
            </w:r>
            <w:proofErr w:type="spellStart"/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Szwankowskiego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1144F6" w:rsidRPr="001B7815" w:rsidRDefault="001144F6" w:rsidP="00563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01-318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126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41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12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144F6" w:rsidRPr="008567C7" w:rsidTr="001144F6">
        <w:tc>
          <w:tcPr>
            <w:tcW w:w="709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1144F6" w:rsidRPr="002B6761" w:rsidRDefault="001144F6" w:rsidP="00563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>Kserkop</w:t>
            </w:r>
            <w:proofErr w:type="spellEnd"/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1144F6" w:rsidRPr="008567C7" w:rsidRDefault="001144F6" w:rsidP="005632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Opatkowicka</w:t>
            </w:r>
            <w:proofErr w:type="spellEnd"/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10</w:t>
            </w:r>
          </w:p>
          <w:p w:rsidR="001144F6" w:rsidRPr="001B7815" w:rsidRDefault="001144F6" w:rsidP="00563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30-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141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16,27</w:t>
            </w:r>
          </w:p>
        </w:tc>
        <w:tc>
          <w:tcPr>
            <w:tcW w:w="212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86,27</w:t>
            </w:r>
          </w:p>
        </w:tc>
      </w:tr>
      <w:tr w:rsidR="001144F6" w:rsidRPr="008567C7" w:rsidTr="001144F6">
        <w:tc>
          <w:tcPr>
            <w:tcW w:w="709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1144F6" w:rsidRPr="002B6761" w:rsidRDefault="001144F6" w:rsidP="00563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>Partner Poligrafia Andrzej Kardasz</w:t>
            </w:r>
          </w:p>
          <w:p w:rsidR="001144F6" w:rsidRPr="008567C7" w:rsidRDefault="001144F6" w:rsidP="005632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Hurtowa 19</w:t>
            </w:r>
          </w:p>
          <w:p w:rsidR="001144F6" w:rsidRPr="001B7815" w:rsidRDefault="001144F6" w:rsidP="00563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15-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399</w:t>
            </w:r>
            <w:bookmarkStart w:id="2" w:name="_GoBack"/>
            <w:bookmarkEnd w:id="2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2126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41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  <w:tr w:rsidR="001144F6" w:rsidRPr="008567C7" w:rsidTr="001144F6">
        <w:tc>
          <w:tcPr>
            <w:tcW w:w="709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1144F6" w:rsidRPr="002B6761" w:rsidRDefault="001144F6" w:rsidP="005632F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>Print</w:t>
            </w:r>
            <w:proofErr w:type="spellEnd"/>
            <w:r w:rsidRPr="00F6729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Profit sp. z o.o.</w:t>
            </w:r>
          </w:p>
          <w:p w:rsidR="001144F6" w:rsidRPr="008567C7" w:rsidRDefault="001144F6" w:rsidP="005632F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Koźmin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144F6" w:rsidRPr="001B7815" w:rsidRDefault="001144F6" w:rsidP="005632F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59-900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67295">
              <w:rPr>
                <w:rFonts w:ascii="Times New Roman" w:hAnsi="Times New Roman" w:cs="Times New Roman"/>
                <w:bCs/>
                <w:sz w:val="18"/>
                <w:szCs w:val="18"/>
              </w:rPr>
              <w:t>Zgorzelec</w:t>
            </w:r>
          </w:p>
        </w:tc>
        <w:tc>
          <w:tcPr>
            <w:tcW w:w="2126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41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1144F6" w:rsidRPr="008567C7" w:rsidRDefault="001144F6" w:rsidP="005632F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6729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1144F6" w:rsidRDefault="001144F6" w:rsidP="00F33C66">
      <w:pPr>
        <w:spacing w:line="276" w:lineRule="auto"/>
        <w:jc w:val="both"/>
        <w:rPr>
          <w:i/>
          <w:sz w:val="22"/>
          <w:szCs w:val="22"/>
        </w:rPr>
      </w:pPr>
      <w:r w:rsidRPr="001144F6">
        <w:rPr>
          <w:i/>
          <w:sz w:val="22"/>
          <w:szCs w:val="22"/>
        </w:rPr>
        <w:t>*nie przyznano punktów, gdyż oferta podlega odrzuceniu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2CC" w:rsidRDefault="00F262CC">
      <w:r>
        <w:separator/>
      </w:r>
    </w:p>
  </w:endnote>
  <w:endnote w:type="continuationSeparator" w:id="0">
    <w:p w:rsidR="00F262CC" w:rsidRDefault="00F26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2CC" w:rsidRDefault="00F262CC">
      <w:r>
        <w:separator/>
      </w:r>
    </w:p>
  </w:footnote>
  <w:footnote w:type="continuationSeparator" w:id="0">
    <w:p w:rsidR="00F262CC" w:rsidRDefault="00F262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62CC"/>
    <w:rsid w:val="00005838"/>
    <w:rsid w:val="00022322"/>
    <w:rsid w:val="00042497"/>
    <w:rsid w:val="000C1E6F"/>
    <w:rsid w:val="000E4E56"/>
    <w:rsid w:val="001144F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62CC"/>
    <w:rsid w:val="00F33C66"/>
    <w:rsid w:val="00F67295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9D1F87"/>
  <w15:chartTrackingRefBased/>
  <w15:docId w15:val="{1BD6307E-47C1-4732-BCD5-5E1B14EE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F6729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2024-09-11T08:53:00Z</cp:lastPrinted>
  <dcterms:created xsi:type="dcterms:W3CDTF">2024-09-11T08:53:00Z</dcterms:created>
  <dcterms:modified xsi:type="dcterms:W3CDTF">2024-09-11T08:53:00Z</dcterms:modified>
</cp:coreProperties>
</file>