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F77D90" w14:textId="77777777" w:rsidR="00FB7F50" w:rsidRPr="002245BE" w:rsidRDefault="001463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463A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463A5">
        <w:rPr>
          <w:sz w:val="22"/>
          <w:szCs w:val="22"/>
        </w:rPr>
        <w:t>2024-09-11</w:t>
      </w:r>
    </w:p>
    <w:p w14:paraId="2998E8D6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A292651" w14:textId="77777777" w:rsidR="001463A5" w:rsidRPr="001463A5" w:rsidRDefault="001463A5" w:rsidP="00FB7F50">
      <w:pPr>
        <w:spacing w:after="40"/>
        <w:rPr>
          <w:b/>
          <w:bCs/>
          <w:sz w:val="22"/>
          <w:szCs w:val="22"/>
        </w:rPr>
      </w:pPr>
      <w:r w:rsidRPr="001463A5">
        <w:rPr>
          <w:b/>
          <w:bCs/>
          <w:sz w:val="22"/>
          <w:szCs w:val="22"/>
        </w:rPr>
        <w:t>Akademia Górniczo - Hutnicza</w:t>
      </w:r>
    </w:p>
    <w:p w14:paraId="47AFE3B1" w14:textId="77777777" w:rsidR="001463A5" w:rsidRPr="001463A5" w:rsidRDefault="001463A5" w:rsidP="00FB7F50">
      <w:pPr>
        <w:spacing w:after="40"/>
        <w:rPr>
          <w:b/>
          <w:bCs/>
          <w:sz w:val="22"/>
          <w:szCs w:val="22"/>
        </w:rPr>
      </w:pPr>
      <w:r w:rsidRPr="001463A5">
        <w:rPr>
          <w:b/>
          <w:bCs/>
          <w:sz w:val="22"/>
          <w:szCs w:val="22"/>
        </w:rPr>
        <w:t>im. Stanisława Staszica w Krakowie</w:t>
      </w:r>
    </w:p>
    <w:p w14:paraId="41BED737" w14:textId="77777777" w:rsidR="00FB7F50" w:rsidRPr="002245BE" w:rsidRDefault="001463A5" w:rsidP="00FB7F50">
      <w:pPr>
        <w:spacing w:after="40"/>
        <w:rPr>
          <w:b/>
          <w:bCs/>
          <w:sz w:val="22"/>
          <w:szCs w:val="22"/>
        </w:rPr>
      </w:pPr>
      <w:r w:rsidRPr="001463A5">
        <w:rPr>
          <w:b/>
          <w:bCs/>
          <w:sz w:val="22"/>
          <w:szCs w:val="22"/>
        </w:rPr>
        <w:t>Dział Zamówień Publicznych</w:t>
      </w:r>
    </w:p>
    <w:p w14:paraId="5153319F" w14:textId="77777777" w:rsidR="00FB7F50" w:rsidRPr="002245BE" w:rsidRDefault="001463A5" w:rsidP="00FB7F50">
      <w:pPr>
        <w:rPr>
          <w:sz w:val="22"/>
          <w:szCs w:val="22"/>
        </w:rPr>
      </w:pPr>
      <w:r w:rsidRPr="001463A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463A5">
        <w:rPr>
          <w:sz w:val="22"/>
          <w:szCs w:val="22"/>
        </w:rPr>
        <w:t>30</w:t>
      </w:r>
    </w:p>
    <w:p w14:paraId="7FA37607" w14:textId="77777777" w:rsidR="00FB7F50" w:rsidRPr="002245BE" w:rsidRDefault="001463A5" w:rsidP="00FB7F50">
      <w:pPr>
        <w:rPr>
          <w:sz w:val="22"/>
          <w:szCs w:val="22"/>
        </w:rPr>
      </w:pPr>
      <w:r w:rsidRPr="001463A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463A5">
        <w:rPr>
          <w:sz w:val="22"/>
          <w:szCs w:val="22"/>
        </w:rPr>
        <w:t>Kraków</w:t>
      </w:r>
    </w:p>
    <w:p w14:paraId="3CF3DF8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2D2468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463A5" w:rsidRPr="00607F9B" w14:paraId="4757EC7C" w14:textId="77777777" w:rsidTr="004C00DB">
        <w:trPr>
          <w:trHeight w:val="638"/>
        </w:trPr>
        <w:tc>
          <w:tcPr>
            <w:tcW w:w="959" w:type="dxa"/>
            <w:shd w:val="clear" w:color="auto" w:fill="auto"/>
          </w:tcPr>
          <w:p w14:paraId="07E8B41D" w14:textId="77777777" w:rsidR="001463A5" w:rsidRPr="00607F9B" w:rsidRDefault="001463A5" w:rsidP="004C00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5274CF" w14:textId="709FD2D5" w:rsidR="001463A5" w:rsidRPr="00607F9B" w:rsidRDefault="001463A5" w:rsidP="004C00D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463A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463A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C471D9">
              <w:rPr>
                <w:b/>
                <w:bCs/>
                <w:sz w:val="22"/>
                <w:szCs w:val="22"/>
              </w:rPr>
              <w:t>D</w:t>
            </w:r>
            <w:r w:rsidRPr="001463A5">
              <w:rPr>
                <w:b/>
                <w:bCs/>
                <w:sz w:val="22"/>
                <w:szCs w:val="22"/>
              </w:rPr>
              <w:t xml:space="preserve">ostawa 3 szt. </w:t>
            </w:r>
            <w:proofErr w:type="spellStart"/>
            <w:r w:rsidRPr="001463A5">
              <w:rPr>
                <w:b/>
                <w:bCs/>
                <w:sz w:val="22"/>
                <w:szCs w:val="22"/>
              </w:rPr>
              <w:t>swicha</w:t>
            </w:r>
            <w:proofErr w:type="spellEnd"/>
            <w:r w:rsidRPr="001463A5">
              <w:rPr>
                <w:b/>
                <w:bCs/>
                <w:sz w:val="22"/>
                <w:szCs w:val="22"/>
              </w:rPr>
              <w:t xml:space="preserve"> sieciowego wraz z wyposażeniem do węzła sieciowego dla Miasteczka Studenckiego AGH - DE-dzp.272-421/24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3182F3C" w14:textId="3E682506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463A5" w14:paraId="3F673555" w14:textId="77777777" w:rsidTr="004C00D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1D8D0A3" w14:textId="77777777" w:rsidR="001463A5" w:rsidRPr="00D26ED6" w:rsidRDefault="001463A5" w:rsidP="004C00D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1463A5">
              <w:rPr>
                <w:b/>
                <w:sz w:val="22"/>
                <w:szCs w:val="22"/>
              </w:rPr>
              <w:t>ForIP</w:t>
            </w:r>
            <w:proofErr w:type="spellEnd"/>
            <w:r w:rsidRPr="001463A5">
              <w:rPr>
                <w:b/>
                <w:sz w:val="22"/>
                <w:szCs w:val="22"/>
              </w:rPr>
              <w:t xml:space="preserve"> Spółka z o.o.</w:t>
            </w:r>
          </w:p>
          <w:p w14:paraId="15C8CDC4" w14:textId="77777777" w:rsidR="001463A5" w:rsidRPr="009F0E5C" w:rsidRDefault="001463A5" w:rsidP="004C00DB">
            <w:pPr>
              <w:jc w:val="both"/>
              <w:rPr>
                <w:bCs/>
                <w:sz w:val="22"/>
                <w:szCs w:val="22"/>
              </w:rPr>
            </w:pPr>
            <w:r w:rsidRPr="001463A5">
              <w:rPr>
                <w:bCs/>
                <w:sz w:val="22"/>
                <w:szCs w:val="22"/>
              </w:rPr>
              <w:t>Juliusza Słowackiego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63A5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38A95CB" w14:textId="77777777" w:rsidR="001463A5" w:rsidRPr="009F0E5C" w:rsidRDefault="001463A5" w:rsidP="004C00DB">
            <w:pPr>
              <w:jc w:val="both"/>
              <w:rPr>
                <w:bCs/>
                <w:sz w:val="22"/>
                <w:szCs w:val="22"/>
              </w:rPr>
            </w:pPr>
            <w:r w:rsidRPr="001463A5">
              <w:rPr>
                <w:bCs/>
                <w:sz w:val="22"/>
                <w:szCs w:val="22"/>
              </w:rPr>
              <w:t>41-800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463A5">
              <w:rPr>
                <w:bCs/>
                <w:sz w:val="22"/>
                <w:szCs w:val="22"/>
              </w:rPr>
              <w:t>Zabrze</w:t>
            </w:r>
          </w:p>
          <w:p w14:paraId="06A1726D" w14:textId="77777777" w:rsidR="001463A5" w:rsidRPr="00D26ED6" w:rsidRDefault="001463A5" w:rsidP="004C00D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AAF85BA" w14:textId="77777777" w:rsidR="001463A5" w:rsidRDefault="001463A5" w:rsidP="004C00D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463A5">
              <w:rPr>
                <w:sz w:val="22"/>
                <w:szCs w:val="22"/>
              </w:rPr>
              <w:t xml:space="preserve">dostawa 3 szt. </w:t>
            </w:r>
            <w:proofErr w:type="spellStart"/>
            <w:r w:rsidRPr="001463A5">
              <w:rPr>
                <w:sz w:val="22"/>
                <w:szCs w:val="22"/>
              </w:rPr>
              <w:t>swicha</w:t>
            </w:r>
            <w:proofErr w:type="spellEnd"/>
            <w:r w:rsidRPr="001463A5">
              <w:rPr>
                <w:sz w:val="22"/>
                <w:szCs w:val="22"/>
              </w:rPr>
              <w:t xml:space="preserve"> sieciowego wraz z wyposażeniem do węzła sieciowego dla Miasteczka Studenckiego AGH - DE-dzp.272-421/24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AAA315F" w14:textId="77777777" w:rsidR="001463A5" w:rsidRPr="00D26ED6" w:rsidRDefault="001463A5" w:rsidP="004C00D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463A5">
              <w:rPr>
                <w:b/>
                <w:sz w:val="22"/>
                <w:szCs w:val="22"/>
              </w:rPr>
              <w:t>19 840.52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E34ECA5" w14:textId="77777777" w:rsidR="001463A5" w:rsidRDefault="001463A5" w:rsidP="004C00D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7575CAF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C471D9" w:rsidRPr="008567C7" w14:paraId="4349952B" w14:textId="77777777" w:rsidTr="00C471D9">
        <w:trPr>
          <w:trHeight w:val="510"/>
        </w:trPr>
        <w:tc>
          <w:tcPr>
            <w:tcW w:w="595" w:type="pct"/>
            <w:vAlign w:val="center"/>
          </w:tcPr>
          <w:p w14:paraId="42F8D580" w14:textId="77777777" w:rsidR="00C471D9" w:rsidRPr="008567C7" w:rsidRDefault="00C471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5F2372EE" w14:textId="77777777" w:rsidR="00C471D9" w:rsidRPr="008567C7" w:rsidRDefault="00C471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DFCEFB9" w14:textId="77777777" w:rsidR="00C471D9" w:rsidRPr="008567C7" w:rsidRDefault="00C471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1B856F31" w14:textId="77777777" w:rsidR="00C471D9" w:rsidRPr="008567C7" w:rsidRDefault="00C471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715" w:type="pct"/>
            <w:vAlign w:val="center"/>
          </w:tcPr>
          <w:p w14:paraId="3E50F812" w14:textId="77777777" w:rsidR="00C471D9" w:rsidRPr="008567C7" w:rsidRDefault="00C471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471D9" w:rsidRPr="008567C7" w14:paraId="7E9A8165" w14:textId="77777777" w:rsidTr="00C471D9">
        <w:tc>
          <w:tcPr>
            <w:tcW w:w="595" w:type="pct"/>
            <w:vAlign w:val="center"/>
          </w:tcPr>
          <w:p w14:paraId="78EC6929" w14:textId="77777777" w:rsidR="00C471D9" w:rsidRPr="008567C7" w:rsidRDefault="00C471D9" w:rsidP="004C00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208B423B" w14:textId="77777777" w:rsidR="00C471D9" w:rsidRPr="002B6761" w:rsidRDefault="00C471D9" w:rsidP="004C00D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463A5">
              <w:rPr>
                <w:rFonts w:ascii="Times New Roman" w:hAnsi="Times New Roman" w:cs="Times New Roman"/>
                <w:b/>
                <w:sz w:val="18"/>
                <w:szCs w:val="18"/>
              </w:rPr>
              <w:t>ForIP</w:t>
            </w:r>
            <w:proofErr w:type="spellEnd"/>
            <w:r w:rsidRPr="001463A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z o.o.</w:t>
            </w:r>
          </w:p>
          <w:p w14:paraId="1978A07C" w14:textId="77777777" w:rsidR="00C471D9" w:rsidRPr="008567C7" w:rsidRDefault="00C471D9" w:rsidP="004C00D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bCs/>
                <w:sz w:val="18"/>
                <w:szCs w:val="18"/>
              </w:rPr>
              <w:t>Juliusza Słowackiego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63A5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3B180B9" w14:textId="77777777" w:rsidR="00C471D9" w:rsidRPr="001B7815" w:rsidRDefault="00C471D9" w:rsidP="004C00D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bCs/>
                <w:sz w:val="18"/>
                <w:szCs w:val="18"/>
              </w:rPr>
              <w:t>41-800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463A5">
              <w:rPr>
                <w:rFonts w:ascii="Times New Roman" w:hAnsi="Times New Roman" w:cs="Times New Roman"/>
                <w:bCs/>
                <w:sz w:val="18"/>
                <w:szCs w:val="18"/>
              </w:rPr>
              <w:t>Zabrze</w:t>
            </w:r>
          </w:p>
        </w:tc>
        <w:tc>
          <w:tcPr>
            <w:tcW w:w="952" w:type="pct"/>
            <w:vAlign w:val="center"/>
          </w:tcPr>
          <w:p w14:paraId="0BA42495" w14:textId="77777777" w:rsidR="00C471D9" w:rsidRPr="008567C7" w:rsidRDefault="00C471D9" w:rsidP="004C00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331C26C5" w14:textId="77777777" w:rsidR="00C471D9" w:rsidRPr="008567C7" w:rsidRDefault="00C471D9" w:rsidP="004C00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4864890" w14:textId="77777777" w:rsidR="00C471D9" w:rsidRPr="008567C7" w:rsidRDefault="00C471D9" w:rsidP="004C00D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63A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862EBAB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5F7A8D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915BA12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6636D" w14:textId="77777777" w:rsidR="00116785" w:rsidRDefault="00116785">
      <w:r>
        <w:separator/>
      </w:r>
    </w:p>
  </w:endnote>
  <w:endnote w:type="continuationSeparator" w:id="0">
    <w:p w14:paraId="67A69810" w14:textId="77777777" w:rsidR="00116785" w:rsidRDefault="00116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DEB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8EAA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25EC82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30946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B204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193A7F" w14:textId="77777777" w:rsidR="00116785" w:rsidRDefault="00116785">
      <w:r>
        <w:separator/>
      </w:r>
    </w:p>
  </w:footnote>
  <w:footnote w:type="continuationSeparator" w:id="0">
    <w:p w14:paraId="2660AB6E" w14:textId="77777777" w:rsidR="00116785" w:rsidRDefault="00116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9F55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178B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4F0C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6785"/>
    <w:rsid w:val="00005838"/>
    <w:rsid w:val="00022322"/>
    <w:rsid w:val="00042497"/>
    <w:rsid w:val="000C1E6F"/>
    <w:rsid w:val="000E4E56"/>
    <w:rsid w:val="00116785"/>
    <w:rsid w:val="001463A5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471D9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B34067"/>
  <w15:chartTrackingRefBased/>
  <w15:docId w15:val="{F39C470C-3A00-4464-BC62-699D61570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2024-09-11T06:53:00Z</dcterms:created>
  <dcterms:modified xsi:type="dcterms:W3CDTF">2024-09-11T06:53:00Z</dcterms:modified>
</cp:coreProperties>
</file>