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32F1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32F1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32F13">
        <w:rPr>
          <w:sz w:val="22"/>
          <w:szCs w:val="22"/>
        </w:rPr>
        <w:t>2024-09-10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32F13" w:rsidRPr="00832F13" w:rsidRDefault="00832F13" w:rsidP="00FB7F50">
      <w:pPr>
        <w:spacing w:after="40"/>
        <w:rPr>
          <w:b/>
          <w:bCs/>
          <w:sz w:val="22"/>
          <w:szCs w:val="22"/>
        </w:rPr>
      </w:pPr>
      <w:r w:rsidRPr="00832F13">
        <w:rPr>
          <w:b/>
          <w:bCs/>
          <w:sz w:val="22"/>
          <w:szCs w:val="22"/>
        </w:rPr>
        <w:t>Akademia Górniczo - Hutnicza</w:t>
      </w:r>
    </w:p>
    <w:p w:rsidR="00832F13" w:rsidRPr="00832F13" w:rsidRDefault="00832F13" w:rsidP="00FB7F50">
      <w:pPr>
        <w:spacing w:after="40"/>
        <w:rPr>
          <w:b/>
          <w:bCs/>
          <w:sz w:val="22"/>
          <w:szCs w:val="22"/>
        </w:rPr>
      </w:pPr>
      <w:r w:rsidRPr="00832F13">
        <w:rPr>
          <w:b/>
          <w:bCs/>
          <w:sz w:val="22"/>
          <w:szCs w:val="22"/>
        </w:rPr>
        <w:t>im. Stanisława Staszica w Krakowie</w:t>
      </w:r>
    </w:p>
    <w:p w:rsidR="00FB7F50" w:rsidRPr="002245BE" w:rsidRDefault="00832F13" w:rsidP="00FB7F50">
      <w:pPr>
        <w:spacing w:after="40"/>
        <w:rPr>
          <w:b/>
          <w:bCs/>
          <w:sz w:val="22"/>
          <w:szCs w:val="22"/>
        </w:rPr>
      </w:pPr>
      <w:r w:rsidRPr="00832F13">
        <w:rPr>
          <w:b/>
          <w:bCs/>
          <w:sz w:val="22"/>
          <w:szCs w:val="22"/>
        </w:rPr>
        <w:t>Dział Zamówień Publicznych</w:t>
      </w:r>
    </w:p>
    <w:p w:rsidR="00FB7F50" w:rsidRPr="002245BE" w:rsidRDefault="00832F13" w:rsidP="00FB7F50">
      <w:pPr>
        <w:rPr>
          <w:sz w:val="22"/>
          <w:szCs w:val="22"/>
        </w:rPr>
      </w:pPr>
      <w:r w:rsidRPr="00832F1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32F13">
        <w:rPr>
          <w:sz w:val="22"/>
          <w:szCs w:val="22"/>
        </w:rPr>
        <w:t>30</w:t>
      </w:r>
    </w:p>
    <w:p w:rsidR="00FB7F50" w:rsidRDefault="00832F13" w:rsidP="00FB7F50">
      <w:pPr>
        <w:rPr>
          <w:sz w:val="22"/>
          <w:szCs w:val="22"/>
        </w:rPr>
      </w:pPr>
      <w:r w:rsidRPr="00832F1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32F13">
        <w:rPr>
          <w:sz w:val="22"/>
          <w:szCs w:val="22"/>
        </w:rPr>
        <w:t>Kraków</w:t>
      </w:r>
    </w:p>
    <w:p w:rsidR="007A3213" w:rsidRPr="002245BE" w:rsidRDefault="007A3213" w:rsidP="00FB7F50">
      <w:pPr>
        <w:rPr>
          <w:sz w:val="22"/>
          <w:szCs w:val="22"/>
        </w:rPr>
      </w:pPr>
    </w:p>
    <w:p w:rsidR="007A3213" w:rsidRDefault="007A3213" w:rsidP="007A3213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7A3213" w:rsidRDefault="007A3213" w:rsidP="007A3213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7A3213" w:rsidRDefault="007A3213" w:rsidP="007A3213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32F13" w:rsidRPr="00607F9B" w:rsidTr="00646628">
        <w:trPr>
          <w:trHeight w:val="638"/>
        </w:trPr>
        <w:tc>
          <w:tcPr>
            <w:tcW w:w="959" w:type="dxa"/>
            <w:shd w:val="clear" w:color="auto" w:fill="auto"/>
          </w:tcPr>
          <w:p w:rsidR="00832F13" w:rsidRPr="00607F9B" w:rsidRDefault="00832F13" w:rsidP="006466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32F13" w:rsidRPr="00607F9B" w:rsidRDefault="00832F13" w:rsidP="006466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32F1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32F1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32F13">
              <w:rPr>
                <w:b/>
                <w:bCs/>
                <w:sz w:val="22"/>
                <w:szCs w:val="22"/>
              </w:rPr>
              <w:t xml:space="preserve">Dostawa 1 szt. drukarki 3D dla </w:t>
            </w:r>
            <w:proofErr w:type="spellStart"/>
            <w:r w:rsidRPr="00832F13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832F13">
              <w:rPr>
                <w:b/>
                <w:bCs/>
                <w:sz w:val="22"/>
                <w:szCs w:val="22"/>
              </w:rPr>
              <w:t xml:space="preserve"> - DE-dzp.272-338/24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32F13">
              <w:rPr>
                <w:b/>
                <w:sz w:val="22"/>
                <w:szCs w:val="22"/>
              </w:rPr>
              <w:t>DE-dzp.272-338/24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32F13" w:rsidTr="0064662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A3213" w:rsidRDefault="007A3213" w:rsidP="007A321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Crave3d Adam Kopczyński</w:t>
            </w:r>
          </w:p>
          <w:p w:rsidR="007A3213" w:rsidRDefault="007A3213" w:rsidP="007A321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Forteczna 13/8, </w:t>
            </w:r>
          </w:p>
          <w:p w:rsidR="007A3213" w:rsidRDefault="007A3213" w:rsidP="007A3213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87-100 Toruń </w:t>
            </w:r>
          </w:p>
          <w:p w:rsidR="007A3213" w:rsidRDefault="007A3213" w:rsidP="007A32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na: Dostawa 1 szt. drukarki 3D dla </w:t>
            </w:r>
            <w:proofErr w:type="spellStart"/>
            <w:r>
              <w:rPr>
                <w:sz w:val="22"/>
                <w:szCs w:val="22"/>
              </w:rPr>
              <w:t>WFiIS</w:t>
            </w:r>
            <w:proofErr w:type="spellEnd"/>
            <w:r>
              <w:rPr>
                <w:sz w:val="22"/>
                <w:szCs w:val="22"/>
              </w:rPr>
              <w:t xml:space="preserve"> - DE-dzp.272-338/24 za cenę brutto </w:t>
            </w:r>
            <w:r>
              <w:rPr>
                <w:b/>
                <w:sz w:val="22"/>
                <w:szCs w:val="22"/>
              </w:rPr>
              <w:t>13 475.88 zł</w:t>
            </w:r>
            <w:r>
              <w:rPr>
                <w:bCs/>
                <w:sz w:val="22"/>
                <w:szCs w:val="22"/>
              </w:rPr>
              <w:t>.</w:t>
            </w:r>
          </w:p>
          <w:p w:rsidR="00832F13" w:rsidRDefault="007A3213" w:rsidP="007A3213">
            <w:pPr>
              <w:spacing w:before="120" w:line="276" w:lineRule="auto"/>
              <w:jc w:val="both"/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088"/>
        <w:gridCol w:w="2295"/>
        <w:gridCol w:w="1558"/>
        <w:gridCol w:w="2550"/>
      </w:tblGrid>
      <w:tr w:rsidR="007A3213" w:rsidTr="007A3213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7A3213" w:rsidTr="007A321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Crave3d Adam Kopczyński</w:t>
            </w:r>
          </w:p>
          <w:p w:rsidR="007A3213" w:rsidRDefault="007A32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Forteczna 13/8, </w:t>
            </w:r>
          </w:p>
          <w:p w:rsidR="007A3213" w:rsidRDefault="007A32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87-100 Toruń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A3213" w:rsidTr="007A321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GLOBAL 3D sp. z o.o.</w:t>
            </w:r>
          </w:p>
          <w:p w:rsidR="007A3213" w:rsidRDefault="007A321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Rynek 40 </w:t>
            </w:r>
          </w:p>
          <w:p w:rsidR="007A3213" w:rsidRDefault="007A32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48-300 Nysa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0,00*</w:t>
            </w:r>
          </w:p>
        </w:tc>
      </w:tr>
      <w:tr w:rsidR="007A3213" w:rsidTr="007A321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get3D Sp. z o.o.</w:t>
            </w:r>
          </w:p>
          <w:p w:rsidR="007A3213" w:rsidRDefault="007A32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Wigury 21, </w:t>
            </w:r>
          </w:p>
          <w:p w:rsidR="007A3213" w:rsidRDefault="007A32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90-319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0,00*</w:t>
            </w:r>
          </w:p>
        </w:tc>
      </w:tr>
      <w:tr w:rsidR="007A3213" w:rsidTr="007A321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X3D sp. z o.o.</w:t>
            </w:r>
          </w:p>
          <w:p w:rsidR="007A3213" w:rsidRDefault="007A32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Ceynowy 21, </w:t>
            </w:r>
          </w:p>
          <w:p w:rsidR="007A3213" w:rsidRDefault="007A32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77-100 Bytów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213" w:rsidRDefault="007A32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0,00*</w:t>
            </w:r>
          </w:p>
        </w:tc>
      </w:tr>
    </w:tbl>
    <w:p w:rsidR="007A3213" w:rsidRDefault="007A3213" w:rsidP="007A3213">
      <w:pPr>
        <w:spacing w:line="360" w:lineRule="auto"/>
        <w:jc w:val="both"/>
        <w:rPr>
          <w:bCs/>
        </w:rPr>
      </w:pPr>
    </w:p>
    <w:p w:rsidR="007A3213" w:rsidRDefault="007A3213" w:rsidP="007A3213">
      <w:pPr>
        <w:spacing w:line="360" w:lineRule="auto"/>
        <w:jc w:val="both"/>
        <w:rPr>
          <w:bCs/>
        </w:rPr>
      </w:pPr>
      <w:bookmarkStart w:id="2" w:name="_GoBack"/>
      <w:bookmarkEnd w:id="2"/>
      <w:r>
        <w:rPr>
          <w:bCs/>
        </w:rPr>
        <w:t>*Zamawiający nie przyznawał punktów, ponieważ oferta została odrzucona.</w:t>
      </w:r>
    </w:p>
    <w:p w:rsidR="00E85D70" w:rsidRDefault="00E85D70" w:rsidP="007A3213">
      <w:pPr>
        <w:spacing w:before="120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15BD" w:rsidRDefault="009115BD">
      <w:r>
        <w:separator/>
      </w:r>
    </w:p>
  </w:endnote>
  <w:endnote w:type="continuationSeparator" w:id="0">
    <w:p w:rsidR="009115BD" w:rsidRDefault="00911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15BD" w:rsidRDefault="009115BD">
      <w:r>
        <w:separator/>
      </w:r>
    </w:p>
  </w:footnote>
  <w:footnote w:type="continuationSeparator" w:id="0">
    <w:p w:rsidR="009115BD" w:rsidRDefault="00911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7A3213">
    <w:pPr>
      <w:pStyle w:val="Nagwek"/>
    </w:pPr>
    <w:r w:rsidRPr="0091513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5B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3213"/>
    <w:rsid w:val="007E2ACC"/>
    <w:rsid w:val="007E68C5"/>
    <w:rsid w:val="00832144"/>
    <w:rsid w:val="00832F13"/>
    <w:rsid w:val="008567C7"/>
    <w:rsid w:val="008642B3"/>
    <w:rsid w:val="008A6C10"/>
    <w:rsid w:val="008E5102"/>
    <w:rsid w:val="009115BD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75053F"/>
  <w15:chartTrackingRefBased/>
  <w15:docId w15:val="{590F5149-8498-40D4-86B0-22DE48CD2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A321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2024-09-10T12:13:00Z</cp:lastPrinted>
  <dcterms:created xsi:type="dcterms:W3CDTF">2024-09-10T12:13:00Z</dcterms:created>
  <dcterms:modified xsi:type="dcterms:W3CDTF">2024-09-10T12:13:00Z</dcterms:modified>
</cp:coreProperties>
</file>