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46D97949" w14:textId="584EB772" w:rsidR="008D2AB8" w:rsidRPr="00DD5DFD" w:rsidRDefault="00990818" w:rsidP="00E27782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Akademia Górniczo </w:t>
      </w:r>
      <w:r w:rsidR="00E27782">
        <w:rPr>
          <w:rFonts w:ascii="Verdana" w:hAnsi="Verdana"/>
          <w:b/>
          <w:sz w:val="18"/>
          <w:szCs w:val="18"/>
        </w:rPr>
        <w:t>–</w:t>
      </w:r>
      <w:r w:rsidRPr="00DD5DFD">
        <w:rPr>
          <w:rFonts w:ascii="Verdana" w:hAnsi="Verdana"/>
          <w:b/>
          <w:sz w:val="18"/>
          <w:szCs w:val="18"/>
        </w:rPr>
        <w:t xml:space="preserve"> Hutnicza</w:t>
      </w:r>
      <w:r w:rsidR="00E27782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im. Stanisława Staszica w Krakowie</w:t>
      </w:r>
      <w:r w:rsidR="00E27782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E27782">
        <w:rPr>
          <w:rFonts w:ascii="Verdana" w:hAnsi="Verdana"/>
          <w:b/>
          <w:sz w:val="18"/>
          <w:szCs w:val="18"/>
        </w:rPr>
        <w:t>,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E27782">
        <w:rPr>
          <w:rFonts w:ascii="Verdana" w:hAnsi="Verdana"/>
          <w:b/>
          <w:sz w:val="18"/>
          <w:szCs w:val="18"/>
        </w:rPr>
        <w:t>,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1184B787" w:rsidR="008D2AB8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85D20" w:rsidRPr="00085D20">
        <w:rPr>
          <w:rFonts w:ascii="Verdana" w:hAnsi="Verdana"/>
          <w:b/>
          <w:sz w:val="18"/>
          <w:szCs w:val="18"/>
        </w:rPr>
        <w:t>Zakup i dostawa komputera do sztucznej inteligencji dla WO - DE-dzp.272-501/24</w:t>
      </w:r>
      <w:bookmarkStart w:id="0" w:name="_GoBack"/>
      <w:bookmarkEnd w:id="0"/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7D24634" w14:textId="77777777" w:rsid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8997EFD" w14:textId="63FFCFC3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3A97777" w14:textId="77777777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758FBFB" w14:textId="77777777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BC7874E" w14:textId="77777777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9E7AE0" w14:textId="58C655F0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E27782">
        <w:rPr>
          <w:rFonts w:ascii="Verdana" w:hAnsi="Verdana"/>
          <w:i/>
          <w:sz w:val="18"/>
          <w:szCs w:val="18"/>
        </w:rPr>
        <w:t>Słownie brutto: ......................................................................</w:t>
      </w:r>
    </w:p>
    <w:p w14:paraId="6ADCBE69" w14:textId="77777777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181B696" w14:textId="77777777" w:rsidR="00E27782" w:rsidRPr="00E27782" w:rsidRDefault="00E27782" w:rsidP="00E27782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1D6FA8AA" w14:textId="6A137CE6" w:rsidR="00E27782" w:rsidRPr="00E27782" w:rsidRDefault="00E27782" w:rsidP="00E2778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 xml:space="preserve">Termin realizacji umowy: </w:t>
      </w:r>
      <w:r w:rsidRPr="00E27782">
        <w:rPr>
          <w:rFonts w:ascii="Verdana" w:hAnsi="Verdana"/>
          <w:sz w:val="18"/>
          <w:szCs w:val="18"/>
          <w:highlight w:val="yellow"/>
        </w:rPr>
        <w:t>………..</w:t>
      </w:r>
      <w:r w:rsidRPr="00E27782">
        <w:rPr>
          <w:rFonts w:ascii="Verdana" w:hAnsi="Verdana"/>
          <w:b/>
          <w:bCs/>
          <w:sz w:val="18"/>
          <w:szCs w:val="18"/>
        </w:rPr>
        <w:t xml:space="preserve"> dni od daty otrzymania zamówienia potwierdzonego przez </w:t>
      </w:r>
      <w:proofErr w:type="spellStart"/>
      <w:r w:rsidRPr="00E27782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Pr="00E27782">
        <w:rPr>
          <w:rFonts w:ascii="Verdana" w:hAnsi="Verdana"/>
          <w:b/>
          <w:bCs/>
          <w:sz w:val="18"/>
          <w:szCs w:val="18"/>
        </w:rPr>
        <w:t xml:space="preserve"> </w:t>
      </w:r>
      <w:r w:rsidRPr="00E27782">
        <w:rPr>
          <w:rFonts w:ascii="Verdana" w:hAnsi="Verdana"/>
          <w:sz w:val="18"/>
          <w:szCs w:val="18"/>
          <w:highlight w:val="yellow"/>
        </w:rPr>
        <w:t>(</w:t>
      </w:r>
      <w:r w:rsidRPr="00E2778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FA63349" w14:textId="4379A4B0" w:rsidR="00E27782" w:rsidRPr="00E27782" w:rsidRDefault="00E27782" w:rsidP="00E2778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Okres udzielonej gwarancji wynosi:</w:t>
      </w:r>
      <w:r w:rsidRPr="00E27782">
        <w:rPr>
          <w:rFonts w:ascii="Verdana" w:hAnsi="Verdana"/>
          <w:sz w:val="18"/>
          <w:szCs w:val="18"/>
        </w:rPr>
        <w:t xml:space="preserve"> </w:t>
      </w:r>
      <w:r w:rsidRPr="00E27782">
        <w:rPr>
          <w:rFonts w:ascii="Verdana" w:hAnsi="Verdana"/>
          <w:sz w:val="18"/>
          <w:szCs w:val="18"/>
          <w:highlight w:val="yellow"/>
        </w:rPr>
        <w:t>……………</w:t>
      </w:r>
      <w:r w:rsidRPr="00E27782">
        <w:rPr>
          <w:rFonts w:ascii="Verdana" w:hAnsi="Verdana"/>
          <w:sz w:val="18"/>
          <w:szCs w:val="18"/>
        </w:rPr>
        <w:t xml:space="preserve"> </w:t>
      </w:r>
      <w:r w:rsidRPr="00E27782">
        <w:rPr>
          <w:rFonts w:ascii="Verdana" w:hAnsi="Verdana"/>
          <w:b/>
          <w:bCs/>
          <w:sz w:val="18"/>
          <w:szCs w:val="18"/>
        </w:rPr>
        <w:t>miesięcy</w:t>
      </w:r>
      <w:r>
        <w:rPr>
          <w:rFonts w:ascii="Verdana" w:hAnsi="Verdana"/>
          <w:b/>
          <w:bCs/>
          <w:sz w:val="18"/>
          <w:szCs w:val="18"/>
        </w:rPr>
        <w:t>.</w:t>
      </w:r>
    </w:p>
    <w:p w14:paraId="7D2F72B2" w14:textId="40B3D1C0" w:rsidR="00E27782" w:rsidRPr="00E27782" w:rsidRDefault="00E27782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Producent /model zaoferowanego zestawu komputerowego</w:t>
      </w:r>
      <w:r w:rsidRPr="00E27782">
        <w:rPr>
          <w:rFonts w:ascii="Verdana" w:hAnsi="Verdana"/>
          <w:sz w:val="18"/>
          <w:szCs w:val="18"/>
        </w:rPr>
        <w:t xml:space="preserve">: </w:t>
      </w:r>
      <w:r w:rsidRPr="00E27782">
        <w:rPr>
          <w:rFonts w:ascii="Verdana" w:hAnsi="Verdana"/>
          <w:sz w:val="18"/>
          <w:szCs w:val="18"/>
          <w:highlight w:val="yellow"/>
        </w:rPr>
        <w:t>…………………………………</w:t>
      </w:r>
    </w:p>
    <w:p w14:paraId="55CDC86C" w14:textId="7263DCF2" w:rsidR="00E27782" w:rsidRPr="00E27782" w:rsidRDefault="00E27782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27782">
        <w:rPr>
          <w:rFonts w:ascii="Verdana" w:hAnsi="Verdana"/>
          <w:sz w:val="18"/>
          <w:szCs w:val="18"/>
        </w:rPr>
        <w:t>a w tym:</w:t>
      </w: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451"/>
        <w:gridCol w:w="4110"/>
      </w:tblGrid>
      <w:tr w:rsidR="00E27782" w:rsidRPr="00E27782" w14:paraId="3422C5ED" w14:textId="77777777" w:rsidTr="00E2778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E27782" w:rsidRPr="00E27782" w:rsidRDefault="00E27782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</w:tr>
      <w:tr w:rsidR="00E27782" w:rsidRPr="00E27782" w14:paraId="0B05F858" w14:textId="77777777" w:rsidTr="00E2778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</w:tr>
      <w:tr w:rsidR="00E27782" w:rsidRPr="00E27782" w14:paraId="5FAC3244" w14:textId="77777777" w:rsidTr="00E277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5D733CAC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Płyta główna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</w:tr>
      <w:tr w:rsidR="00E27782" w:rsidRPr="00E27782" w14:paraId="06B54665" w14:textId="77777777" w:rsidTr="00E277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6AA18D77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</w:tr>
      <w:tr w:rsidR="00E27782" w:rsidRPr="00E27782" w14:paraId="172557B6" w14:textId="77777777" w:rsidTr="00E27782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641F3CD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Pamięć RAM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……………..</w:t>
            </w:r>
          </w:p>
          <w:p w14:paraId="0D830611" w14:textId="24E4DB6F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…………….</w:t>
            </w:r>
          </w:p>
        </w:tc>
      </w:tr>
      <w:tr w:rsidR="00E27782" w:rsidRPr="00E27782" w14:paraId="04263218" w14:textId="77777777" w:rsidTr="00E27782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0621F453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Dysk twardy SSD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E27782" w:rsidRPr="00E27782" w:rsidRDefault="00E27782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……………..</w:t>
            </w:r>
          </w:p>
          <w:p w14:paraId="52E37367" w14:textId="42E4F0C2" w:rsidR="00E27782" w:rsidRPr="00E27782" w:rsidRDefault="00E27782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5260961A" w14:textId="77777777" w:rsidTr="00E27782">
        <w:trPr>
          <w:trHeight w:val="11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56F2" w14:textId="52F73F4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69779F2" w14:textId="7B5F7828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742C291D" w14:textId="77777777" w:rsidTr="00E27782">
        <w:trPr>
          <w:trHeight w:val="11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686A9A" w14:textId="3F3B4E6E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A22" w14:textId="256873D0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0ED" w14:textId="77777777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3648911" w14:textId="034C173B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07285FE4" w14:textId="77777777" w:rsidTr="00E27782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19151A" w14:textId="613C9E50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4B33B3" w14:textId="2EAD9862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F46AD7" w14:textId="77777777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F0B4F23" w14:textId="34B39392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7224B0D2" w14:textId="77777777" w:rsidTr="00E27782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8586C01" w14:textId="43238C37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344903" w14:textId="4DBEDA96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Klawiatura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5819EC" w14:textId="77777777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37E1F299" w14:textId="7FE75BB5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456C3F59" w14:textId="77777777" w:rsidTr="00E27782">
        <w:trPr>
          <w:trHeight w:val="25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06CE9E" w14:textId="45C6FCA9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49C1" w14:textId="0A4639C9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Mysz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1AF3" w14:textId="77777777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16E76076" w14:textId="0A34C136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7E315E5D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>Zamawiający oświadcza, że zgodnie z Ustawą z dnia 11 marca 2004 r. o podatku od towarów i usług (</w:t>
      </w:r>
      <w:r w:rsidR="000D1D8C" w:rsidRPr="000D1D8C">
        <w:rPr>
          <w:rFonts w:ascii="Verdana" w:hAnsi="Verdana"/>
          <w:i/>
          <w:iCs/>
          <w:sz w:val="18"/>
          <w:szCs w:val="18"/>
        </w:rPr>
        <w:t>Dz.U.2011.177.1054 z późniejszymi zmianami</w:t>
      </w:r>
      <w:r w:rsidRPr="00DD5DFD">
        <w:rPr>
          <w:rFonts w:ascii="Verdana" w:hAnsi="Verdana"/>
          <w:i/>
          <w:iCs/>
          <w:sz w:val="18"/>
          <w:szCs w:val="18"/>
        </w:rPr>
        <w:t xml:space="preserve">) będzie ubiegał się o zgodę na zastosowanie stawki podatku VAT w wysokości 0% </w:t>
      </w:r>
      <w:bookmarkStart w:id="1" w:name="_Hlk174520078"/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E27782">
        <w:rPr>
          <w:rFonts w:ascii="Verdana" w:hAnsi="Verdana"/>
          <w:b/>
          <w:bCs/>
          <w:i/>
          <w:iCs/>
          <w:sz w:val="18"/>
          <w:szCs w:val="18"/>
        </w:rPr>
        <w:t>zestaw komputerowy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D5DFD">
        <w:rPr>
          <w:rFonts w:ascii="Verdana" w:hAnsi="Verdana"/>
          <w:i/>
          <w:iCs/>
          <w:sz w:val="18"/>
          <w:szCs w:val="18"/>
        </w:rPr>
        <w:t>wchodząc</w:t>
      </w:r>
      <w:r w:rsidR="00E27782">
        <w:rPr>
          <w:rFonts w:ascii="Verdana" w:hAnsi="Verdana"/>
          <w:i/>
          <w:iCs/>
          <w:sz w:val="18"/>
          <w:szCs w:val="18"/>
        </w:rPr>
        <w:t xml:space="preserve">y </w:t>
      </w:r>
      <w:bookmarkEnd w:id="1"/>
      <w:r w:rsidRPr="00DD5DFD">
        <w:rPr>
          <w:rFonts w:ascii="Verdana" w:hAnsi="Verdana"/>
          <w:i/>
          <w:iCs/>
          <w:sz w:val="18"/>
          <w:szCs w:val="18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0FAC4B4" w14:textId="77777777" w:rsidR="00E27782" w:rsidRDefault="00E27782" w:rsidP="00FE545C">
      <w:pPr>
        <w:rPr>
          <w:rFonts w:ascii="Verdana" w:hAnsi="Verdana"/>
          <w:sz w:val="18"/>
          <w:szCs w:val="18"/>
        </w:rPr>
      </w:pPr>
    </w:p>
    <w:p w14:paraId="4DE94296" w14:textId="35386EAD" w:rsidR="00FE545C" w:rsidRPr="00DD5DFD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1119AE24" w:rsidR="00F90C57" w:rsidRPr="00193B44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27782" w:rsidRPr="00E2778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</w:t>
      </w:r>
      <w:r w:rsidR="00193B44">
        <w:rPr>
          <w:rFonts w:ascii="Verdana" w:hAnsi="Verdana"/>
          <w:color w:val="000000"/>
          <w:sz w:val="18"/>
          <w:szCs w:val="18"/>
          <w:lang w:eastAsia="ar-SA"/>
        </w:rPr>
        <w:t>,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po przedstawieniu przez Zamawiającego zaświadczenia potwierdzającego, że wymieniony w zamówieniu skierowanym do Wykonawcy </w:t>
      </w:r>
      <w:r w:rsidR="00193B44" w:rsidRPr="00193B44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193B44" w:rsidRPr="00193B44">
        <w:rPr>
          <w:rFonts w:ascii="Verdana" w:hAnsi="Verdana"/>
          <w:bCs/>
          <w:i/>
          <w:color w:val="000000"/>
          <w:sz w:val="18"/>
          <w:szCs w:val="18"/>
          <w:lang w:eastAsia="ar-SA"/>
        </w:rPr>
        <w:t>(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</w:t>
      </w:r>
      <w:r w:rsidRPr="00193B44">
        <w:rPr>
          <w:rFonts w:ascii="Verdana" w:hAnsi="Verdana"/>
          <w:i/>
          <w:sz w:val="18"/>
          <w:szCs w:val="18"/>
        </w:rPr>
        <w:t>o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193B44">
        <w:rPr>
          <w:rFonts w:ascii="Verdana" w:hAnsi="Verdana"/>
          <w:i/>
          <w:sz w:val="18"/>
          <w:szCs w:val="18"/>
        </w:rPr>
        <w:t xml:space="preserve">podatku od towarów i usług (t. j. Dz. U. 2011 Nr 177 poz. 1054 z </w:t>
      </w:r>
      <w:proofErr w:type="spellStart"/>
      <w:r w:rsidRPr="00193B44">
        <w:rPr>
          <w:rFonts w:ascii="Verdana" w:hAnsi="Verdana"/>
          <w:i/>
          <w:sz w:val="18"/>
          <w:szCs w:val="18"/>
        </w:rPr>
        <w:t>późn</w:t>
      </w:r>
      <w:proofErr w:type="spellEnd"/>
      <w:r w:rsidRPr="00193B44">
        <w:rPr>
          <w:rFonts w:ascii="Verdana" w:hAnsi="Verdana"/>
          <w:i/>
          <w:sz w:val="18"/>
          <w:szCs w:val="18"/>
        </w:rPr>
        <w:t>. zm.)</w:t>
      </w:r>
      <w:r w:rsidR="00193B44">
        <w:rPr>
          <w:rFonts w:ascii="Verdana" w:hAnsi="Verdana"/>
          <w:i/>
          <w:sz w:val="18"/>
          <w:szCs w:val="18"/>
        </w:rPr>
        <w:t xml:space="preserve"> </w:t>
      </w:r>
      <w:r w:rsidR="00193B44" w:rsidRPr="00193B44">
        <w:rPr>
          <w:rFonts w:ascii="Verdana" w:hAnsi="Verdana"/>
          <w:sz w:val="18"/>
          <w:szCs w:val="18"/>
        </w:rPr>
        <w:t>jest objęty przedmiotową stawką VAT.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213A59CC" w:rsidR="00DE20B4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p w14:paraId="56939BDC" w14:textId="77777777" w:rsidR="00193B44" w:rsidRPr="00DD5DFD" w:rsidRDefault="00193B44" w:rsidP="00193B44">
      <w:pPr>
        <w:spacing w:before="120" w:after="120"/>
        <w:ind w:left="360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13752" w14:textId="77777777" w:rsidR="00FE7836" w:rsidRDefault="00FE7836">
      <w:r>
        <w:separator/>
      </w:r>
    </w:p>
  </w:endnote>
  <w:endnote w:type="continuationSeparator" w:id="0">
    <w:p w14:paraId="701FA646" w14:textId="77777777" w:rsidR="00FE7836" w:rsidRDefault="00FE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1B9E7E" w14:textId="77777777" w:rsidR="00FE7836" w:rsidRDefault="00FE7836">
      <w:r>
        <w:separator/>
      </w:r>
    </w:p>
  </w:footnote>
  <w:footnote w:type="continuationSeparator" w:id="0">
    <w:p w14:paraId="26168B82" w14:textId="77777777" w:rsidR="00FE7836" w:rsidRDefault="00FE7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2B"/>
    <w:rsid w:val="00012286"/>
    <w:rsid w:val="00031AAF"/>
    <w:rsid w:val="000704FC"/>
    <w:rsid w:val="00071CCC"/>
    <w:rsid w:val="00071D67"/>
    <w:rsid w:val="00085D20"/>
    <w:rsid w:val="000B731D"/>
    <w:rsid w:val="000D1D8C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93B44"/>
    <w:rsid w:val="001D4612"/>
    <w:rsid w:val="00207E98"/>
    <w:rsid w:val="0027014D"/>
    <w:rsid w:val="002723B0"/>
    <w:rsid w:val="00315A4A"/>
    <w:rsid w:val="004B7300"/>
    <w:rsid w:val="004C6753"/>
    <w:rsid w:val="004D3727"/>
    <w:rsid w:val="00515F3E"/>
    <w:rsid w:val="00595C87"/>
    <w:rsid w:val="005D2C65"/>
    <w:rsid w:val="005D68E6"/>
    <w:rsid w:val="005E6D94"/>
    <w:rsid w:val="0063384F"/>
    <w:rsid w:val="00643C6F"/>
    <w:rsid w:val="00646202"/>
    <w:rsid w:val="0065290F"/>
    <w:rsid w:val="006815F6"/>
    <w:rsid w:val="007748F0"/>
    <w:rsid w:val="00791D38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318BE"/>
    <w:rsid w:val="00D60C38"/>
    <w:rsid w:val="00D66893"/>
    <w:rsid w:val="00D66912"/>
    <w:rsid w:val="00D90ACB"/>
    <w:rsid w:val="00DC1500"/>
    <w:rsid w:val="00DD5DFD"/>
    <w:rsid w:val="00DE20B4"/>
    <w:rsid w:val="00E27782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  <w:rsid w:val="00FE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6230B-9E0D-4D40-8FCF-D9FF75ED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2024-06-28T06:07:00Z</cp:lastPrinted>
  <dcterms:created xsi:type="dcterms:W3CDTF">2024-09-10T07:50:00Z</dcterms:created>
  <dcterms:modified xsi:type="dcterms:W3CDTF">2024-09-10T07:50:00Z</dcterms:modified>
</cp:coreProperties>
</file>