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FD3D6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616DC" w:rsidRPr="00E616DC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BDD5CFE" w14:textId="77777777" w:rsidTr="00D62E6E">
        <w:tc>
          <w:tcPr>
            <w:tcW w:w="2800" w:type="dxa"/>
            <w:shd w:val="clear" w:color="auto" w:fill="auto"/>
          </w:tcPr>
          <w:p w14:paraId="7B6E653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2F1E0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A0651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52D5B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FE8D0BC" w14:textId="77777777" w:rsidTr="00D62E6E">
        <w:tc>
          <w:tcPr>
            <w:tcW w:w="2800" w:type="dxa"/>
            <w:shd w:val="clear" w:color="auto" w:fill="auto"/>
          </w:tcPr>
          <w:p w14:paraId="364546C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AB822B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18C70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99589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9C660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616DC" w:rsidRPr="00C14101" w14:paraId="67EADD79" w14:textId="77777777" w:rsidTr="00D360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03216B" w14:textId="77777777" w:rsidR="00E616DC" w:rsidRPr="00C14101" w:rsidRDefault="00E616DC" w:rsidP="00D3602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B25B78C" w14:textId="77777777" w:rsidR="00E616DC" w:rsidRPr="00C14101" w:rsidRDefault="00E616DC" w:rsidP="00D3602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616DC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0FF601D" w14:textId="77777777" w:rsidR="00E616DC" w:rsidRPr="00C14101" w:rsidRDefault="00E616DC" w:rsidP="00D360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016DB60" w14:textId="77777777" w:rsidR="00E616DC" w:rsidRPr="00C14101" w:rsidRDefault="00E616DC" w:rsidP="00D360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83F49F8" w14:textId="77777777" w:rsidR="00BC121E" w:rsidRPr="00C14101" w:rsidRDefault="00E616D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4DE91BB" w14:textId="77777777" w:rsidTr="00D62E6E">
        <w:tc>
          <w:tcPr>
            <w:tcW w:w="2269" w:type="dxa"/>
            <w:shd w:val="clear" w:color="auto" w:fill="auto"/>
          </w:tcPr>
          <w:p w14:paraId="6F056ED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7AB780" w14:textId="77777777" w:rsidR="00D62E6E" w:rsidRPr="00D62E6E" w:rsidRDefault="00E616D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6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infrastruktury oświetleniowej na obszarze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16DC" w:rsidRPr="00D62E6E" w14:paraId="1312EB3C" w14:textId="77777777" w:rsidTr="00D3602C">
        <w:tc>
          <w:tcPr>
            <w:tcW w:w="2269" w:type="dxa"/>
            <w:shd w:val="clear" w:color="auto" w:fill="auto"/>
          </w:tcPr>
          <w:p w14:paraId="69895972" w14:textId="77777777" w:rsidR="00E616DC" w:rsidRPr="00D62E6E" w:rsidRDefault="00E616DC" w:rsidP="00D360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395230" w14:textId="77777777" w:rsidR="00E616DC" w:rsidRPr="00D62E6E" w:rsidRDefault="00E616DC" w:rsidP="00D360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6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RIiD.271.16.2024</w:t>
            </w:r>
          </w:p>
        </w:tc>
      </w:tr>
    </w:tbl>
    <w:p w14:paraId="57D71092" w14:textId="77777777" w:rsidR="00BC121E" w:rsidRDefault="00E616D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616DC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0A39E95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06F6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007A966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D0B5F1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0FA7DD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879A83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AFF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E3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CFE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7430A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EA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C8E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7A9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06B001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09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20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CD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3EFCD9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1AF2C7D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84AA34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267D6C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E3272F4" w14:textId="77777777" w:rsidTr="00620E37">
        <w:tc>
          <w:tcPr>
            <w:tcW w:w="2660" w:type="dxa"/>
            <w:shd w:val="clear" w:color="auto" w:fill="auto"/>
          </w:tcPr>
          <w:p w14:paraId="34A687C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1063E0" w14:textId="7114AA09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ED469B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A2A21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16D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070BF81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D3A7E" w14:textId="77777777" w:rsidR="002F5DEA" w:rsidRDefault="002F5DEA">
      <w:r>
        <w:separator/>
      </w:r>
    </w:p>
  </w:endnote>
  <w:endnote w:type="continuationSeparator" w:id="0">
    <w:p w14:paraId="50216A35" w14:textId="77777777" w:rsidR="002F5DEA" w:rsidRDefault="002F5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2F0E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30E73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8D79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936E23" w14:textId="342EE6FE" w:rsidR="009A4CD3" w:rsidRDefault="00DE47C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72241E" wp14:editId="44F633D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3764678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EDDF0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F4E3A0" w14:textId="13838D75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E4432" w14:textId="77777777" w:rsidR="00E616DC" w:rsidRDefault="00E61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A0B37" w14:textId="77777777" w:rsidR="002F5DEA" w:rsidRDefault="002F5DEA">
      <w:r>
        <w:separator/>
      </w:r>
    </w:p>
  </w:footnote>
  <w:footnote w:type="continuationSeparator" w:id="0">
    <w:p w14:paraId="24397599" w14:textId="77777777" w:rsidR="002F5DEA" w:rsidRDefault="002F5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62F9B" w14:textId="77777777" w:rsidR="00E616DC" w:rsidRDefault="00E61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16C18" w14:textId="77777777" w:rsidR="00E616DC" w:rsidRDefault="00E61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2CD05" w14:textId="77777777" w:rsidR="00E616DC" w:rsidRDefault="00E61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98157">
    <w:abstractNumId w:val="13"/>
  </w:num>
  <w:num w:numId="2" w16cid:durableId="609974773">
    <w:abstractNumId w:val="0"/>
  </w:num>
  <w:num w:numId="3" w16cid:durableId="53698884">
    <w:abstractNumId w:val="11"/>
  </w:num>
  <w:num w:numId="4" w16cid:durableId="698433441">
    <w:abstractNumId w:val="8"/>
  </w:num>
  <w:num w:numId="5" w16cid:durableId="1125198400">
    <w:abstractNumId w:val="7"/>
  </w:num>
  <w:num w:numId="6" w16cid:durableId="28990978">
    <w:abstractNumId w:val="1"/>
  </w:num>
  <w:num w:numId="7" w16cid:durableId="1086731435">
    <w:abstractNumId w:val="6"/>
  </w:num>
  <w:num w:numId="8" w16cid:durableId="1023826757">
    <w:abstractNumId w:val="3"/>
  </w:num>
  <w:num w:numId="9" w16cid:durableId="807212926">
    <w:abstractNumId w:val="2"/>
  </w:num>
  <w:num w:numId="10" w16cid:durableId="1764840325">
    <w:abstractNumId w:val="5"/>
  </w:num>
  <w:num w:numId="11" w16cid:durableId="1794858150">
    <w:abstractNumId w:val="10"/>
  </w:num>
  <w:num w:numId="12" w16cid:durableId="635336775">
    <w:abstractNumId w:val="4"/>
  </w:num>
  <w:num w:numId="13" w16cid:durableId="261379270">
    <w:abstractNumId w:val="9"/>
  </w:num>
  <w:num w:numId="14" w16cid:durableId="1622056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E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5DEA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47CF"/>
    <w:rsid w:val="00E0229C"/>
    <w:rsid w:val="00E37A20"/>
    <w:rsid w:val="00E616DC"/>
    <w:rsid w:val="00EB5766"/>
    <w:rsid w:val="00EC667E"/>
    <w:rsid w:val="00F416BF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8D490"/>
  <w15:chartTrackingRefBased/>
  <w15:docId w15:val="{1EE38195-2193-4236-9DA7-742F9CE2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2010-01-07T09:39:00Z</cp:lastPrinted>
  <dcterms:created xsi:type="dcterms:W3CDTF">2024-09-09T08:50:00Z</dcterms:created>
  <dcterms:modified xsi:type="dcterms:W3CDTF">2024-09-09T08:50:00Z</dcterms:modified>
</cp:coreProperties>
</file>