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C65114" w14:textId="77777777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A5000" w:rsidRPr="008A5000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14:paraId="6DEBCFEE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211014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572C8BA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F8B4BE8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A94D6B3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2D3410D9" w14:textId="77777777" w:rsidTr="004F10A0">
        <w:tc>
          <w:tcPr>
            <w:tcW w:w="2269" w:type="dxa"/>
            <w:shd w:val="clear" w:color="auto" w:fill="auto"/>
          </w:tcPr>
          <w:p w14:paraId="0AFD409C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0A46143" w14:textId="77777777" w:rsidR="00A137C9" w:rsidRPr="00A2540E" w:rsidRDefault="008A5000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A500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infrastruktury oświetleniowej na obszarze Gminy Gnojnik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A5000" w:rsidRPr="00A2540E" w14:paraId="240B854C" w14:textId="77777777" w:rsidTr="00CC67B4">
        <w:tc>
          <w:tcPr>
            <w:tcW w:w="2269" w:type="dxa"/>
            <w:shd w:val="clear" w:color="auto" w:fill="auto"/>
          </w:tcPr>
          <w:p w14:paraId="41770F93" w14:textId="77777777" w:rsidR="008A5000" w:rsidRPr="00A2540E" w:rsidRDefault="008A5000" w:rsidP="00CC67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F9D63D4" w14:textId="77777777" w:rsidR="008A5000" w:rsidRPr="00A2540E" w:rsidRDefault="008A5000" w:rsidP="00CC67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A500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RIiD.271.16.2024</w:t>
            </w:r>
          </w:p>
        </w:tc>
      </w:tr>
    </w:tbl>
    <w:p w14:paraId="690580CF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132B7AFD" w14:textId="77777777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A5000" w:rsidRPr="008A5000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61A0412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14:paraId="1619C55E" w14:textId="77777777" w:rsidTr="00A137C9">
        <w:tc>
          <w:tcPr>
            <w:tcW w:w="617" w:type="dxa"/>
            <w:shd w:val="clear" w:color="auto" w:fill="auto"/>
            <w:vAlign w:val="center"/>
          </w:tcPr>
          <w:p w14:paraId="2F1AD6F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3B4C26E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3893B87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20EB79C2" w14:textId="77777777" w:rsidTr="00A137C9">
        <w:tc>
          <w:tcPr>
            <w:tcW w:w="617" w:type="dxa"/>
            <w:shd w:val="clear" w:color="auto" w:fill="auto"/>
            <w:vAlign w:val="center"/>
          </w:tcPr>
          <w:p w14:paraId="75B569D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4BAA038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5456CC6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369C5ED4" w14:textId="77777777" w:rsidTr="00A137C9">
        <w:tc>
          <w:tcPr>
            <w:tcW w:w="617" w:type="dxa"/>
            <w:shd w:val="clear" w:color="auto" w:fill="auto"/>
            <w:vAlign w:val="center"/>
          </w:tcPr>
          <w:p w14:paraId="04AADD2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9F1B957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960189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7EEBC2A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8A5000" w:rsidRPr="008A5000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14:paraId="5B758BB0" w14:textId="77777777" w:rsidTr="00A137C9">
        <w:tc>
          <w:tcPr>
            <w:tcW w:w="617" w:type="dxa"/>
            <w:shd w:val="clear" w:color="auto" w:fill="auto"/>
            <w:vAlign w:val="center"/>
          </w:tcPr>
          <w:p w14:paraId="0CB5663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61FD08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2D8ED45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6C58399B" w14:textId="77777777" w:rsidTr="00A137C9">
        <w:tc>
          <w:tcPr>
            <w:tcW w:w="617" w:type="dxa"/>
            <w:shd w:val="clear" w:color="auto" w:fill="auto"/>
            <w:vAlign w:val="center"/>
          </w:tcPr>
          <w:p w14:paraId="477CB69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16761FB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CAB8D4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5276FBBE" w14:textId="77777777" w:rsidTr="00A137C9">
        <w:tc>
          <w:tcPr>
            <w:tcW w:w="617" w:type="dxa"/>
            <w:shd w:val="clear" w:color="auto" w:fill="auto"/>
            <w:vAlign w:val="center"/>
          </w:tcPr>
          <w:p w14:paraId="0FA6D47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0E31951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F31BEF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9A479D9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75E33AC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1B3613DA" w14:textId="77777777" w:rsidTr="004F10A0">
        <w:tc>
          <w:tcPr>
            <w:tcW w:w="2660" w:type="dxa"/>
            <w:shd w:val="clear" w:color="auto" w:fill="auto"/>
          </w:tcPr>
          <w:p w14:paraId="29536A1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CCDFA61" w14:textId="29657AB8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050B5766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BC477D5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A500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4A45423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FC3C92" w14:textId="77777777" w:rsidR="00337BC4" w:rsidRDefault="00337BC4" w:rsidP="00025386">
      <w:pPr>
        <w:spacing w:after="0" w:line="240" w:lineRule="auto"/>
      </w:pPr>
      <w:r>
        <w:separator/>
      </w:r>
    </w:p>
  </w:endnote>
  <w:endnote w:type="continuationSeparator" w:id="0">
    <w:p w14:paraId="376F120D" w14:textId="77777777" w:rsidR="00337BC4" w:rsidRDefault="00337BC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9986B4" w14:textId="77777777" w:rsidR="008A5000" w:rsidRDefault="008A5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FE3E9A" w14:textId="4F67F967" w:rsidR="00025386" w:rsidRDefault="00CE653E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551A671" wp14:editId="4377363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B14D4A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CB490DA" w14:textId="35219F2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626058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AC89EF" w14:textId="77777777" w:rsidR="008A5000" w:rsidRDefault="008A5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7A73DB" w14:textId="77777777" w:rsidR="00337BC4" w:rsidRDefault="00337BC4" w:rsidP="00025386">
      <w:pPr>
        <w:spacing w:after="0" w:line="240" w:lineRule="auto"/>
      </w:pPr>
      <w:r>
        <w:separator/>
      </w:r>
    </w:p>
  </w:footnote>
  <w:footnote w:type="continuationSeparator" w:id="0">
    <w:p w14:paraId="5EF8F493" w14:textId="77777777" w:rsidR="00337BC4" w:rsidRDefault="00337BC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F61C3A" w14:textId="77777777" w:rsidR="008A5000" w:rsidRDefault="008A5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C63894" w14:textId="77777777" w:rsidR="008A5000" w:rsidRDefault="008A5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2D4F1" w14:textId="77777777" w:rsidR="008A5000" w:rsidRDefault="008A5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2969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BC4"/>
    <w:rsid w:val="00025386"/>
    <w:rsid w:val="000423B9"/>
    <w:rsid w:val="00053927"/>
    <w:rsid w:val="00084786"/>
    <w:rsid w:val="0016158F"/>
    <w:rsid w:val="001C2314"/>
    <w:rsid w:val="00213980"/>
    <w:rsid w:val="0024648D"/>
    <w:rsid w:val="00337BC4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A5000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CE653E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541C4C"/>
  <w15:chartTrackingRefBased/>
  <w15:docId w15:val="{8DC79A25-CF30-479B-8451-372BE1EFD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dc:description/>
  <cp:lastModifiedBy>Sabina Gagatek</cp:lastModifiedBy>
  <cp:revision>2</cp:revision>
  <dcterms:created xsi:type="dcterms:W3CDTF">2024-09-09T08:43:00Z</dcterms:created>
  <dcterms:modified xsi:type="dcterms:W3CDTF">2024-09-09T08:43:00Z</dcterms:modified>
</cp:coreProperties>
</file>