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E50C8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F58CA" w:rsidRPr="002F58C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55F0CAF" w14:textId="77777777" w:rsidTr="00467CA2">
        <w:tc>
          <w:tcPr>
            <w:tcW w:w="2800" w:type="dxa"/>
            <w:shd w:val="clear" w:color="auto" w:fill="auto"/>
          </w:tcPr>
          <w:p w14:paraId="2B8DE12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03362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40B38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353C81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573DCE8F" w14:textId="77777777" w:rsidTr="00467CA2">
        <w:tc>
          <w:tcPr>
            <w:tcW w:w="2800" w:type="dxa"/>
            <w:shd w:val="clear" w:color="auto" w:fill="auto"/>
          </w:tcPr>
          <w:p w14:paraId="6A767E19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D06DD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25BA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53A06A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2A2BC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985165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DF27D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096C1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1B6A28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F58CA" w:rsidRPr="002F58C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56F8881" w14:textId="77777777" w:rsidTr="00467CA2">
        <w:tc>
          <w:tcPr>
            <w:tcW w:w="2269" w:type="dxa"/>
            <w:shd w:val="clear" w:color="auto" w:fill="auto"/>
          </w:tcPr>
          <w:p w14:paraId="668510B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DF453A" w14:textId="77777777" w:rsidR="00D520D3" w:rsidRPr="00A2540E" w:rsidRDefault="002F58C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58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infrastruktury oświetleniowej na obszarze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58CA" w:rsidRPr="00A2540E" w14:paraId="59FF2AA2" w14:textId="77777777" w:rsidTr="00CC67B4">
        <w:tc>
          <w:tcPr>
            <w:tcW w:w="2269" w:type="dxa"/>
            <w:shd w:val="clear" w:color="auto" w:fill="auto"/>
          </w:tcPr>
          <w:p w14:paraId="42D48CD0" w14:textId="77777777" w:rsidR="002F58CA" w:rsidRPr="00A2540E" w:rsidRDefault="002F58CA" w:rsidP="00CC67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2ADA22" w14:textId="77777777" w:rsidR="002F58CA" w:rsidRPr="00A2540E" w:rsidRDefault="002F58CA" w:rsidP="00CC67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58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RIiD.271.16.2024</w:t>
            </w:r>
          </w:p>
        </w:tc>
      </w:tr>
    </w:tbl>
    <w:p w14:paraId="2D13726D" w14:textId="77777777" w:rsidR="00DC652A" w:rsidRPr="00053927" w:rsidRDefault="002F58C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E1996D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6BB93E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5253BA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6DC3B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DF9313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BE21BF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C57BEC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D3EAF4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8D758F0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87BCBBA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0435E9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38F727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125E80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64387B3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7B99D1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6CD5F7D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FD5253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AE50943" w14:textId="77777777" w:rsidTr="00467CA2">
        <w:tc>
          <w:tcPr>
            <w:tcW w:w="2660" w:type="dxa"/>
            <w:shd w:val="clear" w:color="auto" w:fill="auto"/>
          </w:tcPr>
          <w:p w14:paraId="5F016A8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9DC7CD" w14:textId="7F3974A7" w:rsidR="00D520D3" w:rsidRPr="008B745A" w:rsidRDefault="00D520D3" w:rsidP="00C20ECB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B06CFAD" w14:textId="77777777" w:rsidR="00D520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5B2485" w14:textId="77777777" w:rsidR="00C20ECB" w:rsidRPr="008B745A" w:rsidRDefault="00C20ECB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3D189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F58C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FA10FD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854A0" w14:textId="77777777" w:rsidR="00EA16CE" w:rsidRDefault="00EA16CE" w:rsidP="00025386">
      <w:pPr>
        <w:spacing w:after="0" w:line="240" w:lineRule="auto"/>
      </w:pPr>
      <w:r>
        <w:separator/>
      </w:r>
    </w:p>
  </w:endnote>
  <w:endnote w:type="continuationSeparator" w:id="0">
    <w:p w14:paraId="656CE092" w14:textId="77777777" w:rsidR="00EA16CE" w:rsidRDefault="00EA16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CB898" w14:textId="77777777" w:rsidR="002F58CA" w:rsidRDefault="002F5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E42F" w14:textId="13D01E3D" w:rsidR="00025386" w:rsidRDefault="00C20EC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CF330C" wp14:editId="6493C3E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1795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A19CA99" w14:textId="185AEB5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A7E1C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A99EE" w14:textId="77777777" w:rsidR="002F58CA" w:rsidRDefault="002F5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5B988" w14:textId="77777777" w:rsidR="00EA16CE" w:rsidRDefault="00EA16CE" w:rsidP="00025386">
      <w:pPr>
        <w:spacing w:after="0" w:line="240" w:lineRule="auto"/>
      </w:pPr>
      <w:r>
        <w:separator/>
      </w:r>
    </w:p>
  </w:footnote>
  <w:footnote w:type="continuationSeparator" w:id="0">
    <w:p w14:paraId="157B12B1" w14:textId="77777777" w:rsidR="00EA16CE" w:rsidRDefault="00EA16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0FA6F" w14:textId="77777777" w:rsidR="002F58CA" w:rsidRDefault="002F5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46DB2" w14:textId="77777777" w:rsidR="002F58CA" w:rsidRDefault="002F5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01EA" w14:textId="77777777" w:rsidR="002F58CA" w:rsidRDefault="002F5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839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C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58C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0EC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16CE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90A79"/>
  <w15:chartTrackingRefBased/>
  <w15:docId w15:val="{931C6C23-E66F-45C4-B1CD-4351913C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2024-09-09T08:43:00Z</dcterms:created>
  <dcterms:modified xsi:type="dcterms:W3CDTF">2024-09-09T08:43:00Z</dcterms:modified>
</cp:coreProperties>
</file>