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33A78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24158" w:rsidRPr="00E24158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1E6BA7A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B8CAC98" w14:textId="77777777" w:rsidR="006676AE" w:rsidRPr="0012157F" w:rsidRDefault="00E2415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4158">
        <w:rPr>
          <w:rFonts w:ascii="Arial" w:hAnsi="Arial" w:cs="Arial"/>
        </w:rPr>
        <w:t>Gmina Gnojnik</w:t>
      </w:r>
    </w:p>
    <w:p w14:paraId="4EC607A1" w14:textId="77777777" w:rsidR="006676AE" w:rsidRPr="0012157F" w:rsidRDefault="00E2415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4158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E24158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395C23EC" w14:textId="42906D15" w:rsidR="009169D4" w:rsidRPr="00657F6E" w:rsidRDefault="00E24158" w:rsidP="00657F6E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24158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E24158">
        <w:rPr>
          <w:rFonts w:ascii="Arial" w:hAnsi="Arial" w:cs="Arial"/>
        </w:rPr>
        <w:t>Gnojnik</w:t>
      </w:r>
    </w:p>
    <w:p w14:paraId="1EDAEAE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F727569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6B866ED" w14:textId="77777777" w:rsidTr="0018769E">
        <w:tc>
          <w:tcPr>
            <w:tcW w:w="2800" w:type="dxa"/>
            <w:shd w:val="clear" w:color="auto" w:fill="auto"/>
          </w:tcPr>
          <w:p w14:paraId="750F20A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64628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2500B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98D88C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D0E4DDD" w14:textId="77777777" w:rsidTr="0018769E">
        <w:tc>
          <w:tcPr>
            <w:tcW w:w="2800" w:type="dxa"/>
            <w:shd w:val="clear" w:color="auto" w:fill="auto"/>
          </w:tcPr>
          <w:p w14:paraId="6B51536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FAB22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913A2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7044DB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8CDFBFD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24158" w:rsidRPr="0012157F" w14:paraId="2ED30B40" w14:textId="77777777" w:rsidTr="003E0767">
        <w:tc>
          <w:tcPr>
            <w:tcW w:w="9104" w:type="dxa"/>
            <w:shd w:val="clear" w:color="auto" w:fill="D9D9D9"/>
          </w:tcPr>
          <w:p w14:paraId="7148F78B" w14:textId="77777777" w:rsidR="00E24158" w:rsidRPr="0012157F" w:rsidRDefault="00E24158" w:rsidP="003E076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74D7926" w14:textId="77777777" w:rsidR="00E24158" w:rsidRPr="0012157F" w:rsidRDefault="00E24158" w:rsidP="003E076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2415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2415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2415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22D5EC7" w14:textId="77777777" w:rsidR="00E24158" w:rsidRPr="00612283" w:rsidRDefault="00E24158" w:rsidP="003E076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199C611" w14:textId="77777777" w:rsidR="00E24158" w:rsidRPr="00612283" w:rsidRDefault="00E24158" w:rsidP="003E076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35068D9" w14:textId="77777777" w:rsidR="00E24158" w:rsidRPr="0012157F" w:rsidRDefault="00E24158" w:rsidP="003E076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163557D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0D50BF1" w14:textId="77777777" w:rsidTr="0018769E">
        <w:tc>
          <w:tcPr>
            <w:tcW w:w="2269" w:type="dxa"/>
            <w:shd w:val="clear" w:color="auto" w:fill="auto"/>
          </w:tcPr>
          <w:p w14:paraId="0AD381F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2CB2D2" w14:textId="77777777" w:rsidR="002578E4" w:rsidRPr="00A2540E" w:rsidRDefault="00E2415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41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infrastruktury oświetleniowej na obszarze Gminy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4158" w:rsidRPr="00A2540E" w14:paraId="4EF5DECF" w14:textId="77777777" w:rsidTr="003E0767">
        <w:tc>
          <w:tcPr>
            <w:tcW w:w="2269" w:type="dxa"/>
            <w:shd w:val="clear" w:color="auto" w:fill="auto"/>
          </w:tcPr>
          <w:p w14:paraId="2837D486" w14:textId="77777777" w:rsidR="00E24158" w:rsidRPr="00A2540E" w:rsidRDefault="00E24158" w:rsidP="003E07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E0E676" w14:textId="77777777" w:rsidR="00E24158" w:rsidRPr="00A2540E" w:rsidRDefault="00E24158" w:rsidP="003E07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41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RIiD.271.16.2024</w:t>
            </w:r>
          </w:p>
        </w:tc>
      </w:tr>
    </w:tbl>
    <w:p w14:paraId="49718FE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4AA7B0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24158" w:rsidRPr="00E2415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AE15B77" w14:textId="77777777" w:rsidTr="00650D6C">
        <w:tc>
          <w:tcPr>
            <w:tcW w:w="9104" w:type="dxa"/>
            <w:shd w:val="clear" w:color="auto" w:fill="D9D9D9"/>
          </w:tcPr>
          <w:p w14:paraId="3B3E2A1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27EDD65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8001428" w14:textId="77777777" w:rsidR="00E24158" w:rsidRPr="00992BD8" w:rsidRDefault="00E24158" w:rsidP="00E2415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611F94E" w14:textId="77777777" w:rsidR="002426FF" w:rsidRPr="00A44833" w:rsidRDefault="00E24158" w:rsidP="00E2415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A95F6B6" w14:textId="77777777" w:rsidR="00E24158" w:rsidRPr="00A44833" w:rsidRDefault="00E24158" w:rsidP="00E2415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62661A3" w14:textId="77777777" w:rsidR="00E24158" w:rsidRPr="0012157F" w:rsidRDefault="00E24158" w:rsidP="00E2415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97C6291" w14:textId="77777777" w:rsidR="00E24158" w:rsidRPr="0012157F" w:rsidRDefault="00E24158" w:rsidP="00E2415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3DDF89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595ACBD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10B53E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E05B24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B948AA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C98327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C1218D8" w14:textId="77777777" w:rsidTr="00CD4DD1">
        <w:tc>
          <w:tcPr>
            <w:tcW w:w="9104" w:type="dxa"/>
            <w:shd w:val="clear" w:color="auto" w:fill="D9D9D9"/>
          </w:tcPr>
          <w:p w14:paraId="45D4B43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D4FC3CD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A858CB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7653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DAD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24158" w:rsidRPr="0012157F" w14:paraId="60C8142D" w14:textId="77777777" w:rsidTr="003E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38F04" w14:textId="77777777" w:rsidR="00E24158" w:rsidRPr="0012157F" w:rsidRDefault="00E24158" w:rsidP="003E07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41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233B7" w14:textId="77777777" w:rsidR="00E24158" w:rsidRPr="0012157F" w:rsidRDefault="00E24158" w:rsidP="003E076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415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2C6D437" w14:textId="291B5883" w:rsidR="00E24158" w:rsidRPr="0012157F" w:rsidRDefault="00143120" w:rsidP="003E076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12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 posiada ubezpieczenie od odpowiedzialności cywilnej w zakresie prowadzonej działalności gospodarczej związanej z przedmiotem zamówienia na kwotę minimum 300 000,00 zł (słownie: trzysta tysięcy złotych 00/100).</w:t>
            </w:r>
          </w:p>
        </w:tc>
      </w:tr>
      <w:tr w:rsidR="00E24158" w:rsidRPr="0012157F" w14:paraId="5762FE64" w14:textId="77777777" w:rsidTr="003E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AE626" w14:textId="77777777" w:rsidR="00E24158" w:rsidRPr="0012157F" w:rsidRDefault="00E24158" w:rsidP="003E07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41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3DE8" w14:textId="77777777" w:rsidR="00E24158" w:rsidRPr="0012157F" w:rsidRDefault="00E24158" w:rsidP="003E076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415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336B29B" w14:textId="77777777" w:rsidR="00143120" w:rsidRPr="00143120" w:rsidRDefault="00143120" w:rsidP="0014312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12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546EC27E" w14:textId="77777777" w:rsidR="00143120" w:rsidRPr="00143120" w:rsidRDefault="00143120" w:rsidP="0014312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120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382841FA" w14:textId="77777777" w:rsidR="00143120" w:rsidRPr="00143120" w:rsidRDefault="00143120" w:rsidP="0014312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120">
              <w:rPr>
                <w:rFonts w:ascii="Arial" w:hAnsi="Arial" w:cs="Arial"/>
                <w:sz w:val="24"/>
                <w:szCs w:val="24"/>
              </w:rPr>
              <w:t>1) w okresie ostatnich pięciu lat przed upływem terminu składania ofert, a jeżeli okres prowadzenia działalności jest krótszy w tym okresie wykonał co najmniej 2 zamówienia obejmujące swoim zakresem budowę, przebudowę, rozbudowę sieci oświetlenia ulicznego lub wymianę samych opraw o wartości każdego z tych zamówień nie mniejszej niż 300 000,00 zł  brutto (słownie: trzysta tysięcy złotych 00/100).</w:t>
            </w:r>
          </w:p>
          <w:p w14:paraId="7B77E45D" w14:textId="77777777" w:rsidR="00143120" w:rsidRPr="00143120" w:rsidRDefault="00143120" w:rsidP="0014312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120">
              <w:rPr>
                <w:rFonts w:ascii="Arial" w:hAnsi="Arial" w:cs="Arial"/>
                <w:sz w:val="24"/>
                <w:szCs w:val="24"/>
              </w:rPr>
              <w:t xml:space="preserve">2) dysponuje co najmniej: </w:t>
            </w:r>
          </w:p>
          <w:p w14:paraId="379E850C" w14:textId="4180CE1A" w:rsidR="00E24158" w:rsidRPr="0012157F" w:rsidRDefault="00143120" w:rsidP="0014312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120">
              <w:rPr>
                <w:rFonts w:ascii="Arial" w:hAnsi="Arial" w:cs="Arial"/>
                <w:sz w:val="24"/>
                <w:szCs w:val="24"/>
              </w:rPr>
              <w:t>a) 1 osobą posiadającą uprawnienia do kierowania robotami budowlanymi w specjalności instalacyjnej w zakresie sieci, instalacji i urządzeń elektrycznych i elektroenergetycznych bez ograniczeń (lub odpowiadające im ważne uprawnienia wydane na podstawie obowiązujących wcześniej przepisów)</w:t>
            </w:r>
          </w:p>
        </w:tc>
      </w:tr>
    </w:tbl>
    <w:p w14:paraId="0BC624C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B7E006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BE2FB10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DC667C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F875A3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69DAB0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9B80A3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6C701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F14FE4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36C583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E810F38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752B3A2" w14:textId="77777777" w:rsidTr="00CD4DD1">
        <w:tc>
          <w:tcPr>
            <w:tcW w:w="9104" w:type="dxa"/>
            <w:shd w:val="clear" w:color="auto" w:fill="D9D9D9"/>
          </w:tcPr>
          <w:p w14:paraId="7831BDF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75BA588" w14:textId="3C8045FE" w:rsidR="00E426EB" w:rsidRDefault="00E426EB" w:rsidP="00657F6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1EA0B5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C0E76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7A026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4BC0FA7" w14:textId="543CD33A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DB13D68" w14:textId="30AB6165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8F595" w14:textId="77777777" w:rsidR="009A1E6D" w:rsidRDefault="009A1E6D" w:rsidP="0038231F">
      <w:pPr>
        <w:spacing w:after="0" w:line="240" w:lineRule="auto"/>
      </w:pPr>
      <w:r>
        <w:separator/>
      </w:r>
    </w:p>
  </w:endnote>
  <w:endnote w:type="continuationSeparator" w:id="0">
    <w:p w14:paraId="586AC683" w14:textId="77777777" w:rsidR="009A1E6D" w:rsidRDefault="009A1E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0540F" w14:textId="77777777" w:rsidR="00E24158" w:rsidRDefault="00E241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D014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F6F5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DFE4E" w14:textId="77777777" w:rsidR="00E24158" w:rsidRDefault="00E241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13664" w14:textId="77777777" w:rsidR="009A1E6D" w:rsidRDefault="009A1E6D" w:rsidP="0038231F">
      <w:pPr>
        <w:spacing w:after="0" w:line="240" w:lineRule="auto"/>
      </w:pPr>
      <w:r>
        <w:separator/>
      </w:r>
    </w:p>
  </w:footnote>
  <w:footnote w:type="continuationSeparator" w:id="0">
    <w:p w14:paraId="69AA1351" w14:textId="77777777" w:rsidR="009A1E6D" w:rsidRDefault="009A1E6D" w:rsidP="0038231F">
      <w:pPr>
        <w:spacing w:after="0" w:line="240" w:lineRule="auto"/>
      </w:pPr>
      <w:r>
        <w:continuationSeparator/>
      </w:r>
    </w:p>
  </w:footnote>
  <w:footnote w:id="1">
    <w:p w14:paraId="030EADF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3490A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C9E522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C279D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12816" w14:textId="77777777" w:rsidR="00E24158" w:rsidRDefault="00E241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04D75" w14:textId="77777777" w:rsidR="00E24158" w:rsidRDefault="00E241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BB61F" w14:textId="77777777" w:rsidR="00E24158" w:rsidRDefault="00E241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155882">
    <w:abstractNumId w:val="11"/>
  </w:num>
  <w:num w:numId="2" w16cid:durableId="523254747">
    <w:abstractNumId w:val="0"/>
  </w:num>
  <w:num w:numId="3" w16cid:durableId="2008556077">
    <w:abstractNumId w:val="10"/>
  </w:num>
  <w:num w:numId="4" w16cid:durableId="1118716507">
    <w:abstractNumId w:val="13"/>
  </w:num>
  <w:num w:numId="5" w16cid:durableId="1324353379">
    <w:abstractNumId w:val="12"/>
  </w:num>
  <w:num w:numId="6" w16cid:durableId="251622166">
    <w:abstractNumId w:val="9"/>
  </w:num>
  <w:num w:numId="7" w16cid:durableId="1569612077">
    <w:abstractNumId w:val="1"/>
  </w:num>
  <w:num w:numId="8" w16cid:durableId="1291739346">
    <w:abstractNumId w:val="6"/>
  </w:num>
  <w:num w:numId="9" w16cid:durableId="804471081">
    <w:abstractNumId w:val="4"/>
  </w:num>
  <w:num w:numId="10" w16cid:durableId="1950234872">
    <w:abstractNumId w:val="7"/>
  </w:num>
  <w:num w:numId="11" w16cid:durableId="984089024">
    <w:abstractNumId w:val="5"/>
  </w:num>
  <w:num w:numId="12" w16cid:durableId="1476681564">
    <w:abstractNumId w:val="8"/>
  </w:num>
  <w:num w:numId="13" w16cid:durableId="663321683">
    <w:abstractNumId w:val="3"/>
  </w:num>
  <w:num w:numId="14" w16cid:durableId="1079401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E6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3120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7F6E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1E6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158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7F4A1"/>
  <w15:docId w15:val="{6855BCFD-DF0C-4EAC-8121-5E7A43B7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27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803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3</cp:revision>
  <cp:lastPrinted>2016-07-26T10:32:00Z</cp:lastPrinted>
  <dcterms:created xsi:type="dcterms:W3CDTF">2024-09-09T08:49:00Z</dcterms:created>
  <dcterms:modified xsi:type="dcterms:W3CDTF">2024-09-10T07:22:00Z</dcterms:modified>
</cp:coreProperties>
</file>