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97543" w14:textId="53AE9461" w:rsidR="007F7E27" w:rsidRPr="007F7E27" w:rsidRDefault="007F7E27" w:rsidP="007F7E27">
      <w:pPr>
        <w:rPr>
          <w:b/>
          <w:bCs/>
        </w:rPr>
      </w:pPr>
      <w:r w:rsidRPr="007F7E27">
        <w:rPr>
          <w:bCs/>
        </w:rPr>
        <w:tab/>
      </w:r>
      <w:r w:rsidRPr="007F7E27">
        <w:rPr>
          <w:bCs/>
        </w:rPr>
        <w:tab/>
      </w:r>
      <w:r w:rsidRPr="007F7E27">
        <w:rPr>
          <w:bCs/>
        </w:rPr>
        <w:tab/>
      </w:r>
      <w:r w:rsidRPr="007F7E27">
        <w:rPr>
          <w:bCs/>
        </w:rPr>
        <w:tab/>
      </w:r>
      <w:r w:rsidRPr="007F7E27">
        <w:rPr>
          <w:bCs/>
        </w:rPr>
        <w:tab/>
      </w:r>
      <w:r w:rsidRPr="007F7E27">
        <w:rPr>
          <w:bCs/>
        </w:rPr>
        <w:tab/>
      </w:r>
      <w:r w:rsidRPr="007F7E27">
        <w:rPr>
          <w:bCs/>
        </w:rPr>
        <w:tab/>
      </w:r>
      <w:r w:rsidR="0059797E">
        <w:rPr>
          <w:bCs/>
        </w:rPr>
        <w:tab/>
      </w:r>
      <w:r w:rsidR="0059797E">
        <w:rPr>
          <w:bCs/>
        </w:rPr>
        <w:tab/>
      </w:r>
      <w:r w:rsidR="0059797E">
        <w:rPr>
          <w:bCs/>
        </w:rPr>
        <w:tab/>
      </w:r>
      <w:r w:rsidRPr="007F7E27">
        <w:rPr>
          <w:b/>
          <w:bCs/>
        </w:rPr>
        <w:t>Załącznik nr 1</w:t>
      </w:r>
    </w:p>
    <w:p w14:paraId="01245CDE" w14:textId="77777777" w:rsidR="007F7E27" w:rsidRPr="007F7E27" w:rsidRDefault="007F7E27" w:rsidP="007F7E27">
      <w:pPr>
        <w:rPr>
          <w:b/>
        </w:rPr>
      </w:pPr>
    </w:p>
    <w:p w14:paraId="6B0B55BC" w14:textId="77777777" w:rsidR="007F7E27" w:rsidRPr="007F7E27" w:rsidRDefault="007F7E27" w:rsidP="0059797E">
      <w:pPr>
        <w:jc w:val="center"/>
        <w:rPr>
          <w:b/>
        </w:rPr>
      </w:pPr>
      <w:r w:rsidRPr="007F7E27">
        <w:rPr>
          <w:b/>
        </w:rPr>
        <w:t>FORMULARZ OFERTY</w:t>
      </w:r>
    </w:p>
    <w:p w14:paraId="2CE50A21" w14:textId="77777777" w:rsidR="007F7E27" w:rsidRPr="007F7E27" w:rsidRDefault="007F7E27" w:rsidP="007F7E27">
      <w:pPr>
        <w:rPr>
          <w:b/>
        </w:rPr>
      </w:pPr>
    </w:p>
    <w:p w14:paraId="69C26A87" w14:textId="77777777" w:rsidR="007F7E27" w:rsidRPr="007F7E27" w:rsidRDefault="007F7E27" w:rsidP="007F7E27">
      <w:r w:rsidRPr="007F7E27">
        <w:t>NAZWA WYKONAWCY:……………………………………………………………………..</w:t>
      </w:r>
    </w:p>
    <w:p w14:paraId="627DB560" w14:textId="77777777" w:rsidR="007F7E27" w:rsidRPr="007F7E27" w:rsidRDefault="007F7E27" w:rsidP="007F7E27">
      <w:r w:rsidRPr="007F7E27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BA41924" w14:textId="77777777" w:rsidR="007F7E27" w:rsidRPr="007F7E27" w:rsidRDefault="007F7E27" w:rsidP="007F7E27">
      <w:r w:rsidRPr="007F7E27">
        <w:t>ADRES:…………………………………………………………………………………………</w:t>
      </w:r>
    </w:p>
    <w:p w14:paraId="316537D2" w14:textId="77777777" w:rsidR="007F7E27" w:rsidRPr="007F7E27" w:rsidRDefault="007F7E27" w:rsidP="007F7E27">
      <w:r w:rsidRPr="007F7E27">
        <w:t>WOJEWÓDZTWO ……………………………............................................................................</w:t>
      </w:r>
    </w:p>
    <w:p w14:paraId="131B408B" w14:textId="77777777" w:rsidR="007F7E27" w:rsidRPr="007F7E27" w:rsidRDefault="007F7E27" w:rsidP="007F7E27">
      <w:pPr>
        <w:rPr>
          <w:lang w:val="de-DE"/>
        </w:rPr>
      </w:pPr>
      <w:r w:rsidRPr="007F7E27">
        <w:rPr>
          <w:lang w:val="de-DE"/>
        </w:rPr>
        <w:t>TEL.</w:t>
      </w:r>
      <w:r w:rsidRPr="007F7E27">
        <w:t>……………………………………………………………………………………………..</w:t>
      </w:r>
    </w:p>
    <w:p w14:paraId="1787D264" w14:textId="77777777" w:rsidR="007F7E27" w:rsidRPr="007F7E27" w:rsidRDefault="007F7E27" w:rsidP="007F7E27">
      <w:pPr>
        <w:rPr>
          <w:lang w:val="de-DE"/>
        </w:rPr>
      </w:pPr>
      <w:r w:rsidRPr="007F7E27">
        <w:rPr>
          <w:lang w:val="de-DE"/>
        </w:rPr>
        <w:t xml:space="preserve">FAX </w:t>
      </w:r>
      <w:r w:rsidRPr="007F7E27">
        <w:t>…………………………………………………………………………………………….</w:t>
      </w:r>
    </w:p>
    <w:p w14:paraId="509EFB27" w14:textId="77777777" w:rsidR="007F7E27" w:rsidRPr="007F7E27" w:rsidRDefault="007F7E27" w:rsidP="007F7E27">
      <w:pPr>
        <w:rPr>
          <w:lang w:val="de-DE"/>
        </w:rPr>
      </w:pPr>
      <w:r w:rsidRPr="007F7E27">
        <w:rPr>
          <w:lang w:val="de-DE"/>
        </w:rPr>
        <w:t>E-MAIL………………………………………………………………………………………….</w:t>
      </w:r>
    </w:p>
    <w:p w14:paraId="7E15E32D" w14:textId="77777777" w:rsidR="007F7E27" w:rsidRPr="007F7E27" w:rsidRDefault="007F7E27" w:rsidP="007F7E27">
      <w:r w:rsidRPr="007F7E27">
        <w:rPr>
          <w:lang w:val="de-DE"/>
        </w:rPr>
        <w:t xml:space="preserve">NIP…………………………………. </w:t>
      </w:r>
      <w:r w:rsidRPr="007F7E27">
        <w:t>REGON:………………………………………………...</w:t>
      </w:r>
    </w:p>
    <w:p w14:paraId="28B937A6" w14:textId="77777777" w:rsidR="007F7E27" w:rsidRPr="007F7E27" w:rsidRDefault="007F7E27" w:rsidP="007F7E27">
      <w:r w:rsidRPr="007F7E27">
        <w:t>BANK/ NR KONTA ……………………………………………………………………………</w:t>
      </w:r>
    </w:p>
    <w:p w14:paraId="6498B059" w14:textId="77777777" w:rsidR="007F7E27" w:rsidRPr="007F7E27" w:rsidRDefault="007F7E27" w:rsidP="007F7E27">
      <w:r w:rsidRPr="007F7E27">
        <w:t>Do: Nazwa i siedziba Zamawiającego:</w:t>
      </w:r>
    </w:p>
    <w:p w14:paraId="50B22664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>Akademia Górniczo - Hutnicza</w:t>
      </w:r>
    </w:p>
    <w:p w14:paraId="5D779EEC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>im. Stanisława Staszica w Krakowie</w:t>
      </w:r>
    </w:p>
    <w:p w14:paraId="5118A058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 xml:space="preserve">Dział Zamówień Publicznych  </w:t>
      </w:r>
    </w:p>
    <w:p w14:paraId="38CC3D4A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 xml:space="preserve">Al. Mickiewicza 30 </w:t>
      </w:r>
    </w:p>
    <w:p w14:paraId="0E581A40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 xml:space="preserve">30-059 Kraków,  </w:t>
      </w:r>
    </w:p>
    <w:p w14:paraId="64F3BEF9" w14:textId="77777777" w:rsidR="007F7E27" w:rsidRPr="007F7E27" w:rsidRDefault="007F7E27" w:rsidP="007F7E27">
      <w:pPr>
        <w:rPr>
          <w:b/>
        </w:rPr>
      </w:pPr>
    </w:p>
    <w:p w14:paraId="75F2395C" w14:textId="5A996D0A" w:rsidR="007F7E27" w:rsidRPr="007F7E27" w:rsidRDefault="007F7E27" w:rsidP="007F7E27">
      <w:r w:rsidRPr="007F7E27">
        <w:t xml:space="preserve">Przystępując do postępowania o udzielenie zamówienia publicznego, którego przedmiotem jest </w:t>
      </w:r>
      <w:r w:rsidRPr="007F7E27">
        <w:rPr>
          <w:b/>
        </w:rPr>
        <w:t xml:space="preserve">Dostawa systemu serwerów kasetowych wraz z wyposażeniem na potrzeby </w:t>
      </w:r>
      <w:r>
        <w:rPr>
          <w:b/>
        </w:rPr>
        <w:t>WI AGH</w:t>
      </w:r>
      <w:r w:rsidRPr="007F7E27">
        <w:rPr>
          <w:b/>
        </w:rPr>
        <w:t xml:space="preserve"> DE-dzp.272-</w:t>
      </w:r>
      <w:r>
        <w:rPr>
          <w:b/>
        </w:rPr>
        <w:t>4</w:t>
      </w:r>
      <w:r w:rsidRPr="007F7E27">
        <w:rPr>
          <w:b/>
        </w:rPr>
        <w:t>1</w:t>
      </w:r>
      <w:r>
        <w:rPr>
          <w:b/>
        </w:rPr>
        <w:t>0</w:t>
      </w:r>
      <w:r w:rsidRPr="007F7E27">
        <w:rPr>
          <w:b/>
        </w:rPr>
        <w:t xml:space="preserve">9/24, </w:t>
      </w:r>
      <w:r w:rsidRPr="007F7E27">
        <w:t>oferuję realizację przedmiotu zamówienia, zgodnie z zasadami określonymi w specyfikacji istotnych warunków zamówienia.</w:t>
      </w:r>
    </w:p>
    <w:p w14:paraId="688F75A1" w14:textId="77777777" w:rsidR="007F7E27" w:rsidRPr="007F7E27" w:rsidRDefault="007F7E27" w:rsidP="007F7E27">
      <w:pPr>
        <w:rPr>
          <w:b/>
          <w:bCs/>
          <w:u w:val="single"/>
        </w:rPr>
      </w:pPr>
    </w:p>
    <w:p w14:paraId="3C488649" w14:textId="77777777" w:rsidR="007F7E27" w:rsidRPr="007F7E27" w:rsidRDefault="007F7E27" w:rsidP="007F7E27">
      <w:pPr>
        <w:rPr>
          <w:b/>
        </w:rPr>
      </w:pPr>
    </w:p>
    <w:p w14:paraId="45546B3F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>Cena netto:   .........................................................................PLN</w:t>
      </w:r>
    </w:p>
    <w:p w14:paraId="52A329BA" w14:textId="77777777" w:rsidR="007F7E27" w:rsidRPr="007F7E27" w:rsidRDefault="007F7E27" w:rsidP="007F7E27">
      <w:pPr>
        <w:rPr>
          <w:b/>
        </w:rPr>
      </w:pPr>
    </w:p>
    <w:p w14:paraId="5884963E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>Cena brutto: .........................................................................PLN</w:t>
      </w:r>
    </w:p>
    <w:p w14:paraId="7184A1E9" w14:textId="77777777" w:rsidR="007F7E27" w:rsidRPr="007F7E27" w:rsidRDefault="007F7E27" w:rsidP="007F7E27">
      <w:pPr>
        <w:rPr>
          <w:b/>
        </w:rPr>
      </w:pPr>
    </w:p>
    <w:p w14:paraId="08445C3D" w14:textId="77777777" w:rsidR="007F7E27" w:rsidRPr="007F7E27" w:rsidRDefault="007F7E27" w:rsidP="007F7E27">
      <w:r w:rsidRPr="007F7E27">
        <w:t>Słownie brutto :.......................................................................................................................</w:t>
      </w:r>
    </w:p>
    <w:p w14:paraId="4193358D" w14:textId="77777777" w:rsidR="007F7E27" w:rsidRPr="007F7E27" w:rsidRDefault="007F7E27" w:rsidP="007F7E27">
      <w:pPr>
        <w:rPr>
          <w:b/>
        </w:rPr>
      </w:pPr>
    </w:p>
    <w:p w14:paraId="477A2E33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>Powyższa cena podatek VAT w wysokości 23 % tj.…………………….PLN</w:t>
      </w:r>
    </w:p>
    <w:p w14:paraId="354B3B69" w14:textId="77777777" w:rsidR="007F7E27" w:rsidRPr="007F7E27" w:rsidRDefault="007F7E27" w:rsidP="007F7E27">
      <w:pPr>
        <w:rPr>
          <w:i/>
          <w:iCs/>
        </w:rPr>
      </w:pPr>
      <w:r w:rsidRPr="007F7E27">
        <w:rPr>
          <w:i/>
          <w:iCs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F7E27">
        <w:rPr>
          <w:b/>
          <w:bCs/>
          <w:i/>
          <w:iCs/>
        </w:rPr>
        <w:t xml:space="preserve">na system </w:t>
      </w:r>
      <w:r w:rsidRPr="007F7E27">
        <w:rPr>
          <w:b/>
          <w:i/>
          <w:iCs/>
        </w:rPr>
        <w:t>serwerów</w:t>
      </w:r>
      <w:r w:rsidRPr="007F7E27">
        <w:rPr>
          <w:b/>
        </w:rPr>
        <w:t xml:space="preserve"> </w:t>
      </w:r>
      <w:r w:rsidRPr="007F7E27">
        <w:rPr>
          <w:i/>
          <w:iCs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14:paraId="2232FFAA" w14:textId="77777777" w:rsidR="007F7E27" w:rsidRPr="007F7E27" w:rsidRDefault="007F7E27" w:rsidP="007F7E27">
      <w:pPr>
        <w:rPr>
          <w:b/>
        </w:rPr>
      </w:pPr>
    </w:p>
    <w:p w14:paraId="1986F267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 xml:space="preserve">Producent/model zaoferowanego sprzętu </w:t>
      </w:r>
      <w:r w:rsidRPr="007F7E27">
        <w:t>…………………………………………..</w:t>
      </w:r>
    </w:p>
    <w:p w14:paraId="690E247E" w14:textId="77777777" w:rsidR="007F7E27" w:rsidRPr="007F7E27" w:rsidRDefault="007F7E27" w:rsidP="007F7E27"/>
    <w:p w14:paraId="5E9AF620" w14:textId="6EE23990" w:rsidR="007F7E27" w:rsidRPr="007F7E27" w:rsidRDefault="007F7E27" w:rsidP="007F7E27">
      <w:pPr>
        <w:rPr>
          <w:b/>
        </w:rPr>
      </w:pPr>
      <w:r w:rsidRPr="007F7E27">
        <w:rPr>
          <w:b/>
        </w:rPr>
        <w:t xml:space="preserve">Termin realizacji umowy: </w:t>
      </w:r>
      <w:r w:rsidRPr="007F7E27">
        <w:rPr>
          <w:b/>
          <w:bCs/>
        </w:rPr>
        <w:t xml:space="preserve">do </w:t>
      </w:r>
      <w:r>
        <w:rPr>
          <w:b/>
          <w:bCs/>
        </w:rPr>
        <w:t>60</w:t>
      </w:r>
      <w:r w:rsidRPr="007F7E27">
        <w:rPr>
          <w:b/>
          <w:bCs/>
        </w:rPr>
        <w:t xml:space="preserve"> dni od daty otrzymania zamówienia potwierdzonego przez </w:t>
      </w:r>
      <w:proofErr w:type="spellStart"/>
      <w:r w:rsidRPr="007F7E27">
        <w:rPr>
          <w:b/>
          <w:bCs/>
        </w:rPr>
        <w:t>MEiN</w:t>
      </w:r>
      <w:proofErr w:type="spellEnd"/>
      <w:r w:rsidRPr="007F7E27">
        <w:rPr>
          <w:b/>
          <w:bCs/>
        </w:rPr>
        <w:t>.</w:t>
      </w:r>
    </w:p>
    <w:p w14:paraId="79E1093B" w14:textId="77777777" w:rsidR="007F7E27" w:rsidRPr="007F7E27" w:rsidRDefault="007F7E27" w:rsidP="007F7E27">
      <w:pPr>
        <w:rPr>
          <w:b/>
        </w:rPr>
      </w:pPr>
    </w:p>
    <w:p w14:paraId="492C13F2" w14:textId="77777777" w:rsidR="007F7E27" w:rsidRPr="007F7E27" w:rsidRDefault="007F7E27" w:rsidP="007F7E27">
      <w:pPr>
        <w:rPr>
          <w:b/>
        </w:rPr>
      </w:pPr>
      <w:r w:rsidRPr="007F7E27">
        <w:rPr>
          <w:b/>
        </w:rPr>
        <w:t>Okres udzielonej gwarancji wynosi:</w:t>
      </w:r>
      <w:r w:rsidRPr="007F7E27">
        <w:t xml:space="preserve"> </w:t>
      </w:r>
      <w:r w:rsidRPr="007F7E27">
        <w:rPr>
          <w:b/>
          <w:bCs/>
        </w:rPr>
        <w:t>36 miesięcy</w:t>
      </w:r>
      <w:r w:rsidRPr="007F7E27">
        <w:t xml:space="preserve"> </w:t>
      </w:r>
    </w:p>
    <w:p w14:paraId="3B05F9F7" w14:textId="77777777" w:rsidR="007F7E27" w:rsidRPr="007F7E27" w:rsidRDefault="007F7E27" w:rsidP="007F7E27">
      <w:pPr>
        <w:rPr>
          <w:b/>
        </w:rPr>
      </w:pPr>
      <w:r w:rsidRPr="007F7E27">
        <w:rPr>
          <w:b/>
          <w:bCs/>
          <w:u w:val="single"/>
        </w:rPr>
        <w:lastRenderedPageBreak/>
        <w:t>Dodatkowe możliwości techniczne</w:t>
      </w:r>
      <w:r w:rsidRPr="007F7E27">
        <w:t xml:space="preserve"> (</w:t>
      </w:r>
      <w:r w:rsidRPr="007F7E27">
        <w:rPr>
          <w:i/>
          <w:highlight w:val="yellow"/>
        </w:rPr>
        <w:t>kryterium oceny ofert</w:t>
      </w:r>
      <w:r w:rsidRPr="007F7E27">
        <w:rPr>
          <w:i/>
        </w:rPr>
        <w:t>)</w:t>
      </w:r>
      <w:r w:rsidRPr="007F7E27">
        <w:rPr>
          <w:b/>
        </w:rPr>
        <w:t>:</w:t>
      </w:r>
    </w:p>
    <w:p w14:paraId="6F534468" w14:textId="01834BC5" w:rsidR="007F7E27" w:rsidRPr="007F7E27" w:rsidRDefault="007F7E27" w:rsidP="007F7E27">
      <w:pPr>
        <w:numPr>
          <w:ilvl w:val="0"/>
          <w:numId w:val="5"/>
        </w:numPr>
      </w:pPr>
      <w:r w:rsidRPr="007F7E27">
        <w:t>Możliwość zainstalowania w obudowie modułów przełączających (</w:t>
      </w:r>
      <w:proofErr w:type="spellStart"/>
      <w:r w:rsidRPr="007F7E27">
        <w:t>fabric</w:t>
      </w:r>
      <w:proofErr w:type="spellEnd"/>
      <w:r w:rsidRPr="007F7E27">
        <w:t xml:space="preserve">) </w:t>
      </w:r>
      <w:r w:rsidR="0059797E" w:rsidRPr="007F7E27">
        <w:t>pozwalających</w:t>
      </w:r>
      <w:r w:rsidRPr="007F7E27">
        <w:t xml:space="preserve"> niezależnie od komunikacji LAN/SAN połączenie ze sobą różnych komponentów w obudowie z wykorzystaniem kanałów </w:t>
      </w:r>
      <w:proofErr w:type="spellStart"/>
      <w:r w:rsidRPr="007F7E27">
        <w:t>PCIe</w:t>
      </w:r>
      <w:proofErr w:type="spellEnd"/>
      <w:r w:rsidRPr="007F7E27">
        <w:t xml:space="preserve">. tak aby w ten sposób możliwe co najmniej udostępnianie zasobów obliczeniowych z dedykowanego modułu GPU do poszczególnych serwerów kasetowych -  </w:t>
      </w:r>
      <w:r w:rsidRPr="007F7E27">
        <w:rPr>
          <w:b/>
        </w:rPr>
        <w:t>[TAK] / [NIE]*</w:t>
      </w:r>
    </w:p>
    <w:p w14:paraId="68743527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4D27FE3F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rPr>
          <w:bCs/>
        </w:rPr>
        <w:t>Możliwość zainstalowania w serwerze</w:t>
      </w:r>
      <w:r w:rsidRPr="007F7E27">
        <w:t xml:space="preserve"> kasetowym sześciu dysków SSD w formie 2.5-in. SFF i pojemności co najmniej 7 TB -  </w:t>
      </w:r>
      <w:r w:rsidRPr="007F7E27">
        <w:rPr>
          <w:b/>
        </w:rPr>
        <w:t>[TAK] / [NIE]*</w:t>
      </w:r>
    </w:p>
    <w:p w14:paraId="12519201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5E5ADF0B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 xml:space="preserve">Możliwość zainstalowania w serwerze kasetowym sześciu urządzeń </w:t>
      </w:r>
      <w:proofErr w:type="spellStart"/>
      <w:r w:rsidRPr="007F7E27">
        <w:t>NVMe</w:t>
      </w:r>
      <w:proofErr w:type="spellEnd"/>
      <w:r w:rsidRPr="007F7E27">
        <w:t xml:space="preserve"> w formacie 2.5in i pojemności co najmniej 15 TB -  </w:t>
      </w:r>
      <w:r w:rsidRPr="007F7E27">
        <w:rPr>
          <w:b/>
        </w:rPr>
        <w:t>[TAK] / [NIE]*</w:t>
      </w:r>
    </w:p>
    <w:p w14:paraId="5F2B890D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2435B2AF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 xml:space="preserve">Możliwość wyprowadzenia ruchu LAN/SAN o przepustowości 200 </w:t>
      </w:r>
      <w:proofErr w:type="spellStart"/>
      <w:r w:rsidRPr="007F7E27">
        <w:t>Gbps</w:t>
      </w:r>
      <w:proofErr w:type="spellEnd"/>
      <w:r w:rsidRPr="007F7E27">
        <w:t xml:space="preserve"> </w:t>
      </w:r>
      <w:r w:rsidRPr="007F7E27">
        <w:br/>
        <w:t xml:space="preserve">z pojedynczego serwera kasetowego -  </w:t>
      </w:r>
      <w:r w:rsidRPr="007F7E27">
        <w:rPr>
          <w:b/>
        </w:rPr>
        <w:t>[TAK] / [NIE]*</w:t>
      </w:r>
    </w:p>
    <w:p w14:paraId="3B1499D3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205DFA9D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 xml:space="preserve">Możliwość ustawiania maksymalnego limitu dla pobieranej przez obudowę mocy -  </w:t>
      </w:r>
      <w:r w:rsidRPr="007F7E27">
        <w:rPr>
          <w:b/>
        </w:rPr>
        <w:t>[TAK] / [NIE]*</w:t>
      </w:r>
    </w:p>
    <w:p w14:paraId="50640D09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2954EE5C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 xml:space="preserve">Możliwość przestawiania zasilaczy w obudowie serwerowej w tryb oszczędzania mocy w przypadku, kiedy zgłaszane przez serwery zapotrzebowanie na moc jest mniejsze niż oferowana moc zasilaczy </w:t>
      </w:r>
      <w:r w:rsidRPr="007F7E27">
        <w:rPr>
          <w:b/>
        </w:rPr>
        <w:t>[</w:t>
      </w:r>
      <w:r w:rsidRPr="007F7E27">
        <w:t xml:space="preserve">-  </w:t>
      </w:r>
      <w:r w:rsidRPr="007F7E27">
        <w:rPr>
          <w:b/>
        </w:rPr>
        <w:t>[TAK] / [NIE]*</w:t>
      </w:r>
    </w:p>
    <w:p w14:paraId="3A48FBF7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1CF70395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 xml:space="preserve">Możliwość instalowania systemów operacyjnych na serwerach z poziomu systemu zarządzania w oparciu o wbudowane dedykowane repozytorium -  </w:t>
      </w:r>
      <w:r w:rsidRPr="007F7E27">
        <w:rPr>
          <w:b/>
        </w:rPr>
        <w:t>[TAK] / [NIE]*</w:t>
      </w:r>
    </w:p>
    <w:p w14:paraId="4B511E3B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020192A2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 xml:space="preserve">Możliwość proaktywnego informowania o anomaliach i dziurach w bezpieczeństwie środowiska serwerowego z poziomu systemu zarządzania -  </w:t>
      </w:r>
      <w:r w:rsidRPr="007F7E27">
        <w:rPr>
          <w:b/>
        </w:rPr>
        <w:t>[TAK] / [NIE]*</w:t>
      </w:r>
    </w:p>
    <w:p w14:paraId="1162F21F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1BEF5B9E" w14:textId="77777777" w:rsidR="007F7E27" w:rsidRPr="007F7E27" w:rsidRDefault="007F7E27" w:rsidP="007F7E27">
      <w:pPr>
        <w:numPr>
          <w:ilvl w:val="0"/>
          <w:numId w:val="5"/>
        </w:numPr>
      </w:pPr>
      <w:r w:rsidRPr="007F7E27">
        <w:t>Rozmiar obudowy serwerowej nie przekraczający 7 RU (</w:t>
      </w:r>
      <w:proofErr w:type="spellStart"/>
      <w:r w:rsidRPr="007F7E27">
        <w:t>rack</w:t>
      </w:r>
      <w:proofErr w:type="spellEnd"/>
      <w:r w:rsidRPr="007F7E27">
        <w:t xml:space="preserve"> unit) -  </w:t>
      </w:r>
      <w:r w:rsidRPr="007F7E27">
        <w:rPr>
          <w:b/>
        </w:rPr>
        <w:t>[TAK] / [NIE]*</w:t>
      </w:r>
    </w:p>
    <w:p w14:paraId="489A8A66" w14:textId="77777777" w:rsidR="007F7E27" w:rsidRPr="007F7E27" w:rsidRDefault="007F7E27" w:rsidP="007F7E27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6BBC4843" w14:textId="77777777" w:rsidR="007F7E27" w:rsidRPr="007F7E27" w:rsidRDefault="007F7E27" w:rsidP="007F7E27"/>
    <w:p w14:paraId="312D310B" w14:textId="77777777" w:rsidR="007F7E27" w:rsidRPr="007F7E27" w:rsidRDefault="007F7E27" w:rsidP="007F7E27">
      <w:pPr>
        <w:rPr>
          <w:b/>
        </w:rPr>
      </w:pPr>
      <w:r w:rsidRPr="007F7E27">
        <w:t>Oświadczamy, że zgodnie z ustawą z dnia 6 marca 2018 r. Prawo przedsiębiorców, należymy do małych lub średnich przedsiębiorców:</w:t>
      </w:r>
      <w:r w:rsidRPr="007F7E27">
        <w:rPr>
          <w:b/>
        </w:rPr>
        <w:t xml:space="preserve"> TAK/NIE</w:t>
      </w:r>
    </w:p>
    <w:p w14:paraId="2DBF52D5" w14:textId="77777777" w:rsidR="007F7E27" w:rsidRPr="007F7E27" w:rsidRDefault="007F7E27" w:rsidP="007F7E27">
      <w:r w:rsidRPr="007F7E27">
        <w:rPr>
          <w:b/>
        </w:rPr>
        <w:t xml:space="preserve">Termin płatności: </w:t>
      </w:r>
      <w:r w:rsidRPr="007F7E27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D97512" w14:textId="77777777" w:rsidR="007F7E27" w:rsidRPr="007F7E27" w:rsidRDefault="007F7E27" w:rsidP="007F7E27">
      <w:pPr>
        <w:rPr>
          <w:b/>
          <w:bCs/>
        </w:rPr>
      </w:pPr>
    </w:p>
    <w:p w14:paraId="746CF626" w14:textId="77777777" w:rsidR="007F7E27" w:rsidRPr="007F7E27" w:rsidRDefault="007F7E27" w:rsidP="007F7E27">
      <w:pPr>
        <w:rPr>
          <w:b/>
          <w:bCs/>
          <w:u w:val="single"/>
        </w:rPr>
      </w:pPr>
    </w:p>
    <w:p w14:paraId="132BFC01" w14:textId="77777777" w:rsidR="007F7E27" w:rsidRPr="007F7E27" w:rsidRDefault="007F7E27" w:rsidP="007F7E27">
      <w:pPr>
        <w:rPr>
          <w:b/>
          <w:bCs/>
          <w:u w:val="single"/>
        </w:rPr>
      </w:pPr>
    </w:p>
    <w:p w14:paraId="196F70EE" w14:textId="77777777" w:rsidR="007F7E27" w:rsidRPr="007F7E27" w:rsidRDefault="007F7E27" w:rsidP="007F7E27">
      <w:pPr>
        <w:rPr>
          <w:b/>
          <w:bCs/>
          <w:u w:val="single"/>
        </w:rPr>
      </w:pPr>
    </w:p>
    <w:p w14:paraId="634C27A3" w14:textId="77777777" w:rsidR="007F7E27" w:rsidRPr="007F7E27" w:rsidRDefault="007F7E27" w:rsidP="007F7E27">
      <w:pPr>
        <w:rPr>
          <w:b/>
          <w:bCs/>
          <w:u w:val="single"/>
        </w:rPr>
      </w:pPr>
    </w:p>
    <w:p w14:paraId="7B99757F" w14:textId="77777777" w:rsidR="007F7E27" w:rsidRPr="007F7E27" w:rsidRDefault="007F7E27" w:rsidP="007F7E27">
      <w:pPr>
        <w:rPr>
          <w:b/>
          <w:bCs/>
          <w:u w:val="single"/>
        </w:rPr>
      </w:pPr>
    </w:p>
    <w:p w14:paraId="493D8ECF" w14:textId="77777777" w:rsidR="007F7E27" w:rsidRPr="007F7E27" w:rsidRDefault="007F7E27" w:rsidP="007F7E27">
      <w:pPr>
        <w:rPr>
          <w:b/>
          <w:bCs/>
          <w:u w:val="single"/>
        </w:rPr>
      </w:pPr>
    </w:p>
    <w:p w14:paraId="599C76D6" w14:textId="77777777" w:rsidR="007F7E27" w:rsidRPr="007F7E27" w:rsidRDefault="007F7E27" w:rsidP="007F7E27">
      <w:pPr>
        <w:rPr>
          <w:b/>
          <w:bCs/>
          <w:u w:val="single"/>
        </w:rPr>
      </w:pPr>
    </w:p>
    <w:p w14:paraId="6287CF33" w14:textId="77777777" w:rsidR="007F7E27" w:rsidRPr="007F7E27" w:rsidRDefault="007F7E27" w:rsidP="007F7E27">
      <w:pPr>
        <w:rPr>
          <w:b/>
          <w:bCs/>
          <w:u w:val="single"/>
        </w:rPr>
      </w:pPr>
    </w:p>
    <w:p w14:paraId="28820083" w14:textId="77777777" w:rsidR="007F7E27" w:rsidRPr="007F7E27" w:rsidRDefault="007F7E27" w:rsidP="007F7E27">
      <w:pPr>
        <w:rPr>
          <w:b/>
          <w:u w:val="single"/>
        </w:rPr>
      </w:pPr>
      <w:r w:rsidRPr="007F7E27">
        <w:br w:type="page"/>
      </w:r>
      <w:r w:rsidRPr="007F7E27">
        <w:rPr>
          <w:b/>
          <w:u w:val="single"/>
        </w:rPr>
        <w:lastRenderedPageBreak/>
        <w:t>Jednocześnie oświadczamy, że:</w:t>
      </w:r>
    </w:p>
    <w:p w14:paraId="1E5A6B8C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>Oświadczamy, że jesteśmy związani niniejszą ofertą przez okres 90 dni od dnia upływu terminu składania ofert.</w:t>
      </w:r>
    </w:p>
    <w:p w14:paraId="0DDC980E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7F7E27">
        <w:br/>
        <w:t>w Specyfikacji Istotnych Warunków Zamówienia, w miejscu i terminie wyznaczonym przez zamawiającego i nie wnosimy do nich żadnych zastrzeżeń.</w:t>
      </w:r>
    </w:p>
    <w:p w14:paraId="62C1FB6B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D729C3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769FB46" w14:textId="77777777" w:rsidR="007F7E27" w:rsidRPr="007F7E27" w:rsidRDefault="007F7E27" w:rsidP="007F7E27">
      <w:pPr>
        <w:rPr>
          <w:i/>
        </w:rPr>
      </w:pPr>
      <w:r w:rsidRPr="007F7E27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D999AD" w14:textId="77777777" w:rsidR="007F7E27" w:rsidRPr="007F7E27" w:rsidRDefault="007F7E27" w:rsidP="007F7E27">
      <w:pPr>
        <w:rPr>
          <w:i/>
        </w:rPr>
      </w:pPr>
      <w:r w:rsidRPr="007F7E27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E9553F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F7E27" w:rsidRPr="007F7E27" w14:paraId="6F74794A" w14:textId="77777777" w:rsidTr="007F7E2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80BBB" w14:textId="77777777" w:rsidR="007F7E27" w:rsidRPr="007F7E27" w:rsidRDefault="007F7E27" w:rsidP="007F7E27">
            <w:r w:rsidRPr="007F7E27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6E777" w14:textId="77777777" w:rsidR="007F7E27" w:rsidRPr="007F7E27" w:rsidRDefault="007F7E27" w:rsidP="007F7E27">
            <w:r w:rsidRPr="007F7E27">
              <w:t xml:space="preserve">Opis części zamówienia, którą wykonawca </w:t>
            </w:r>
          </w:p>
          <w:p w14:paraId="65CAAB9A" w14:textId="77777777" w:rsidR="007F7E27" w:rsidRPr="007F7E27" w:rsidRDefault="007F7E27" w:rsidP="007F7E27">
            <w:r w:rsidRPr="007F7E27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61806" w14:textId="77777777" w:rsidR="007F7E27" w:rsidRPr="007F7E27" w:rsidRDefault="007F7E27" w:rsidP="007F7E27">
            <w:r w:rsidRPr="007F7E27">
              <w:t>Nazwa podwykonawcy</w:t>
            </w:r>
            <w:r w:rsidRPr="007F7E27">
              <w:br/>
              <w:t>(o ile jest znana)</w:t>
            </w:r>
          </w:p>
        </w:tc>
      </w:tr>
      <w:tr w:rsidR="007F7E27" w:rsidRPr="007F7E27" w14:paraId="54C904F1" w14:textId="77777777" w:rsidTr="007F7E2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E074A" w14:textId="77777777" w:rsidR="007F7E27" w:rsidRPr="007F7E27" w:rsidRDefault="007F7E27" w:rsidP="007F7E27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A8204" w14:textId="77777777" w:rsidR="007F7E27" w:rsidRPr="007F7E27" w:rsidRDefault="007F7E27" w:rsidP="007F7E27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AF04" w14:textId="77777777" w:rsidR="007F7E27" w:rsidRPr="007F7E27" w:rsidRDefault="007F7E27" w:rsidP="007F7E27"/>
        </w:tc>
      </w:tr>
      <w:tr w:rsidR="007F7E27" w:rsidRPr="007F7E27" w14:paraId="398B7A49" w14:textId="77777777" w:rsidTr="007F7E2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F7F3F" w14:textId="77777777" w:rsidR="007F7E27" w:rsidRPr="007F7E27" w:rsidRDefault="007F7E27" w:rsidP="007F7E27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16ABB" w14:textId="77777777" w:rsidR="007F7E27" w:rsidRPr="007F7E27" w:rsidRDefault="007F7E27" w:rsidP="007F7E27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84F6B" w14:textId="77777777" w:rsidR="007F7E27" w:rsidRPr="007F7E27" w:rsidRDefault="007F7E27" w:rsidP="007F7E27"/>
        </w:tc>
      </w:tr>
    </w:tbl>
    <w:p w14:paraId="36DF2820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>Umocowanymi do reprezentowania naszej firmy są następujące osoby:</w:t>
      </w:r>
    </w:p>
    <w:p w14:paraId="2A1312CB" w14:textId="77777777" w:rsidR="007F7E27" w:rsidRPr="007F7E27" w:rsidRDefault="007F7E27" w:rsidP="007F7E27">
      <w:pPr>
        <w:rPr>
          <w:b/>
          <w:bCs/>
        </w:rPr>
      </w:pPr>
      <w:r w:rsidRPr="007F7E27">
        <w:rPr>
          <w:b/>
          <w:bCs/>
        </w:rPr>
        <w:tab/>
        <w:t>Imię i Nazwisko</w:t>
      </w:r>
      <w:r w:rsidRPr="007F7E27">
        <w:rPr>
          <w:b/>
          <w:bCs/>
        </w:rPr>
        <w:tab/>
      </w:r>
      <w:r w:rsidRPr="007F7E27">
        <w:rPr>
          <w:b/>
          <w:bCs/>
        </w:rPr>
        <w:tab/>
      </w:r>
      <w:r w:rsidRPr="007F7E27">
        <w:rPr>
          <w:b/>
          <w:bCs/>
        </w:rPr>
        <w:tab/>
      </w:r>
      <w:r w:rsidRPr="007F7E27">
        <w:rPr>
          <w:b/>
          <w:bCs/>
        </w:rPr>
        <w:tab/>
      </w:r>
      <w:r w:rsidRPr="007F7E27">
        <w:rPr>
          <w:b/>
          <w:bCs/>
        </w:rPr>
        <w:tab/>
      </w:r>
      <w:r w:rsidRPr="007F7E27">
        <w:rPr>
          <w:b/>
          <w:bCs/>
        </w:rPr>
        <w:tab/>
      </w:r>
      <w:r w:rsidRPr="007F7E27">
        <w:rPr>
          <w:b/>
          <w:bCs/>
        </w:rPr>
        <w:tab/>
      </w:r>
    </w:p>
    <w:p w14:paraId="38C4ADF1" w14:textId="77777777" w:rsidR="007F7E27" w:rsidRPr="007F7E27" w:rsidRDefault="007F7E27" w:rsidP="007F7E27">
      <w:r w:rsidRPr="007F7E27">
        <w:t xml:space="preserve">.............................................................................................................. </w:t>
      </w:r>
      <w:r w:rsidRPr="007F7E27">
        <w:tab/>
      </w:r>
      <w:r w:rsidRPr="007F7E27">
        <w:tab/>
        <w:t xml:space="preserve"> </w:t>
      </w:r>
    </w:p>
    <w:p w14:paraId="6C51D93B" w14:textId="77777777" w:rsidR="007F7E27" w:rsidRPr="007F7E27" w:rsidRDefault="007F7E27" w:rsidP="007F7E27">
      <w:r w:rsidRPr="007F7E27">
        <w:t xml:space="preserve">.............................................................................................................. </w:t>
      </w:r>
      <w:r w:rsidRPr="007F7E27">
        <w:tab/>
      </w:r>
      <w:r w:rsidRPr="007F7E27">
        <w:tab/>
        <w:t xml:space="preserve"> .</w:t>
      </w:r>
    </w:p>
    <w:p w14:paraId="1B078EBE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>Umocowanie dla powyżej wskazanych osób wynika z następującego (</w:t>
      </w:r>
      <w:proofErr w:type="spellStart"/>
      <w:r w:rsidRPr="007F7E27">
        <w:t>ych</w:t>
      </w:r>
      <w:proofErr w:type="spellEnd"/>
      <w:r w:rsidRPr="007F7E27">
        <w:t>) dokumentu(ów)</w:t>
      </w:r>
    </w:p>
    <w:p w14:paraId="0BFBCE7E" w14:textId="77777777" w:rsidR="007F7E27" w:rsidRPr="007F7E27" w:rsidRDefault="007F7E27" w:rsidP="007F7E27">
      <w:r w:rsidRPr="007F7E27">
        <w:t>……………………………………………………...........................……które dołączamy do oferty.</w:t>
      </w:r>
    </w:p>
    <w:p w14:paraId="562D657B" w14:textId="77777777" w:rsidR="007F7E27" w:rsidRPr="007F7E27" w:rsidRDefault="007F7E27" w:rsidP="007F7E27">
      <w:pPr>
        <w:numPr>
          <w:ilvl w:val="0"/>
          <w:numId w:val="1"/>
        </w:numPr>
      </w:pPr>
      <w:r w:rsidRPr="007F7E27">
        <w:t>załącznikami do niniejszej oferty są:</w:t>
      </w:r>
    </w:p>
    <w:p w14:paraId="269AF1E2" w14:textId="77777777" w:rsidR="007F7E27" w:rsidRPr="007F7E27" w:rsidRDefault="007F7E27" w:rsidP="007F7E27">
      <w:pPr>
        <w:numPr>
          <w:ilvl w:val="1"/>
          <w:numId w:val="2"/>
        </w:numPr>
      </w:pPr>
      <w:r w:rsidRPr="007F7E27">
        <w:t>………………………………………………………………………………………….</w:t>
      </w:r>
    </w:p>
    <w:p w14:paraId="213E288C" w14:textId="77777777" w:rsidR="007F7E27" w:rsidRPr="007F7E27" w:rsidRDefault="007F7E27" w:rsidP="007F7E27">
      <w:pPr>
        <w:numPr>
          <w:ilvl w:val="1"/>
          <w:numId w:val="2"/>
        </w:numPr>
      </w:pPr>
      <w:r w:rsidRPr="007F7E27">
        <w:t>……………………………………………..……………………………………………</w:t>
      </w:r>
    </w:p>
    <w:p w14:paraId="6DE1BE2D" w14:textId="551D56FC" w:rsidR="00FE545C" w:rsidRPr="007F7E27" w:rsidRDefault="007F7E27" w:rsidP="007F7E27">
      <w:r w:rsidRPr="007F7E27">
        <w:rPr>
          <w:b/>
        </w:rPr>
        <w:t>Ofertę należy sporządzić w postaci elektronicznej i podpisać kwalifikowanym podpisem elektronicznym.</w:t>
      </w:r>
    </w:p>
    <w:sectPr w:rsidR="00FE545C" w:rsidRPr="007F7E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AD9C4" w14:textId="77777777" w:rsidR="00746A7D" w:rsidRDefault="00746A7D">
      <w:r>
        <w:separator/>
      </w:r>
    </w:p>
  </w:endnote>
  <w:endnote w:type="continuationSeparator" w:id="0">
    <w:p w14:paraId="3D3CA680" w14:textId="77777777" w:rsidR="00746A7D" w:rsidRDefault="0074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68DF6" w14:textId="77777777" w:rsidR="001266CB" w:rsidRDefault="001266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E3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9139C" w14:textId="77777777" w:rsidR="001266CB" w:rsidRDefault="00126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F073A5" w14:textId="77777777" w:rsidR="00746A7D" w:rsidRDefault="00746A7D">
      <w:r>
        <w:separator/>
      </w:r>
    </w:p>
  </w:footnote>
  <w:footnote w:type="continuationSeparator" w:id="0">
    <w:p w14:paraId="5E2115AD" w14:textId="77777777" w:rsidR="00746A7D" w:rsidRDefault="00746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5B29F" w14:textId="77777777" w:rsidR="001266CB" w:rsidRDefault="00126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67B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E82C7" w14:textId="77777777" w:rsidR="001266CB" w:rsidRDefault="001266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E7FF4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709FB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709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9813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0653078">
    <w:abstractNumId w:val="0"/>
  </w:num>
  <w:num w:numId="4" w16cid:durableId="184946753">
    <w:abstractNumId w:val="4"/>
  </w:num>
  <w:num w:numId="5" w16cid:durableId="248274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88348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A7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66CB"/>
    <w:rsid w:val="001801DD"/>
    <w:rsid w:val="001D4612"/>
    <w:rsid w:val="00207E98"/>
    <w:rsid w:val="002723B0"/>
    <w:rsid w:val="00315A4A"/>
    <w:rsid w:val="004B7300"/>
    <w:rsid w:val="004C6753"/>
    <w:rsid w:val="00595C87"/>
    <w:rsid w:val="0059797E"/>
    <w:rsid w:val="005D2C65"/>
    <w:rsid w:val="005E6D94"/>
    <w:rsid w:val="0063384F"/>
    <w:rsid w:val="00643C6F"/>
    <w:rsid w:val="00646202"/>
    <w:rsid w:val="0065290F"/>
    <w:rsid w:val="006815F6"/>
    <w:rsid w:val="00746A7D"/>
    <w:rsid w:val="007748F0"/>
    <w:rsid w:val="007A4321"/>
    <w:rsid w:val="007F7E2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9A36E52"/>
  <w15:chartTrackingRefBased/>
  <w15:docId w15:val="{918A89EB-6111-4C43-B332-F7AD5F0A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23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846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2024-09-05T12:30:00Z</cp:lastPrinted>
  <dcterms:created xsi:type="dcterms:W3CDTF">2024-09-05T12:17:00Z</dcterms:created>
  <dcterms:modified xsi:type="dcterms:W3CDTF">2024-09-05T12:32:00Z</dcterms:modified>
</cp:coreProperties>
</file>