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4719FE" w14:textId="68E7A6A4" w:rsidR="00FB7F50" w:rsidRPr="008D32FD" w:rsidRDefault="001131F3" w:rsidP="008D32F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8D32FD">
        <w:rPr>
          <w:rFonts w:ascii="Verdana" w:hAnsi="Verdana"/>
          <w:sz w:val="18"/>
          <w:szCs w:val="18"/>
        </w:rPr>
        <w:t>Kraków</w:t>
      </w:r>
      <w:r w:rsidR="00FB7F50" w:rsidRPr="008D32FD">
        <w:rPr>
          <w:rFonts w:ascii="Verdana" w:hAnsi="Verdana"/>
          <w:sz w:val="18"/>
          <w:szCs w:val="18"/>
        </w:rPr>
        <w:t xml:space="preserve"> dnia: </w:t>
      </w:r>
      <w:r w:rsidRPr="008D32FD">
        <w:rPr>
          <w:rFonts w:ascii="Verdana" w:hAnsi="Verdana"/>
          <w:sz w:val="18"/>
          <w:szCs w:val="18"/>
        </w:rPr>
        <w:t>2024-09-10</w:t>
      </w:r>
    </w:p>
    <w:p w14:paraId="55BCF885" w14:textId="77777777" w:rsidR="001131F3" w:rsidRPr="008D32FD" w:rsidRDefault="001131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D32F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D96D896" w14:textId="77777777" w:rsidR="001131F3" w:rsidRPr="008D32FD" w:rsidRDefault="001131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D32F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EFFDD44" w14:textId="77777777" w:rsidR="00FB7F50" w:rsidRPr="008D32FD" w:rsidRDefault="001131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D32F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8D84D53" w14:textId="77777777" w:rsidR="00FB7F50" w:rsidRPr="008D32FD" w:rsidRDefault="001131F3" w:rsidP="00FB7F50">
      <w:pPr>
        <w:rPr>
          <w:rFonts w:ascii="Verdana" w:hAnsi="Verdana"/>
          <w:sz w:val="18"/>
          <w:szCs w:val="18"/>
        </w:rPr>
      </w:pPr>
      <w:r w:rsidRPr="008D32FD">
        <w:rPr>
          <w:rFonts w:ascii="Verdana" w:hAnsi="Verdana"/>
          <w:sz w:val="18"/>
          <w:szCs w:val="18"/>
        </w:rPr>
        <w:t>Al. Mickiewicza</w:t>
      </w:r>
      <w:r w:rsidR="00FB7F50" w:rsidRPr="008D32FD">
        <w:rPr>
          <w:rFonts w:ascii="Verdana" w:hAnsi="Verdana"/>
          <w:sz w:val="18"/>
          <w:szCs w:val="18"/>
        </w:rPr>
        <w:t xml:space="preserve"> </w:t>
      </w:r>
      <w:r w:rsidRPr="008D32FD">
        <w:rPr>
          <w:rFonts w:ascii="Verdana" w:hAnsi="Verdana"/>
          <w:sz w:val="18"/>
          <w:szCs w:val="18"/>
        </w:rPr>
        <w:t>30</w:t>
      </w:r>
    </w:p>
    <w:p w14:paraId="0D1B37E8" w14:textId="77777777" w:rsidR="00FB7F50" w:rsidRPr="008D32FD" w:rsidRDefault="001131F3" w:rsidP="00FB7F50">
      <w:pPr>
        <w:rPr>
          <w:rFonts w:ascii="Verdana" w:hAnsi="Verdana"/>
          <w:sz w:val="18"/>
          <w:szCs w:val="18"/>
        </w:rPr>
      </w:pPr>
      <w:r w:rsidRPr="008D32FD">
        <w:rPr>
          <w:rFonts w:ascii="Verdana" w:hAnsi="Verdana"/>
          <w:sz w:val="18"/>
          <w:szCs w:val="18"/>
        </w:rPr>
        <w:t>30-059</w:t>
      </w:r>
      <w:r w:rsidR="00FB7F50" w:rsidRPr="008D32FD">
        <w:rPr>
          <w:rFonts w:ascii="Verdana" w:hAnsi="Verdana"/>
          <w:sz w:val="18"/>
          <w:szCs w:val="18"/>
        </w:rPr>
        <w:t xml:space="preserve"> </w:t>
      </w:r>
      <w:r w:rsidRPr="008D32FD">
        <w:rPr>
          <w:rFonts w:ascii="Verdana" w:hAnsi="Verdana"/>
          <w:sz w:val="18"/>
          <w:szCs w:val="18"/>
        </w:rPr>
        <w:t>Kraków</w:t>
      </w:r>
    </w:p>
    <w:p w14:paraId="683C6F15" w14:textId="77777777" w:rsidR="008642B3" w:rsidRPr="008D32F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8D32FD">
        <w:rPr>
          <w:rFonts w:ascii="Verdana" w:hAnsi="Verdana"/>
          <w:sz w:val="18"/>
          <w:szCs w:val="18"/>
        </w:rPr>
        <w:t>OGŁOSZENIE</w:t>
      </w:r>
    </w:p>
    <w:p w14:paraId="717E747C" w14:textId="77777777" w:rsidR="008642B3" w:rsidRPr="008D32F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8D32FD">
        <w:rPr>
          <w:rFonts w:ascii="Verdana" w:hAnsi="Verdana"/>
          <w:b/>
          <w:sz w:val="18"/>
          <w:szCs w:val="18"/>
        </w:rPr>
        <w:t xml:space="preserve">o </w:t>
      </w:r>
      <w:r w:rsidR="0054734E" w:rsidRPr="008D32F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131F3" w:rsidRPr="008D32FD" w14:paraId="3050D400" w14:textId="77777777" w:rsidTr="0033493D">
        <w:trPr>
          <w:trHeight w:val="638"/>
        </w:trPr>
        <w:tc>
          <w:tcPr>
            <w:tcW w:w="959" w:type="dxa"/>
            <w:shd w:val="clear" w:color="auto" w:fill="auto"/>
          </w:tcPr>
          <w:p w14:paraId="1B479C8E" w14:textId="77777777" w:rsidR="001131F3" w:rsidRPr="008D32FD" w:rsidRDefault="001131F3" w:rsidP="0033493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D32F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4DAF75" w14:textId="77777777" w:rsidR="001131F3" w:rsidRPr="008D32FD" w:rsidRDefault="001131F3" w:rsidP="0033493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D32FD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8D32F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D32FD">
              <w:rPr>
                <w:rFonts w:ascii="Verdana" w:hAnsi="Verdana"/>
                <w:sz w:val="18"/>
                <w:szCs w:val="18"/>
              </w:rPr>
              <w:t>pn.</w:t>
            </w:r>
            <w:r w:rsidRPr="008D32F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D32F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D32FD">
              <w:rPr>
                <w:rFonts w:ascii="Verdana" w:hAnsi="Verdana"/>
                <w:b/>
                <w:bCs/>
                <w:sz w:val="18"/>
                <w:szCs w:val="18"/>
              </w:rPr>
              <w:t>dostawa mebli biurowych z montażem dla WEAIiIB - DE-dzp.272-266/24</w:t>
            </w:r>
            <w:r w:rsidRPr="008D32F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D32F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D32F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D32FD">
              <w:rPr>
                <w:rFonts w:ascii="Verdana" w:hAnsi="Verdana"/>
                <w:b/>
                <w:sz w:val="18"/>
                <w:szCs w:val="18"/>
              </w:rPr>
              <w:t xml:space="preserve"> DE-dzp.272-266/24</w:t>
            </w:r>
            <w:r w:rsidRPr="008D32F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7E1DC31" w14:textId="77777777" w:rsidR="008642B3" w:rsidRPr="008D32F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D32FD">
        <w:rPr>
          <w:rFonts w:ascii="Verdana" w:hAnsi="Verdana"/>
          <w:sz w:val="18"/>
          <w:szCs w:val="18"/>
        </w:rPr>
        <w:t xml:space="preserve">Zamawiający, </w:t>
      </w:r>
      <w:r w:rsidR="00CC324B" w:rsidRPr="008D32F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D32F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8D32FD">
        <w:rPr>
          <w:rFonts w:ascii="Verdana" w:hAnsi="Verdana"/>
          <w:sz w:val="18"/>
          <w:szCs w:val="18"/>
        </w:rPr>
        <w:t xml:space="preserve">ust. 1 pkt. 1 i </w:t>
      </w:r>
      <w:r w:rsidRPr="008D32FD">
        <w:rPr>
          <w:rFonts w:ascii="Verdana" w:hAnsi="Verdana"/>
          <w:sz w:val="18"/>
          <w:szCs w:val="18"/>
        </w:rPr>
        <w:t xml:space="preserve">ust. </w:t>
      </w:r>
      <w:r w:rsidR="00A17CDB" w:rsidRPr="008D32FD">
        <w:rPr>
          <w:rFonts w:ascii="Verdana" w:hAnsi="Verdana"/>
          <w:sz w:val="18"/>
          <w:szCs w:val="18"/>
        </w:rPr>
        <w:t>2</w:t>
      </w:r>
      <w:r w:rsidRPr="008D32F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8D32FD">
        <w:rPr>
          <w:rFonts w:ascii="Verdana" w:hAnsi="Verdana"/>
          <w:sz w:val="18"/>
          <w:szCs w:val="18"/>
        </w:rPr>
        <w:t xml:space="preserve"> (Dz. U. </w:t>
      </w:r>
      <w:r w:rsidR="00C53069" w:rsidRPr="008D32FD">
        <w:rPr>
          <w:rFonts w:ascii="Verdana" w:hAnsi="Verdana"/>
          <w:sz w:val="18"/>
          <w:szCs w:val="18"/>
        </w:rPr>
        <w:t>2023.1605 ze zm.</w:t>
      </w:r>
      <w:r w:rsidR="006B585D" w:rsidRPr="008D32FD">
        <w:rPr>
          <w:rFonts w:ascii="Verdana" w:hAnsi="Verdana"/>
          <w:sz w:val="18"/>
          <w:szCs w:val="18"/>
        </w:rPr>
        <w:t>)</w:t>
      </w:r>
      <w:r w:rsidRPr="008D32FD">
        <w:rPr>
          <w:rFonts w:ascii="Verdana" w:hAnsi="Verdana"/>
          <w:sz w:val="18"/>
          <w:szCs w:val="18"/>
        </w:rPr>
        <w:t>, zwanej dalej „ustawą Pzp”</w:t>
      </w:r>
      <w:r w:rsidR="00D26ED6" w:rsidRPr="008D32FD">
        <w:rPr>
          <w:rFonts w:ascii="Verdana" w:hAnsi="Verdana"/>
          <w:sz w:val="18"/>
          <w:szCs w:val="18"/>
        </w:rPr>
        <w:t xml:space="preserve">, </w:t>
      </w:r>
      <w:r w:rsidRPr="008D32FD">
        <w:rPr>
          <w:rFonts w:ascii="Verdana" w:hAnsi="Verdana"/>
          <w:sz w:val="18"/>
          <w:szCs w:val="18"/>
        </w:rPr>
        <w:t>informuje</w:t>
      </w:r>
      <w:r w:rsidR="00D26ED6" w:rsidRPr="008D32F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8D32FD">
        <w:rPr>
          <w:rFonts w:ascii="Verdana" w:hAnsi="Verdana"/>
          <w:sz w:val="18"/>
          <w:szCs w:val="18"/>
        </w:rPr>
        <w:t>najkorzystniejsz</w:t>
      </w:r>
      <w:r w:rsidR="00D26ED6" w:rsidRPr="008D32FD">
        <w:rPr>
          <w:rFonts w:ascii="Verdana" w:hAnsi="Verdana"/>
          <w:sz w:val="18"/>
          <w:szCs w:val="18"/>
        </w:rPr>
        <w:t xml:space="preserve">a wybrana została </w:t>
      </w:r>
      <w:r w:rsidR="00756CDA" w:rsidRPr="008D32FD">
        <w:rPr>
          <w:rFonts w:ascii="Verdana" w:hAnsi="Verdana"/>
          <w:sz w:val="18"/>
          <w:szCs w:val="18"/>
        </w:rPr>
        <w:t>ofer</w:t>
      </w:r>
      <w:r w:rsidR="00D26ED6" w:rsidRPr="008D32FD">
        <w:rPr>
          <w:rFonts w:ascii="Verdana" w:hAnsi="Verdana"/>
          <w:sz w:val="18"/>
          <w:szCs w:val="18"/>
        </w:rPr>
        <w:t>t</w:t>
      </w:r>
      <w:r w:rsidR="009F0E5C" w:rsidRPr="008D32FD">
        <w:rPr>
          <w:rFonts w:ascii="Verdana" w:hAnsi="Verdana"/>
          <w:sz w:val="18"/>
          <w:szCs w:val="18"/>
        </w:rPr>
        <w:t>a</w:t>
      </w:r>
      <w:r w:rsidR="00D26ED6" w:rsidRPr="008D32F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31F3" w:rsidRPr="008D32FD" w14:paraId="2707F117" w14:textId="77777777" w:rsidTr="0033493D">
        <w:trPr>
          <w:cantSplit/>
        </w:trPr>
        <w:tc>
          <w:tcPr>
            <w:tcW w:w="10150" w:type="dxa"/>
          </w:tcPr>
          <w:p w14:paraId="1EC915A0" w14:textId="77777777" w:rsidR="001131F3" w:rsidRPr="008D32FD" w:rsidRDefault="001131F3" w:rsidP="0033493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D32FD">
              <w:rPr>
                <w:rFonts w:ascii="Verdana" w:hAnsi="Verdana"/>
                <w:b/>
                <w:sz w:val="18"/>
                <w:szCs w:val="18"/>
              </w:rPr>
              <w:t>EURO-MEBLE MAŁGORZATA MASŁOŃ</w:t>
            </w:r>
          </w:p>
          <w:p w14:paraId="234F5C17" w14:textId="77777777" w:rsidR="001131F3" w:rsidRPr="008D32FD" w:rsidRDefault="001131F3" w:rsidP="0033493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D32FD">
              <w:rPr>
                <w:rFonts w:ascii="Verdana" w:hAnsi="Verdana"/>
                <w:bCs/>
                <w:sz w:val="18"/>
                <w:szCs w:val="18"/>
              </w:rPr>
              <w:t xml:space="preserve">KS. BP. HERBERTA BEDNORZA 2A-6 </w:t>
            </w:r>
          </w:p>
          <w:p w14:paraId="368CA457" w14:textId="77777777" w:rsidR="001131F3" w:rsidRPr="008D32FD" w:rsidRDefault="001131F3" w:rsidP="0033493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D32FD">
              <w:rPr>
                <w:rFonts w:ascii="Verdana" w:hAnsi="Verdana"/>
                <w:bCs/>
                <w:sz w:val="18"/>
                <w:szCs w:val="18"/>
              </w:rPr>
              <w:t>40-384 KATOWICE</w:t>
            </w:r>
          </w:p>
          <w:p w14:paraId="160ADED9" w14:textId="48947316" w:rsidR="001131F3" w:rsidRPr="008D32FD" w:rsidRDefault="001131F3" w:rsidP="0033493D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D32FD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940BDD" w:rsidRPr="008D32FD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8D32FD">
              <w:rPr>
                <w:rFonts w:ascii="Verdana" w:hAnsi="Verdana"/>
                <w:sz w:val="18"/>
                <w:szCs w:val="18"/>
              </w:rPr>
              <w:t>brutto</w:t>
            </w:r>
            <w:r w:rsidR="00940BDD" w:rsidRPr="008D32FD">
              <w:rPr>
                <w:rFonts w:ascii="Verdana" w:hAnsi="Verdana"/>
                <w:sz w:val="18"/>
                <w:szCs w:val="18"/>
              </w:rPr>
              <w:t>:</w:t>
            </w:r>
            <w:r w:rsidRPr="008D32F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D32FD">
              <w:rPr>
                <w:rFonts w:ascii="Verdana" w:hAnsi="Verdana"/>
                <w:b/>
                <w:sz w:val="18"/>
                <w:szCs w:val="18"/>
              </w:rPr>
              <w:t>34 522.41 zł</w:t>
            </w:r>
            <w:r w:rsidRPr="008D32F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A13DCBC" w14:textId="77777777" w:rsidR="001131F3" w:rsidRPr="008D32FD" w:rsidRDefault="001131F3" w:rsidP="0033493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D32F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8D32F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D32F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8D32F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45DF6E6" w14:textId="1C0426F3" w:rsidR="00E85D70" w:rsidRPr="008D32FD" w:rsidRDefault="00915B9E" w:rsidP="008D32FD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8D32F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134"/>
        <w:gridCol w:w="1134"/>
        <w:gridCol w:w="992"/>
      </w:tblGrid>
      <w:tr w:rsidR="008D32FD" w:rsidRPr="008D32FD" w14:paraId="20796A70" w14:textId="77777777" w:rsidTr="0033493D">
        <w:trPr>
          <w:trHeight w:val="510"/>
        </w:trPr>
        <w:tc>
          <w:tcPr>
            <w:tcW w:w="851" w:type="dxa"/>
            <w:vAlign w:val="center"/>
          </w:tcPr>
          <w:p w14:paraId="45CF9AC0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8D32F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vAlign w:val="center"/>
          </w:tcPr>
          <w:p w14:paraId="48709868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2293B3C3" w14:textId="77777777" w:rsidR="008D32FD" w:rsidRPr="008D32FD" w:rsidRDefault="008D32FD" w:rsidP="0033493D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763FB7C" w14:textId="77777777" w:rsidR="008D32FD" w:rsidRPr="008D32FD" w:rsidRDefault="008D32FD" w:rsidP="0033493D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71B38E00" w14:textId="77777777" w:rsidR="008D32FD" w:rsidRPr="008D32FD" w:rsidRDefault="008D32FD" w:rsidP="0033493D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105B7A8F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D32FD" w:rsidRPr="008D32FD" w14:paraId="1E705002" w14:textId="77777777" w:rsidTr="0033493D">
        <w:tc>
          <w:tcPr>
            <w:tcW w:w="851" w:type="dxa"/>
            <w:vAlign w:val="center"/>
          </w:tcPr>
          <w:p w14:paraId="6CF4FDC9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vAlign w:val="center"/>
          </w:tcPr>
          <w:p w14:paraId="0DB90394" w14:textId="77777777" w:rsidR="008D32FD" w:rsidRPr="008D32FD" w:rsidRDefault="008D32FD" w:rsidP="0033493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/>
                <w:sz w:val="18"/>
                <w:szCs w:val="18"/>
              </w:rPr>
              <w:t>EURO-MEBLE MAŁGORZATA MASŁOŃ</w:t>
            </w:r>
          </w:p>
          <w:p w14:paraId="0DCB0C7A" w14:textId="77777777" w:rsidR="008D32FD" w:rsidRPr="008D32FD" w:rsidRDefault="008D32FD" w:rsidP="0033493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 xml:space="preserve">KS. BP. HERBERTA BEDNORZA 2A-6 </w:t>
            </w:r>
          </w:p>
          <w:p w14:paraId="41AA5147" w14:textId="77777777" w:rsidR="008D32FD" w:rsidRPr="008D32FD" w:rsidRDefault="008D32FD" w:rsidP="0033493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>40-384 KATOWICE</w:t>
            </w:r>
          </w:p>
        </w:tc>
        <w:tc>
          <w:tcPr>
            <w:tcW w:w="993" w:type="dxa"/>
            <w:vAlign w:val="center"/>
          </w:tcPr>
          <w:p w14:paraId="3DFCEA08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54,23</w:t>
            </w:r>
          </w:p>
        </w:tc>
        <w:tc>
          <w:tcPr>
            <w:tcW w:w="1134" w:type="dxa"/>
            <w:vAlign w:val="center"/>
          </w:tcPr>
          <w:p w14:paraId="2AAB1B8F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14D10F3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048FDF25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94,23</w:t>
            </w:r>
          </w:p>
        </w:tc>
      </w:tr>
      <w:tr w:rsidR="008D32FD" w:rsidRPr="008D32FD" w14:paraId="7B67C8A0" w14:textId="77777777" w:rsidTr="0033493D">
        <w:tc>
          <w:tcPr>
            <w:tcW w:w="851" w:type="dxa"/>
            <w:vAlign w:val="center"/>
          </w:tcPr>
          <w:p w14:paraId="55BA193A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126" w:type="dxa"/>
            <w:vAlign w:val="center"/>
          </w:tcPr>
          <w:p w14:paraId="5F669EF9" w14:textId="77777777" w:rsidR="008D32FD" w:rsidRPr="008D32FD" w:rsidRDefault="008D32FD" w:rsidP="0033493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/>
                <w:sz w:val="18"/>
                <w:szCs w:val="18"/>
              </w:rPr>
              <w:t>"Drzewiarz- Bis" Sp. z o. o.</w:t>
            </w:r>
          </w:p>
          <w:p w14:paraId="7EED90F8" w14:textId="77777777" w:rsidR="008D32FD" w:rsidRPr="008D32FD" w:rsidRDefault="008D32FD" w:rsidP="0033493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>Ul. Kardynała Wyszyńskiego 46/a</w:t>
            </w:r>
          </w:p>
          <w:p w14:paraId="7ADF641D" w14:textId="77777777" w:rsidR="008D32FD" w:rsidRPr="008D32FD" w:rsidRDefault="008D32FD" w:rsidP="0033493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>87-600 Lipno</w:t>
            </w:r>
          </w:p>
        </w:tc>
        <w:tc>
          <w:tcPr>
            <w:tcW w:w="993" w:type="dxa"/>
            <w:vAlign w:val="center"/>
          </w:tcPr>
          <w:p w14:paraId="6710ADA2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5E21EDC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14,00</w:t>
            </w:r>
          </w:p>
        </w:tc>
        <w:tc>
          <w:tcPr>
            <w:tcW w:w="1134" w:type="dxa"/>
            <w:vAlign w:val="center"/>
          </w:tcPr>
          <w:p w14:paraId="4EC68CD4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32156F9E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94,00</w:t>
            </w:r>
          </w:p>
        </w:tc>
      </w:tr>
      <w:tr w:rsidR="008D32FD" w:rsidRPr="008D32FD" w14:paraId="1D1215AA" w14:textId="77777777" w:rsidTr="0033493D">
        <w:tc>
          <w:tcPr>
            <w:tcW w:w="851" w:type="dxa"/>
            <w:vAlign w:val="center"/>
          </w:tcPr>
          <w:p w14:paraId="5788A639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126" w:type="dxa"/>
            <w:vAlign w:val="center"/>
          </w:tcPr>
          <w:p w14:paraId="305DBB8A" w14:textId="77777777" w:rsidR="008D32FD" w:rsidRPr="008D32FD" w:rsidRDefault="008D32FD" w:rsidP="0033493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/>
                <w:sz w:val="18"/>
                <w:szCs w:val="18"/>
              </w:rPr>
              <w:t>Toro Spółka z o. o.</w:t>
            </w:r>
          </w:p>
          <w:p w14:paraId="16F06704" w14:textId="77777777" w:rsidR="008D32FD" w:rsidRPr="008D32FD" w:rsidRDefault="008D32FD" w:rsidP="0033493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 xml:space="preserve">Ul. Breń 64a </w:t>
            </w:r>
          </w:p>
          <w:p w14:paraId="1FACBBAD" w14:textId="77777777" w:rsidR="008D32FD" w:rsidRPr="008D32FD" w:rsidRDefault="008D32FD" w:rsidP="0033493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>33-140 Lisia Góra</w:t>
            </w:r>
          </w:p>
        </w:tc>
        <w:tc>
          <w:tcPr>
            <w:tcW w:w="993" w:type="dxa"/>
            <w:vAlign w:val="center"/>
          </w:tcPr>
          <w:p w14:paraId="40A8B0AB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53,98</w:t>
            </w:r>
          </w:p>
        </w:tc>
        <w:tc>
          <w:tcPr>
            <w:tcW w:w="1134" w:type="dxa"/>
            <w:vAlign w:val="center"/>
          </w:tcPr>
          <w:p w14:paraId="228E5B47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A506D63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0A814A75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93,98</w:t>
            </w:r>
          </w:p>
        </w:tc>
      </w:tr>
      <w:tr w:rsidR="008D32FD" w:rsidRPr="008D32FD" w14:paraId="06E59A73" w14:textId="77777777" w:rsidTr="0033493D">
        <w:tc>
          <w:tcPr>
            <w:tcW w:w="851" w:type="dxa"/>
            <w:vAlign w:val="center"/>
          </w:tcPr>
          <w:p w14:paraId="59D5E636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14:paraId="7DED7C15" w14:textId="77777777" w:rsidR="008D32FD" w:rsidRPr="008D32FD" w:rsidRDefault="008D32FD" w:rsidP="0033493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/>
                <w:sz w:val="18"/>
                <w:szCs w:val="18"/>
              </w:rPr>
              <w:t>Ergosystem Sp. J. R. Makuch, M. Wolski, J. Wiatr</w:t>
            </w:r>
          </w:p>
          <w:p w14:paraId="1ABE22FF" w14:textId="77777777" w:rsidR="008D32FD" w:rsidRPr="008D32FD" w:rsidRDefault="008D32FD" w:rsidP="0033493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 xml:space="preserve">Ul. Władysława Jagiełły 34 </w:t>
            </w:r>
          </w:p>
          <w:p w14:paraId="0B5163BC" w14:textId="77777777" w:rsidR="008D32FD" w:rsidRPr="008D32FD" w:rsidRDefault="008D32FD" w:rsidP="0033493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bCs/>
                <w:sz w:val="18"/>
                <w:szCs w:val="18"/>
              </w:rPr>
              <w:t>02-495 WARSZAWA</w:t>
            </w:r>
          </w:p>
        </w:tc>
        <w:tc>
          <w:tcPr>
            <w:tcW w:w="993" w:type="dxa"/>
            <w:vAlign w:val="center"/>
          </w:tcPr>
          <w:p w14:paraId="4C6BE7A2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62A1FE80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7BAD6DBB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47579B17" w14:textId="77777777" w:rsidR="008D32FD" w:rsidRPr="008D32FD" w:rsidRDefault="008D32FD" w:rsidP="0033493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D32FD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3162E021" w14:textId="77777777" w:rsidR="008D32FD" w:rsidRPr="008D32FD" w:rsidRDefault="008D32FD" w:rsidP="008D32FD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  <w:r w:rsidRPr="008D32FD">
        <w:rPr>
          <w:rFonts w:ascii="Verdana" w:hAnsi="Verdana"/>
          <w:color w:val="000000"/>
          <w:sz w:val="18"/>
          <w:szCs w:val="18"/>
        </w:rPr>
        <w:t>*) Zamawiający nie przyznawał punktów, ponieważ oferta została odrzucona.</w:t>
      </w:r>
    </w:p>
    <w:p w14:paraId="03D5B71E" w14:textId="77777777" w:rsidR="00F960D7" w:rsidRPr="008D32F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8DE9A0B" w14:textId="77777777" w:rsidR="00F960D7" w:rsidRPr="008D32F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8D32F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4BE667" w14:textId="77777777" w:rsidR="00D131BF" w:rsidRDefault="00D131BF">
      <w:r>
        <w:separator/>
      </w:r>
    </w:p>
  </w:endnote>
  <w:endnote w:type="continuationSeparator" w:id="0">
    <w:p w14:paraId="43089496" w14:textId="77777777" w:rsidR="00D131BF" w:rsidRDefault="00D13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90B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69FF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E84930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09B0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F19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4B9834" w14:textId="77777777" w:rsidR="00D131BF" w:rsidRDefault="00D131BF">
      <w:r>
        <w:separator/>
      </w:r>
    </w:p>
  </w:footnote>
  <w:footnote w:type="continuationSeparator" w:id="0">
    <w:p w14:paraId="5D51549E" w14:textId="77777777" w:rsidR="00D131BF" w:rsidRDefault="00D13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FDB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8BC0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2FE5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1BF"/>
    <w:rsid w:val="00005838"/>
    <w:rsid w:val="00022322"/>
    <w:rsid w:val="00042497"/>
    <w:rsid w:val="000C1E6F"/>
    <w:rsid w:val="000E4E56"/>
    <w:rsid w:val="001131F3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32FD"/>
    <w:rsid w:val="008E5102"/>
    <w:rsid w:val="00915B9E"/>
    <w:rsid w:val="00940BDD"/>
    <w:rsid w:val="00952256"/>
    <w:rsid w:val="0097748A"/>
    <w:rsid w:val="009E5831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131BF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2005F"/>
  <w15:chartTrackingRefBased/>
  <w15:docId w15:val="{B9E1BF5E-23A2-4C0A-8BDD-6E0EC6DC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D32F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2024-09-10T07:27:00Z</dcterms:created>
  <dcterms:modified xsi:type="dcterms:W3CDTF">2024-09-10T07:29:00Z</dcterms:modified>
</cp:coreProperties>
</file>