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72A168" w14:textId="197494BE" w:rsidR="00263A2A" w:rsidRDefault="00263A2A" w:rsidP="00263A2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 w:rsidR="00157D28">
        <w:rPr>
          <w:b/>
          <w:sz w:val="24"/>
        </w:rPr>
        <w:t>411</w:t>
      </w:r>
      <w:r>
        <w:rPr>
          <w:b/>
          <w:sz w:val="24"/>
        </w:rPr>
        <w:t>/24</w:t>
      </w:r>
    </w:p>
    <w:p w14:paraId="7AA6E92C" w14:textId="77777777" w:rsidR="00263A2A" w:rsidRDefault="00263A2A" w:rsidP="00263A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704C2761" w14:textId="77777777" w:rsidR="00263A2A" w:rsidRDefault="00263A2A" w:rsidP="00263A2A">
      <w:pPr>
        <w:jc w:val="center"/>
        <w:rPr>
          <w:b/>
          <w:sz w:val="28"/>
          <w:szCs w:val="28"/>
        </w:rPr>
      </w:pPr>
    </w:p>
    <w:p w14:paraId="348FB1BF" w14:textId="77777777" w:rsidR="00263A2A" w:rsidRDefault="00263A2A" w:rsidP="00263A2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7A2A975" w14:textId="77777777" w:rsidR="00263A2A" w:rsidRDefault="00263A2A" w:rsidP="00263A2A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1EA22C67" w14:textId="77777777" w:rsidR="00263A2A" w:rsidRDefault="00263A2A" w:rsidP="00263A2A">
      <w:pPr>
        <w:pStyle w:val="Tekstpodstawowywcity"/>
        <w:spacing w:line="360" w:lineRule="auto"/>
        <w:ind w:firstLine="0"/>
        <w:rPr>
          <w:b/>
          <w:bCs/>
          <w:szCs w:val="24"/>
        </w:rPr>
      </w:pPr>
      <w:bookmarkStart w:id="0" w:name="_GoBack"/>
      <w:bookmarkEnd w:id="0"/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29129887" w14:textId="77777777" w:rsidR="00157D28" w:rsidRDefault="00157D28" w:rsidP="00263A2A">
      <w:pPr>
        <w:widowControl w:val="0"/>
        <w:tabs>
          <w:tab w:val="left" w:pos="0"/>
        </w:tabs>
        <w:spacing w:line="264" w:lineRule="auto"/>
        <w:ind w:right="1"/>
        <w:jc w:val="both"/>
        <w:rPr>
          <w:b/>
          <w:bCs/>
          <w:iCs/>
          <w:sz w:val="24"/>
          <w:szCs w:val="24"/>
        </w:rPr>
      </w:pPr>
      <w:r w:rsidRPr="00157D28">
        <w:rPr>
          <w:b/>
        </w:rPr>
        <w:t xml:space="preserve">na sprzedaż i dostawę licencji </w:t>
      </w:r>
      <w:proofErr w:type="spellStart"/>
      <w:r w:rsidRPr="00157D28">
        <w:rPr>
          <w:b/>
        </w:rPr>
        <w:t>oprogramowań</w:t>
      </w:r>
      <w:proofErr w:type="spellEnd"/>
      <w:r w:rsidRPr="00157D28">
        <w:rPr>
          <w:b/>
        </w:rPr>
        <w:t xml:space="preserve"> dla jednostek AGH</w:t>
      </w:r>
      <w:r w:rsidR="00263A2A">
        <w:rPr>
          <w:b/>
          <w:bCs/>
          <w:iCs/>
          <w:sz w:val="24"/>
          <w:szCs w:val="24"/>
        </w:rPr>
        <w:t xml:space="preserve">, </w:t>
      </w:r>
    </w:p>
    <w:p w14:paraId="4E8E1CDF" w14:textId="55D35FE4" w:rsidR="00263A2A" w:rsidRDefault="00263A2A" w:rsidP="00263A2A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>
        <w:rPr>
          <w:sz w:val="24"/>
          <w:szCs w:val="24"/>
        </w:rPr>
        <w:t xml:space="preserve">prowadzonego przez Akademię Górniczo-Hutniczą w Krakowie, </w:t>
      </w:r>
    </w:p>
    <w:p w14:paraId="3CF66C5B" w14:textId="77777777" w:rsidR="00263A2A" w:rsidRDefault="00263A2A" w:rsidP="00263A2A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1" w:name="_Hlk62574451"/>
      <w:r>
        <w:rPr>
          <w:sz w:val="24"/>
          <w:szCs w:val="24"/>
        </w:rPr>
        <w:t>lub wniosek o dopuszczenie do udziału w postępowaniu</w:t>
      </w:r>
      <w:bookmarkEnd w:id="1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40C94899" w14:textId="77777777" w:rsidR="00263A2A" w:rsidRDefault="00263A2A" w:rsidP="00263A2A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04F2F3B2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777BAC88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5E96D870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5BFA246A" w14:textId="77777777" w:rsidR="00263A2A" w:rsidRDefault="00263A2A" w:rsidP="00263A2A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654"/>
        <w:gridCol w:w="5865"/>
      </w:tblGrid>
      <w:tr w:rsidR="00263A2A" w14:paraId="7F7F549E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3EDA5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0A56F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79300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263A2A" w14:paraId="601F92BB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E27B6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43C4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27718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  <w:tr w:rsidR="00263A2A" w14:paraId="75785B57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D06EC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lastRenderedPageBreak/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504B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2ECE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  <w:tr w:rsidR="00263A2A" w14:paraId="323537BD" w14:textId="77777777" w:rsidTr="00A969B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15E3" w14:textId="77777777" w:rsidR="00263A2A" w:rsidRDefault="00263A2A" w:rsidP="00A969B6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73EA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CB8AB" w14:textId="77777777" w:rsidR="00263A2A" w:rsidRDefault="00263A2A" w:rsidP="00A969B6">
            <w:pPr>
              <w:widowControl w:val="0"/>
              <w:spacing w:line="360" w:lineRule="auto"/>
              <w:jc w:val="both"/>
            </w:pPr>
          </w:p>
        </w:tc>
      </w:tr>
    </w:tbl>
    <w:p w14:paraId="3EA8094E" w14:textId="77777777" w:rsidR="00263A2A" w:rsidRDefault="00263A2A" w:rsidP="00263A2A">
      <w:pPr>
        <w:widowControl w:val="0"/>
        <w:spacing w:line="360" w:lineRule="auto"/>
        <w:jc w:val="both"/>
      </w:pPr>
    </w:p>
    <w:p w14:paraId="4F79BF4A" w14:textId="77777777" w:rsidR="00263A2A" w:rsidRDefault="00263A2A" w:rsidP="00263A2A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0CAC5E71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4BAFBF63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304E047E" w14:textId="77777777" w:rsidR="00263A2A" w:rsidRDefault="00263A2A" w:rsidP="00263A2A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C0F3336" w14:textId="77777777" w:rsidR="00263A2A" w:rsidRDefault="00263A2A" w:rsidP="00263A2A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2E2C6580" w14:textId="77777777" w:rsidR="00263A2A" w:rsidRDefault="00263A2A" w:rsidP="00263A2A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83EB2E4" w14:textId="77777777" w:rsidR="00263A2A" w:rsidRDefault="00263A2A" w:rsidP="00263A2A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1861DB67" w14:textId="77777777" w:rsidR="00263A2A" w:rsidRDefault="00263A2A" w:rsidP="00263A2A">
      <w:pPr>
        <w:rPr>
          <w:rFonts w:eastAsia="Times New Roman"/>
          <w:lang w:eastAsia="pl-PL"/>
        </w:rPr>
      </w:pPr>
    </w:p>
    <w:p w14:paraId="7D2ABA95" w14:textId="77777777" w:rsidR="00263A2A" w:rsidRDefault="00263A2A" w:rsidP="00263A2A"/>
    <w:p w14:paraId="6B44E0DC" w14:textId="77777777" w:rsidR="00263A2A" w:rsidRDefault="00263A2A" w:rsidP="00263A2A"/>
    <w:p w14:paraId="4C734624" w14:textId="77777777" w:rsidR="00263A2A" w:rsidRDefault="00263A2A" w:rsidP="00263A2A"/>
    <w:p w14:paraId="7D56B468" w14:textId="77777777" w:rsidR="00263A2A" w:rsidRPr="00D54AE7" w:rsidRDefault="00263A2A" w:rsidP="00263A2A"/>
    <w:p w14:paraId="0253F81D" w14:textId="77777777" w:rsidR="00263A2A" w:rsidRPr="007B5051" w:rsidRDefault="00263A2A" w:rsidP="00263A2A"/>
    <w:p w14:paraId="6A622D99" w14:textId="77777777" w:rsidR="00263A2A" w:rsidRPr="00EE068C" w:rsidRDefault="00263A2A" w:rsidP="00263A2A"/>
    <w:p w14:paraId="537C4836" w14:textId="77777777" w:rsidR="00263A2A" w:rsidRPr="00047001" w:rsidRDefault="00263A2A" w:rsidP="00263A2A"/>
    <w:p w14:paraId="61EB133C" w14:textId="77777777" w:rsidR="00263A2A" w:rsidRPr="00DA5B35" w:rsidRDefault="00263A2A" w:rsidP="00263A2A"/>
    <w:p w14:paraId="124DD9EA" w14:textId="77777777" w:rsidR="00263A2A" w:rsidRPr="00731A18" w:rsidRDefault="00263A2A" w:rsidP="00263A2A"/>
    <w:p w14:paraId="4FAD95D0" w14:textId="77777777" w:rsidR="00263A2A" w:rsidRPr="0029041A" w:rsidRDefault="00263A2A" w:rsidP="00263A2A"/>
    <w:p w14:paraId="0B82C398" w14:textId="3FE9BBBC" w:rsidR="00106AC7" w:rsidRPr="00263A2A" w:rsidRDefault="00106AC7" w:rsidP="00263A2A"/>
    <w:sectPr w:rsidR="00106AC7" w:rsidRPr="00263A2A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622874" w14:textId="77777777" w:rsidR="003F29F0" w:rsidRDefault="003F29F0">
      <w:r>
        <w:separator/>
      </w:r>
    </w:p>
  </w:endnote>
  <w:endnote w:type="continuationSeparator" w:id="0">
    <w:p w14:paraId="2744CB7E" w14:textId="77777777" w:rsidR="003F29F0" w:rsidRDefault="003F29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94CD70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199EE9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D7BD7A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08CBBE0" w14:textId="4DF39EB3" w:rsidR="00336EEB" w:rsidRDefault="0086341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C7ED50" wp14:editId="411B435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73ED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2104FF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46D50D" w14:textId="77777777" w:rsidR="001A4511" w:rsidRDefault="001A45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A0F22" w14:textId="77777777" w:rsidR="003F29F0" w:rsidRDefault="003F29F0">
      <w:r>
        <w:separator/>
      </w:r>
    </w:p>
  </w:footnote>
  <w:footnote w:type="continuationSeparator" w:id="0">
    <w:p w14:paraId="687FD223" w14:textId="77777777" w:rsidR="003F29F0" w:rsidRDefault="003F29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85D26" w14:textId="77777777" w:rsidR="001A4511" w:rsidRDefault="001A45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F429C" w14:textId="77777777" w:rsidR="001A4511" w:rsidRDefault="001A45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0520A" w14:textId="77777777" w:rsidR="001A4511" w:rsidRDefault="001A45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EC"/>
    <w:rsid w:val="0000184A"/>
    <w:rsid w:val="00012997"/>
    <w:rsid w:val="000617EC"/>
    <w:rsid w:val="000621A2"/>
    <w:rsid w:val="00075CEC"/>
    <w:rsid w:val="00101474"/>
    <w:rsid w:val="00106AC7"/>
    <w:rsid w:val="00111985"/>
    <w:rsid w:val="00147532"/>
    <w:rsid w:val="00157D28"/>
    <w:rsid w:val="001614BA"/>
    <w:rsid w:val="001A4511"/>
    <w:rsid w:val="00204613"/>
    <w:rsid w:val="002139FA"/>
    <w:rsid w:val="00215288"/>
    <w:rsid w:val="002508A6"/>
    <w:rsid w:val="00263A2A"/>
    <w:rsid w:val="00285499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29F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63415"/>
    <w:rsid w:val="00865481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158D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2B6FB"/>
  <w15:chartTrackingRefBased/>
  <w15:docId w15:val="{8E9E6B95-3EA8-4215-8D37-FE3C1A7B3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63A2A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263A2A"/>
  </w:style>
  <w:style w:type="paragraph" w:styleId="Akapitzlist">
    <w:name w:val="List Paragraph"/>
    <w:basedOn w:val="Normalny"/>
    <w:uiPriority w:val="34"/>
    <w:qFormat/>
    <w:rsid w:val="00263A2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A0E13-D75D-4D43-9E45-3F41C7DCF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Jolata Oleksy</cp:lastModifiedBy>
  <cp:revision>3</cp:revision>
  <cp:lastPrinted>2010-01-07T09:39:00Z</cp:lastPrinted>
  <dcterms:created xsi:type="dcterms:W3CDTF">2024-09-09T12:38:00Z</dcterms:created>
  <dcterms:modified xsi:type="dcterms:W3CDTF">2024-09-09T12:38:00Z</dcterms:modified>
</cp:coreProperties>
</file>