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46786" w14:textId="77777777" w:rsidR="00FB7F50" w:rsidRPr="002245BE" w:rsidRDefault="00F72AC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2AC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72AC4">
        <w:rPr>
          <w:sz w:val="22"/>
          <w:szCs w:val="22"/>
        </w:rPr>
        <w:t>2024-09-09</w:t>
      </w:r>
    </w:p>
    <w:p w14:paraId="7FE4382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4BEE89" w14:textId="77777777" w:rsidR="00F72AC4" w:rsidRPr="00F72AC4" w:rsidRDefault="00F72AC4" w:rsidP="00FB7F50">
      <w:pPr>
        <w:spacing w:after="40"/>
        <w:rPr>
          <w:b/>
          <w:bCs/>
          <w:sz w:val="22"/>
          <w:szCs w:val="22"/>
        </w:rPr>
      </w:pPr>
      <w:r w:rsidRPr="00F72AC4">
        <w:rPr>
          <w:b/>
          <w:bCs/>
          <w:sz w:val="22"/>
          <w:szCs w:val="22"/>
        </w:rPr>
        <w:t>Akademia Górniczo - Hutnicza</w:t>
      </w:r>
    </w:p>
    <w:p w14:paraId="090AF608" w14:textId="77777777" w:rsidR="00F72AC4" w:rsidRPr="00F72AC4" w:rsidRDefault="00F72AC4" w:rsidP="00FB7F50">
      <w:pPr>
        <w:spacing w:after="40"/>
        <w:rPr>
          <w:b/>
          <w:bCs/>
          <w:sz w:val="22"/>
          <w:szCs w:val="22"/>
        </w:rPr>
      </w:pPr>
      <w:r w:rsidRPr="00F72AC4">
        <w:rPr>
          <w:b/>
          <w:bCs/>
          <w:sz w:val="22"/>
          <w:szCs w:val="22"/>
        </w:rPr>
        <w:t>im. Stanisława Staszica w Krakowie</w:t>
      </w:r>
    </w:p>
    <w:p w14:paraId="048D58EB" w14:textId="77777777" w:rsidR="00FB7F50" w:rsidRPr="002245BE" w:rsidRDefault="00F72AC4" w:rsidP="00FB7F50">
      <w:pPr>
        <w:spacing w:after="40"/>
        <w:rPr>
          <w:b/>
          <w:bCs/>
          <w:sz w:val="22"/>
          <w:szCs w:val="22"/>
        </w:rPr>
      </w:pPr>
      <w:r w:rsidRPr="00F72AC4">
        <w:rPr>
          <w:b/>
          <w:bCs/>
          <w:sz w:val="22"/>
          <w:szCs w:val="22"/>
        </w:rPr>
        <w:t>Dział Zamówień Publicznych</w:t>
      </w:r>
    </w:p>
    <w:p w14:paraId="3D98D1D7" w14:textId="77777777" w:rsidR="00FB7F50" w:rsidRPr="002245BE" w:rsidRDefault="00F72AC4" w:rsidP="00FB7F50">
      <w:pPr>
        <w:rPr>
          <w:sz w:val="22"/>
          <w:szCs w:val="22"/>
        </w:rPr>
      </w:pPr>
      <w:r w:rsidRPr="00F72AC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72AC4">
        <w:rPr>
          <w:sz w:val="22"/>
          <w:szCs w:val="22"/>
        </w:rPr>
        <w:t>30</w:t>
      </w:r>
    </w:p>
    <w:p w14:paraId="2AB6EDDD" w14:textId="77777777" w:rsidR="00FB7F50" w:rsidRPr="002245BE" w:rsidRDefault="00F72AC4" w:rsidP="00FB7F50">
      <w:pPr>
        <w:rPr>
          <w:sz w:val="22"/>
          <w:szCs w:val="22"/>
        </w:rPr>
      </w:pPr>
      <w:r w:rsidRPr="00F72AC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72AC4">
        <w:rPr>
          <w:sz w:val="22"/>
          <w:szCs w:val="22"/>
        </w:rPr>
        <w:t>Kraków</w:t>
      </w:r>
    </w:p>
    <w:p w14:paraId="46CFF91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9313D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72AC4" w:rsidRPr="00607F9B" w14:paraId="0B681C61" w14:textId="77777777" w:rsidTr="00F1344A">
        <w:trPr>
          <w:trHeight w:val="638"/>
        </w:trPr>
        <w:tc>
          <w:tcPr>
            <w:tcW w:w="959" w:type="dxa"/>
            <w:shd w:val="clear" w:color="auto" w:fill="auto"/>
          </w:tcPr>
          <w:p w14:paraId="2C6BD819" w14:textId="77777777" w:rsidR="00F72AC4" w:rsidRPr="00607F9B" w:rsidRDefault="00F72AC4" w:rsidP="00F134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4E0023" w14:textId="45D5F3CC" w:rsidR="00F72AC4" w:rsidRPr="00607F9B" w:rsidRDefault="00F72AC4" w:rsidP="00F134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72AC4">
              <w:rPr>
                <w:sz w:val="22"/>
                <w:szCs w:val="22"/>
              </w:rPr>
              <w:t>podstawowy</w:t>
            </w:r>
            <w:r w:rsidR="00F60748">
              <w:rPr>
                <w:sz w:val="22"/>
                <w:szCs w:val="22"/>
              </w:rPr>
              <w:t>m</w:t>
            </w:r>
            <w:r w:rsidRPr="00F72AC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72AC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2AC4">
              <w:rPr>
                <w:b/>
                <w:bCs/>
                <w:sz w:val="22"/>
                <w:szCs w:val="22"/>
              </w:rPr>
              <w:t>Dostawa środków czystości na potrzeby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2AC4">
              <w:rPr>
                <w:b/>
                <w:sz w:val="22"/>
                <w:szCs w:val="22"/>
              </w:rPr>
              <w:t>DE-dzp.272-384/24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156AA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2AC4" w14:paraId="572C0CFF" w14:textId="77777777" w:rsidTr="00F134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4A9C2CA" w14:textId="77777777" w:rsidR="00F72AC4" w:rsidRPr="00D26ED6" w:rsidRDefault="00F72AC4" w:rsidP="00F1344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72AC4">
              <w:rPr>
                <w:b/>
                <w:sz w:val="22"/>
                <w:szCs w:val="22"/>
              </w:rPr>
              <w:t>Firma Handlowa PRIMA</w:t>
            </w:r>
          </w:p>
          <w:p w14:paraId="6FA2A0B6" w14:textId="77777777" w:rsidR="00F72AC4" w:rsidRPr="009F0E5C" w:rsidRDefault="00F72AC4" w:rsidP="00F1344A">
            <w:pPr>
              <w:jc w:val="both"/>
              <w:rPr>
                <w:bCs/>
                <w:sz w:val="22"/>
                <w:szCs w:val="22"/>
              </w:rPr>
            </w:pPr>
            <w:r w:rsidRPr="00F72AC4">
              <w:rPr>
                <w:bCs/>
                <w:sz w:val="22"/>
                <w:szCs w:val="22"/>
              </w:rPr>
              <w:t>Półłanki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AC4">
              <w:rPr>
                <w:bCs/>
                <w:sz w:val="22"/>
                <w:szCs w:val="22"/>
              </w:rPr>
              <w:t>31G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FC6472" w14:textId="77777777" w:rsidR="00F72AC4" w:rsidRPr="009F0E5C" w:rsidRDefault="00F72AC4" w:rsidP="00F1344A">
            <w:pPr>
              <w:jc w:val="both"/>
              <w:rPr>
                <w:bCs/>
                <w:sz w:val="22"/>
                <w:szCs w:val="22"/>
              </w:rPr>
            </w:pPr>
            <w:r w:rsidRPr="00F72AC4">
              <w:rPr>
                <w:bCs/>
                <w:sz w:val="22"/>
                <w:szCs w:val="22"/>
              </w:rPr>
              <w:t>30-740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AC4">
              <w:rPr>
                <w:bCs/>
                <w:sz w:val="22"/>
                <w:szCs w:val="22"/>
              </w:rPr>
              <w:t>Kraków</w:t>
            </w:r>
          </w:p>
          <w:p w14:paraId="09A64CD9" w14:textId="77777777" w:rsidR="00F72AC4" w:rsidRPr="00D26ED6" w:rsidRDefault="00F72AC4" w:rsidP="00F134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DED5BB" w14:textId="02FF5D29" w:rsidR="00F72AC4" w:rsidRDefault="00F72AC4" w:rsidP="00F1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72AC4">
              <w:rPr>
                <w:sz w:val="22"/>
                <w:szCs w:val="22"/>
              </w:rPr>
              <w:t>Dostaw</w:t>
            </w:r>
            <w:r w:rsidR="00F60748">
              <w:rPr>
                <w:sz w:val="22"/>
                <w:szCs w:val="22"/>
              </w:rPr>
              <w:t>ę</w:t>
            </w:r>
            <w:r w:rsidRPr="00F72AC4">
              <w:rPr>
                <w:sz w:val="22"/>
                <w:szCs w:val="22"/>
              </w:rPr>
              <w:t xml:space="preserve"> środków czystości na potrzeby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EBA49EA" w14:textId="77777777" w:rsidR="00F72AC4" w:rsidRPr="00D26ED6" w:rsidRDefault="00F72AC4" w:rsidP="00F1344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72AC4">
              <w:rPr>
                <w:b/>
                <w:sz w:val="22"/>
                <w:szCs w:val="22"/>
              </w:rPr>
              <w:t>530 428.41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BB26DD4" w14:textId="77777777" w:rsidR="00F72AC4" w:rsidRDefault="00F72AC4" w:rsidP="00F1344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FFB683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5022F9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AD97D5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4AB36E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765CE6D" w14:textId="77777777" w:rsidR="002B6761" w:rsidRPr="008567C7" w:rsidRDefault="00F72A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7AD0044" w14:textId="77777777" w:rsidR="002B6761" w:rsidRPr="008567C7" w:rsidRDefault="00F72A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Termi</w:t>
            </w:r>
            <w:proofErr w:type="spellEnd"/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realizacji zamówienia cząstkowego</w:t>
            </w:r>
          </w:p>
        </w:tc>
        <w:tc>
          <w:tcPr>
            <w:tcW w:w="1134" w:type="dxa"/>
            <w:vAlign w:val="center"/>
          </w:tcPr>
          <w:p w14:paraId="22F0144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46F75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8C38C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E6BC2B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1B150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72AC4" w:rsidRPr="008567C7" w14:paraId="26B207DE" w14:textId="77777777" w:rsidTr="00F1344A">
        <w:tc>
          <w:tcPr>
            <w:tcW w:w="709" w:type="dxa"/>
            <w:vAlign w:val="center"/>
          </w:tcPr>
          <w:p w14:paraId="5FE7A3D7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4856AF6" w14:textId="77777777" w:rsidR="00F72AC4" w:rsidRPr="002B6761" w:rsidRDefault="00F72AC4" w:rsidP="00F134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PRIMA</w:t>
            </w:r>
          </w:p>
          <w:p w14:paraId="1D6542E0" w14:textId="77777777" w:rsidR="00F72AC4" w:rsidRPr="008567C7" w:rsidRDefault="00F72AC4" w:rsidP="00F134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Półłanki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31G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C3473E" w14:textId="77777777" w:rsidR="00F72AC4" w:rsidRPr="001B7815" w:rsidRDefault="00F72AC4" w:rsidP="00F134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30-740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E90F461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9FC2BCB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A28DCA4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A56DE0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74EC3D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D97AD09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D61A0B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72AC4" w:rsidRPr="008567C7" w14:paraId="751CC811" w14:textId="77777777" w:rsidTr="00F1344A">
        <w:tc>
          <w:tcPr>
            <w:tcW w:w="709" w:type="dxa"/>
            <w:vAlign w:val="center"/>
          </w:tcPr>
          <w:p w14:paraId="16E48A78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8A0E79F" w14:textId="77777777" w:rsidR="00F72AC4" w:rsidRPr="00F60748" w:rsidRDefault="00F72AC4" w:rsidP="00F134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6074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Matchem 2000 sp. </w:t>
            </w:r>
            <w:proofErr w:type="spellStart"/>
            <w:r w:rsidRPr="00F6074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FE2AA49" w14:textId="77777777" w:rsidR="00F72AC4" w:rsidRPr="00F60748" w:rsidRDefault="00F72AC4" w:rsidP="00F134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F6074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Hallerów</w:t>
            </w:r>
            <w:proofErr w:type="spellEnd"/>
            <w:r w:rsidRPr="00F6074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F6074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14b</w:t>
            </w:r>
            <w:r w:rsidRPr="00F6074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25AB7F19" w14:textId="77777777" w:rsidR="00F72AC4" w:rsidRPr="001B7815" w:rsidRDefault="00F72AC4" w:rsidP="00F134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AC4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134" w:type="dxa"/>
            <w:vAlign w:val="center"/>
          </w:tcPr>
          <w:p w14:paraId="3F37ADFC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 xml:space="preserve">  52,10</w:t>
            </w:r>
          </w:p>
        </w:tc>
        <w:tc>
          <w:tcPr>
            <w:tcW w:w="1134" w:type="dxa"/>
            <w:vAlign w:val="center"/>
          </w:tcPr>
          <w:p w14:paraId="561A7676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03F6582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26017F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1433BC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E11A1E4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7C8590" w14:textId="77777777" w:rsidR="00F72AC4" w:rsidRPr="008567C7" w:rsidRDefault="00F72AC4" w:rsidP="00F134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AC4">
              <w:rPr>
                <w:rFonts w:ascii="Times New Roman" w:hAnsi="Times New Roman" w:cs="Times New Roman"/>
                <w:sz w:val="18"/>
                <w:szCs w:val="18"/>
              </w:rPr>
              <w:t xml:space="preserve">  92,10</w:t>
            </w:r>
          </w:p>
        </w:tc>
      </w:tr>
    </w:tbl>
    <w:p w14:paraId="6C341D7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65AA69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EB4976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771B" w14:textId="77777777" w:rsidR="00C607F0" w:rsidRDefault="00C607F0">
      <w:r>
        <w:separator/>
      </w:r>
    </w:p>
  </w:endnote>
  <w:endnote w:type="continuationSeparator" w:id="0">
    <w:p w14:paraId="77B64063" w14:textId="77777777" w:rsidR="00C607F0" w:rsidRDefault="00C60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8C9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A36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DB44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DB9E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622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B49B9" w14:textId="77777777" w:rsidR="00C607F0" w:rsidRDefault="00C607F0">
      <w:r>
        <w:separator/>
      </w:r>
    </w:p>
  </w:footnote>
  <w:footnote w:type="continuationSeparator" w:id="0">
    <w:p w14:paraId="5E87E749" w14:textId="77777777" w:rsidR="00C607F0" w:rsidRDefault="00C60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A2A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00BD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1B3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7F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7F0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60748"/>
    <w:rsid w:val="00F72AC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4B4ED"/>
  <w15:chartTrackingRefBased/>
  <w15:docId w15:val="{91329634-569A-494D-A0B1-A7C456E7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2024-09-09T11:42:00Z</cp:lastPrinted>
  <dcterms:created xsi:type="dcterms:W3CDTF">2024-09-09T11:43:00Z</dcterms:created>
  <dcterms:modified xsi:type="dcterms:W3CDTF">2024-09-09T11:43:00Z</dcterms:modified>
</cp:coreProperties>
</file>