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01D96" w14:textId="77777777" w:rsidR="00CF7835" w:rsidRPr="009432A1" w:rsidRDefault="00B40A7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40A74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40A74">
        <w:rPr>
          <w:rFonts w:ascii="Arial" w:hAnsi="Arial" w:cs="Arial"/>
          <w:sz w:val="24"/>
          <w:szCs w:val="24"/>
        </w:rPr>
        <w:t>2024-09-09</w:t>
      </w:r>
    </w:p>
    <w:p w14:paraId="49ABE307" w14:textId="621E6EC4" w:rsidR="00CF7835" w:rsidRPr="009432A1" w:rsidRDefault="00B40A7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0A7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2314DB8" w14:textId="77777777" w:rsidR="00CF7835" w:rsidRPr="009432A1" w:rsidRDefault="00B40A7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40A74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40A74">
        <w:rPr>
          <w:rFonts w:ascii="Arial" w:hAnsi="Arial" w:cs="Arial"/>
          <w:sz w:val="24"/>
          <w:szCs w:val="24"/>
        </w:rPr>
        <w:t>66</w:t>
      </w:r>
    </w:p>
    <w:p w14:paraId="187F854E" w14:textId="77777777" w:rsidR="00CF7835" w:rsidRPr="009432A1" w:rsidRDefault="00B40A74" w:rsidP="00CF7835">
      <w:pPr>
        <w:rPr>
          <w:rFonts w:ascii="Arial" w:hAnsi="Arial" w:cs="Arial"/>
          <w:sz w:val="24"/>
          <w:szCs w:val="24"/>
        </w:rPr>
      </w:pPr>
      <w:r w:rsidRPr="00B40A74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40A74">
        <w:rPr>
          <w:rFonts w:ascii="Arial" w:hAnsi="Arial" w:cs="Arial"/>
          <w:sz w:val="24"/>
          <w:szCs w:val="24"/>
        </w:rPr>
        <w:t>Kraków</w:t>
      </w:r>
    </w:p>
    <w:p w14:paraId="30912423" w14:textId="6A1A7585" w:rsidR="00CF7835" w:rsidRPr="009432A1" w:rsidRDefault="00507633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SZP-271-30/24-729.IW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4C5A12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2425A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CC4506C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4E37B8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8DFB3E6" w14:textId="77777777" w:rsidTr="000C1C6D">
        <w:tc>
          <w:tcPr>
            <w:tcW w:w="2269" w:type="dxa"/>
            <w:shd w:val="clear" w:color="auto" w:fill="auto"/>
          </w:tcPr>
          <w:p w14:paraId="4DBC6AAE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557113" w14:textId="77777777" w:rsidR="00CF7835" w:rsidRPr="004E4B64" w:rsidRDefault="00B40A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0A74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(laktatory)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40A74" w:rsidRPr="004E4B64" w14:paraId="68D8EA46" w14:textId="77777777" w:rsidTr="00052FD9">
        <w:tc>
          <w:tcPr>
            <w:tcW w:w="2269" w:type="dxa"/>
            <w:shd w:val="clear" w:color="auto" w:fill="auto"/>
          </w:tcPr>
          <w:p w14:paraId="39058221" w14:textId="77777777" w:rsidR="00B40A74" w:rsidRPr="004E4B64" w:rsidRDefault="00B40A74" w:rsidP="00052F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5E0455" w14:textId="77777777" w:rsidR="00B40A74" w:rsidRPr="004E4B64" w:rsidRDefault="00B40A74" w:rsidP="00052F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40A74">
              <w:rPr>
                <w:rFonts w:ascii="Arial" w:hAnsi="Arial" w:cs="Arial"/>
                <w:bCs/>
                <w:sz w:val="24"/>
                <w:szCs w:val="24"/>
              </w:rPr>
              <w:t>SZP-271-30/24</w:t>
            </w:r>
          </w:p>
        </w:tc>
      </w:tr>
    </w:tbl>
    <w:p w14:paraId="64A05E83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40A74" w:rsidRPr="00B40A74">
        <w:rPr>
          <w:rFonts w:ascii="Arial" w:hAnsi="Arial" w:cs="Arial"/>
          <w:sz w:val="24"/>
          <w:szCs w:val="24"/>
        </w:rPr>
        <w:t>(</w:t>
      </w:r>
      <w:proofErr w:type="spellStart"/>
      <w:r w:rsidR="00B40A74" w:rsidRPr="00B40A74">
        <w:rPr>
          <w:rFonts w:ascii="Arial" w:hAnsi="Arial" w:cs="Arial"/>
          <w:sz w:val="24"/>
          <w:szCs w:val="24"/>
        </w:rPr>
        <w:t>t.j</w:t>
      </w:r>
      <w:proofErr w:type="spellEnd"/>
      <w:r w:rsidR="00B40A74" w:rsidRPr="00B40A7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756B4AF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40A74" w:rsidRPr="00B40A74">
        <w:rPr>
          <w:rFonts w:ascii="Arial" w:hAnsi="Arial" w:cs="Arial"/>
          <w:sz w:val="24"/>
          <w:szCs w:val="24"/>
        </w:rPr>
        <w:t>09/09/2024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40A74" w:rsidRPr="00B40A7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37FFB3A" w14:textId="77777777" w:rsidTr="000C1C6D">
        <w:tc>
          <w:tcPr>
            <w:tcW w:w="1276" w:type="dxa"/>
            <w:shd w:val="clear" w:color="auto" w:fill="F2F2F2"/>
            <w:vAlign w:val="center"/>
          </w:tcPr>
          <w:p w14:paraId="545E896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9C9D03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E45B6B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40A74" w:rsidRPr="00355C9D" w14:paraId="78A02B54" w14:textId="77777777" w:rsidTr="00052FD9">
        <w:tc>
          <w:tcPr>
            <w:tcW w:w="1276" w:type="dxa"/>
            <w:shd w:val="clear" w:color="auto" w:fill="auto"/>
            <w:vAlign w:val="center"/>
          </w:tcPr>
          <w:p w14:paraId="4FD5AAFF" w14:textId="77777777" w:rsidR="00B40A74" w:rsidRPr="00CF7835" w:rsidRDefault="00B40A74" w:rsidP="00052FD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30DEB0D" w14:textId="77777777" w:rsidR="00B40A74" w:rsidRPr="00CF7835" w:rsidRDefault="00B40A74" w:rsidP="00052FD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40A74">
              <w:rPr>
                <w:rFonts w:ascii="Arial" w:hAnsi="Arial" w:cs="Arial"/>
                <w:sz w:val="24"/>
                <w:szCs w:val="24"/>
              </w:rPr>
              <w:t>Medela</w:t>
            </w:r>
            <w:proofErr w:type="spellEnd"/>
            <w:r w:rsidRPr="00B40A74">
              <w:rPr>
                <w:rFonts w:ascii="Arial" w:hAnsi="Arial" w:cs="Arial"/>
                <w:sz w:val="24"/>
                <w:szCs w:val="24"/>
              </w:rPr>
              <w:t xml:space="preserve"> Polska </w:t>
            </w:r>
            <w:proofErr w:type="spellStart"/>
            <w:r w:rsidRPr="00B40A7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B40A74">
              <w:rPr>
                <w:rFonts w:ascii="Arial" w:hAnsi="Arial" w:cs="Arial"/>
                <w:sz w:val="24"/>
                <w:szCs w:val="24"/>
              </w:rPr>
              <w:t xml:space="preserve"> z.o.o</w:t>
            </w:r>
          </w:p>
          <w:p w14:paraId="57FF3992" w14:textId="77777777" w:rsidR="00B40A74" w:rsidRPr="00CF7835" w:rsidRDefault="00B40A74" w:rsidP="00052FD9">
            <w:pPr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Wybrzeże Gdyńskie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0A74">
              <w:rPr>
                <w:rFonts w:ascii="Arial" w:hAnsi="Arial" w:cs="Arial"/>
                <w:sz w:val="24"/>
                <w:szCs w:val="24"/>
              </w:rPr>
              <w:t>6D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508CCC" w14:textId="77777777" w:rsidR="00B40A74" w:rsidRPr="00CF7835" w:rsidRDefault="00B40A74" w:rsidP="00052FD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01-531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0A7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66A7E" w14:textId="77777777" w:rsidR="00B40A74" w:rsidRPr="00CF7835" w:rsidRDefault="00B40A74" w:rsidP="00052FD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144 342.00 zł</w:t>
            </w:r>
          </w:p>
        </w:tc>
      </w:tr>
      <w:tr w:rsidR="00B40A74" w:rsidRPr="00355C9D" w14:paraId="019425A2" w14:textId="77777777" w:rsidTr="00052FD9">
        <w:tc>
          <w:tcPr>
            <w:tcW w:w="1276" w:type="dxa"/>
            <w:shd w:val="clear" w:color="auto" w:fill="auto"/>
            <w:vAlign w:val="center"/>
          </w:tcPr>
          <w:p w14:paraId="33AB2143" w14:textId="77777777" w:rsidR="00B40A74" w:rsidRPr="00CF7835" w:rsidRDefault="00B40A74" w:rsidP="00052FD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727E8F9" w14:textId="77777777" w:rsidR="00B40A74" w:rsidRPr="00CF7835" w:rsidRDefault="00B40A74" w:rsidP="00052FD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40A74">
              <w:rPr>
                <w:rFonts w:ascii="Arial" w:hAnsi="Arial" w:cs="Arial"/>
                <w:sz w:val="24"/>
                <w:szCs w:val="24"/>
              </w:rPr>
              <w:t>Grenevo</w:t>
            </w:r>
            <w:proofErr w:type="spellEnd"/>
            <w:r w:rsidRPr="00B40A7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12165EE" w14:textId="77777777" w:rsidR="00B40A74" w:rsidRPr="00CF7835" w:rsidRDefault="00B40A74" w:rsidP="00052FD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40A74">
              <w:rPr>
                <w:rFonts w:ascii="Arial" w:hAnsi="Arial" w:cs="Arial"/>
                <w:sz w:val="24"/>
                <w:szCs w:val="24"/>
              </w:rPr>
              <w:t>Lewinowska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0A74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50549E" w14:textId="77777777" w:rsidR="00B40A74" w:rsidRPr="00CF7835" w:rsidRDefault="00B40A74" w:rsidP="00052FD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03-684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40A7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B2695" w14:textId="77777777" w:rsidR="00B40A74" w:rsidRPr="00CF7835" w:rsidRDefault="00B40A74" w:rsidP="00052FD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A74">
              <w:rPr>
                <w:rFonts w:ascii="Arial" w:hAnsi="Arial" w:cs="Arial"/>
                <w:sz w:val="24"/>
                <w:szCs w:val="24"/>
              </w:rPr>
              <w:t>117 000.00 zł</w:t>
            </w:r>
          </w:p>
        </w:tc>
      </w:tr>
    </w:tbl>
    <w:p w14:paraId="2B7462F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B0455A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0578D93" w14:textId="4F5ED834" w:rsidR="00A80738" w:rsidRDefault="00A80738" w:rsidP="0050763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4992354" w14:textId="29EE7C1E" w:rsidR="00507633" w:rsidRDefault="00507633" w:rsidP="0050763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D1C6470" w14:textId="2B42F0AC" w:rsidR="00507633" w:rsidRPr="00355C9D" w:rsidRDefault="00507633" w:rsidP="00507633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507633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4634C" w14:textId="77777777" w:rsidR="00E311DF" w:rsidRDefault="00E311DF">
      <w:r>
        <w:separator/>
      </w:r>
    </w:p>
  </w:endnote>
  <w:endnote w:type="continuationSeparator" w:id="0">
    <w:p w14:paraId="35E4B161" w14:textId="77777777" w:rsidR="00E311DF" w:rsidRDefault="00E3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1C1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6B1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368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9F2513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0CA77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E21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4CF605" w14:textId="77777777" w:rsidR="009F189D" w:rsidRDefault="009F189D">
    <w:pPr>
      <w:pStyle w:val="Stopka"/>
      <w:tabs>
        <w:tab w:val="clear" w:pos="4536"/>
      </w:tabs>
      <w:jc w:val="center"/>
    </w:pPr>
  </w:p>
  <w:p w14:paraId="758723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C43C6" w14:textId="77777777" w:rsidR="00E311DF" w:rsidRDefault="00E311DF">
      <w:r>
        <w:separator/>
      </w:r>
    </w:p>
  </w:footnote>
  <w:footnote w:type="continuationSeparator" w:id="0">
    <w:p w14:paraId="6838A4B7" w14:textId="77777777" w:rsidR="00E311DF" w:rsidRDefault="00E31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CE84F" w14:textId="77777777" w:rsidR="00B40A74" w:rsidRDefault="00B40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7706F" w14:textId="77777777" w:rsidR="00B40A74" w:rsidRDefault="00B40A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DAE2" w14:textId="77777777" w:rsidR="00B40A74" w:rsidRDefault="00B40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1D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07633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40A74"/>
    <w:rsid w:val="00C236D3"/>
    <w:rsid w:val="00C659E2"/>
    <w:rsid w:val="00CB0802"/>
    <w:rsid w:val="00CF7835"/>
    <w:rsid w:val="00D665F5"/>
    <w:rsid w:val="00D7128F"/>
    <w:rsid w:val="00E311D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FB58EB"/>
  <w15:chartTrackingRefBased/>
  <w15:docId w15:val="{D78F0EB5-0181-42DB-8635-6784EAB44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130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2024-09-09T09:49:00Z</cp:lastPrinted>
  <dcterms:created xsi:type="dcterms:W3CDTF">2024-09-09T09:49:00Z</dcterms:created>
  <dcterms:modified xsi:type="dcterms:W3CDTF">2024-09-09T09:50:00Z</dcterms:modified>
</cp:coreProperties>
</file>