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DBE9E" w14:textId="77777777" w:rsidR="00383583" w:rsidRPr="002A16E2" w:rsidRDefault="00F84620" w:rsidP="0038358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5872687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383583" w:rsidRPr="002A16E2">
        <w:rPr>
          <w:rFonts w:ascii="Times New Roman" w:hAnsi="Times New Roman"/>
          <w:b w:val="0"/>
          <w:sz w:val="22"/>
          <w:szCs w:val="22"/>
        </w:rPr>
        <w:tab/>
      </w:r>
      <w:r w:rsidR="00383583" w:rsidRPr="002A16E2">
        <w:rPr>
          <w:rFonts w:ascii="Times New Roman" w:hAnsi="Times New Roman"/>
          <w:b w:val="0"/>
          <w:sz w:val="22"/>
          <w:szCs w:val="22"/>
        </w:rPr>
        <w:tab/>
      </w:r>
      <w:r w:rsidR="00383583" w:rsidRPr="002A16E2">
        <w:rPr>
          <w:rFonts w:ascii="Times New Roman" w:hAnsi="Times New Roman"/>
          <w:b w:val="0"/>
          <w:sz w:val="22"/>
          <w:szCs w:val="22"/>
        </w:rPr>
        <w:tab/>
      </w:r>
      <w:r w:rsidR="00383583" w:rsidRPr="002A16E2">
        <w:rPr>
          <w:rFonts w:ascii="Times New Roman" w:hAnsi="Times New Roman"/>
          <w:b w:val="0"/>
          <w:sz w:val="22"/>
          <w:szCs w:val="22"/>
        </w:rPr>
        <w:tab/>
      </w:r>
      <w:r w:rsidR="00383583" w:rsidRPr="002A16E2">
        <w:rPr>
          <w:rFonts w:ascii="Times New Roman" w:hAnsi="Times New Roman"/>
          <w:b w:val="0"/>
          <w:sz w:val="22"/>
          <w:szCs w:val="22"/>
        </w:rPr>
        <w:tab/>
      </w:r>
      <w:r w:rsidR="00383583" w:rsidRPr="002A16E2">
        <w:rPr>
          <w:rFonts w:ascii="Times New Roman" w:hAnsi="Times New Roman"/>
          <w:b w:val="0"/>
          <w:sz w:val="22"/>
          <w:szCs w:val="22"/>
        </w:rPr>
        <w:tab/>
      </w:r>
      <w:r w:rsidR="00383583" w:rsidRPr="002A16E2">
        <w:rPr>
          <w:rFonts w:ascii="Times New Roman" w:hAnsi="Times New Roman"/>
          <w:b w:val="0"/>
          <w:sz w:val="22"/>
          <w:szCs w:val="22"/>
        </w:rPr>
        <w:tab/>
      </w:r>
      <w:r w:rsidR="00383583" w:rsidRPr="002A16E2">
        <w:rPr>
          <w:rFonts w:ascii="Times New Roman" w:hAnsi="Times New Roman"/>
          <w:sz w:val="22"/>
          <w:szCs w:val="22"/>
        </w:rPr>
        <w:t>Załącznik nr 1</w:t>
      </w:r>
    </w:p>
    <w:p w14:paraId="71E6885D" w14:textId="77777777" w:rsidR="00383583" w:rsidRPr="002A16E2" w:rsidRDefault="00383583" w:rsidP="0038358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40A573D" w14:textId="77777777" w:rsidR="00383583" w:rsidRPr="002A16E2" w:rsidRDefault="00383583" w:rsidP="0038358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BC197F4" w14:textId="77777777" w:rsidR="00383583" w:rsidRPr="002A16E2" w:rsidRDefault="00383583" w:rsidP="0038358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CEF287C" w14:textId="77777777" w:rsidR="00383583" w:rsidRPr="002A16E2" w:rsidRDefault="00383583" w:rsidP="003835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DF0E368" w14:textId="77777777" w:rsidR="00383583" w:rsidRPr="00FA50AF" w:rsidRDefault="00383583" w:rsidP="0038358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D50D5C3" w14:textId="77777777" w:rsidR="00383583" w:rsidRPr="002A16E2" w:rsidRDefault="00383583" w:rsidP="003835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1257088" w14:textId="77777777" w:rsidR="00383583" w:rsidRPr="002A16E2" w:rsidRDefault="00383583" w:rsidP="003835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45AF150" w14:textId="77777777" w:rsidR="00383583" w:rsidRPr="002A16E2" w:rsidRDefault="00383583" w:rsidP="0038358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FE87715" w14:textId="77777777" w:rsidR="00383583" w:rsidRPr="002A16E2" w:rsidRDefault="00383583" w:rsidP="0038358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42D458E" w14:textId="77777777" w:rsidR="00383583" w:rsidRPr="002A16E2" w:rsidRDefault="00383583" w:rsidP="0038358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7D24C21" w14:textId="77777777" w:rsidR="00383583" w:rsidRPr="002A16E2" w:rsidRDefault="00383583" w:rsidP="003835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9BF4510" w14:textId="77777777" w:rsidR="00383583" w:rsidRPr="002A16E2" w:rsidRDefault="00383583" w:rsidP="0038358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9C93DB2" w14:textId="77777777" w:rsidR="00383583" w:rsidRPr="002A16E2" w:rsidRDefault="00383583" w:rsidP="0038358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850A910" w14:textId="77777777" w:rsidR="00383583" w:rsidRPr="002A16E2" w:rsidRDefault="00383583" w:rsidP="0038358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97284A8" w14:textId="77777777" w:rsidR="00383583" w:rsidRPr="002A16E2" w:rsidRDefault="00383583" w:rsidP="0038358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958038F" w14:textId="77777777" w:rsidR="00383583" w:rsidRPr="002A16E2" w:rsidRDefault="00383583" w:rsidP="0038358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8D7FAF" w14:textId="77777777" w:rsidR="00383583" w:rsidRPr="002A16E2" w:rsidRDefault="00383583" w:rsidP="0038358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F68246F" w14:textId="77777777" w:rsidR="00383583" w:rsidRPr="002A16E2" w:rsidRDefault="00383583" w:rsidP="0038358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94A7138" w14:textId="77777777" w:rsidR="00383583" w:rsidRPr="002A16E2" w:rsidRDefault="00383583" w:rsidP="00383583">
      <w:pPr>
        <w:ind w:firstLine="3969"/>
        <w:rPr>
          <w:b/>
          <w:sz w:val="22"/>
          <w:szCs w:val="22"/>
        </w:rPr>
      </w:pPr>
    </w:p>
    <w:p w14:paraId="27E64258" w14:textId="3140379A" w:rsidR="00383583" w:rsidRDefault="00383583" w:rsidP="0038358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1 szt. laptopa do prac badawczych</w:t>
      </w:r>
      <w:r w:rsidRPr="00BF2A3B">
        <w:rPr>
          <w:b/>
          <w:sz w:val="22"/>
          <w:szCs w:val="22"/>
        </w:rPr>
        <w:t xml:space="preserve"> na potrzeby </w:t>
      </w:r>
      <w:r>
        <w:rPr>
          <w:b/>
          <w:sz w:val="22"/>
          <w:szCs w:val="22"/>
        </w:rPr>
        <w:t xml:space="preserve">WI AGH,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48</w:t>
      </w:r>
      <w:r w:rsidR="00F84620">
        <w:rPr>
          <w:b/>
          <w:sz w:val="22"/>
          <w:szCs w:val="22"/>
        </w:rPr>
        <w:t>0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78BEB02" w14:textId="77777777" w:rsidR="00383583" w:rsidRDefault="00383583" w:rsidP="00383583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5DC378AD" w14:textId="77777777" w:rsidR="00383583" w:rsidRPr="00483084" w:rsidRDefault="00383583" w:rsidP="0038358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2EF97398" w14:textId="77777777" w:rsidR="00383583" w:rsidRPr="00483084" w:rsidRDefault="00383583" w:rsidP="0038358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2D45387" w14:textId="77777777" w:rsidR="00383583" w:rsidRPr="00483084" w:rsidRDefault="00383583" w:rsidP="0038358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16953C8F" w14:textId="77777777" w:rsidR="00383583" w:rsidRPr="00483084" w:rsidRDefault="00383583" w:rsidP="0038358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640FD9B" w14:textId="77777777" w:rsidR="00383583" w:rsidRPr="00483084" w:rsidRDefault="00383583" w:rsidP="0038358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64E2456" w14:textId="77777777" w:rsidR="00383583" w:rsidRPr="00483084" w:rsidRDefault="00383583" w:rsidP="0038358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ED4C8FD" w14:textId="77777777" w:rsidR="00383583" w:rsidRDefault="00383583" w:rsidP="00383583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742F7244" w14:textId="77777777" w:rsidR="00383583" w:rsidRPr="00483084" w:rsidRDefault="00383583" w:rsidP="00383583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5B3F8B52" w14:textId="77777777" w:rsidR="00383583" w:rsidRPr="002A16E2" w:rsidRDefault="00383583" w:rsidP="0038358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…………. dni od daty podpisania umowy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FD0A2EE" w14:textId="6359EDEA" w:rsidR="00383583" w:rsidRPr="002A16E2" w:rsidRDefault="00383583" w:rsidP="0038358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36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</w:p>
    <w:p w14:paraId="72074BA4" w14:textId="77777777" w:rsidR="00383583" w:rsidRPr="002A16E2" w:rsidRDefault="00383583" w:rsidP="0038358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CEDC1D9" w14:textId="77777777" w:rsidR="00383583" w:rsidRDefault="00383583" w:rsidP="00383583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83271A1" w14:textId="77777777" w:rsidR="00383583" w:rsidRDefault="00383583" w:rsidP="00383583">
      <w:pPr>
        <w:tabs>
          <w:tab w:val="left" w:pos="426"/>
        </w:tabs>
        <w:jc w:val="both"/>
        <w:rPr>
          <w:sz w:val="22"/>
          <w:szCs w:val="22"/>
        </w:rPr>
      </w:pPr>
    </w:p>
    <w:p w14:paraId="723E187C" w14:textId="77777777" w:rsidR="00383583" w:rsidRPr="002A16E2" w:rsidRDefault="00383583" w:rsidP="00383583">
      <w:pPr>
        <w:tabs>
          <w:tab w:val="left" w:pos="426"/>
        </w:tabs>
        <w:jc w:val="both"/>
        <w:rPr>
          <w:sz w:val="22"/>
          <w:szCs w:val="22"/>
        </w:rPr>
      </w:pPr>
    </w:p>
    <w:p w14:paraId="533E3592" w14:textId="77777777" w:rsidR="00383583" w:rsidRDefault="00383583" w:rsidP="00383583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149A0ADE" w14:textId="77777777" w:rsidR="00383583" w:rsidRPr="002A16E2" w:rsidRDefault="00383583" w:rsidP="00383583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49F9E8B" w14:textId="77777777" w:rsidR="00383583" w:rsidRPr="002A16E2" w:rsidRDefault="00383583" w:rsidP="0038358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2A9227AB" w14:textId="77777777" w:rsidR="00383583" w:rsidRDefault="00383583" w:rsidP="0038358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408979F" w14:textId="77777777" w:rsidR="00383583" w:rsidRPr="003E2056" w:rsidRDefault="00383583" w:rsidP="00383583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8AD9A10" w14:textId="77777777" w:rsidR="00383583" w:rsidRPr="002A16E2" w:rsidRDefault="00383583" w:rsidP="0038358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6FC0F7C" w14:textId="77777777" w:rsidR="00383583" w:rsidRPr="002A16E2" w:rsidRDefault="00383583" w:rsidP="0038358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EAE051" w14:textId="77777777" w:rsidR="00383583" w:rsidRPr="002A16E2" w:rsidRDefault="00383583" w:rsidP="0038358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AC35DB" w14:textId="77777777" w:rsidR="00383583" w:rsidRPr="002A16E2" w:rsidRDefault="00383583" w:rsidP="0038358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83583" w:rsidRPr="002A16E2" w14:paraId="1CD00DEF" w14:textId="77777777" w:rsidTr="00A969B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ACF66" w14:textId="77777777" w:rsidR="00383583" w:rsidRPr="002A16E2" w:rsidRDefault="00383583" w:rsidP="00A969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368C6" w14:textId="77777777" w:rsidR="00383583" w:rsidRPr="002A16E2" w:rsidRDefault="00383583" w:rsidP="00A969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9A76359" w14:textId="77777777" w:rsidR="00383583" w:rsidRPr="002A16E2" w:rsidRDefault="00383583" w:rsidP="00A969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B2B11" w14:textId="77777777" w:rsidR="00383583" w:rsidRPr="002A16E2" w:rsidRDefault="00383583" w:rsidP="00A969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83583" w:rsidRPr="002A16E2" w14:paraId="6F711FDF" w14:textId="77777777" w:rsidTr="00A969B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34CBB" w14:textId="77777777" w:rsidR="00383583" w:rsidRPr="002A16E2" w:rsidRDefault="00383583" w:rsidP="00A969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3AA01" w14:textId="77777777" w:rsidR="00383583" w:rsidRPr="002A16E2" w:rsidRDefault="00383583" w:rsidP="00A969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DBCCF" w14:textId="77777777" w:rsidR="00383583" w:rsidRPr="002A16E2" w:rsidRDefault="00383583" w:rsidP="00A969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83583" w:rsidRPr="002A16E2" w14:paraId="0CF287C7" w14:textId="77777777" w:rsidTr="00A969B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0A393" w14:textId="77777777" w:rsidR="00383583" w:rsidRPr="002A16E2" w:rsidRDefault="00383583" w:rsidP="00A969B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01818" w14:textId="77777777" w:rsidR="00383583" w:rsidRPr="002A16E2" w:rsidRDefault="00383583" w:rsidP="00A969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91473" w14:textId="77777777" w:rsidR="00383583" w:rsidRPr="002A16E2" w:rsidRDefault="00383583" w:rsidP="00A969B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F4F9B68" w14:textId="77777777" w:rsidR="00383583" w:rsidRPr="002A16E2" w:rsidRDefault="00383583" w:rsidP="0038358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C09D4E0" w14:textId="77777777" w:rsidR="00383583" w:rsidRPr="002A16E2" w:rsidRDefault="00383583" w:rsidP="0038358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0386506" w14:textId="77777777" w:rsidR="00383583" w:rsidRPr="002A16E2" w:rsidRDefault="00383583" w:rsidP="0038358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E88743D" w14:textId="77777777" w:rsidR="00383583" w:rsidRPr="002A16E2" w:rsidRDefault="00383583" w:rsidP="0038358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3E038EE" w14:textId="77777777" w:rsidR="00383583" w:rsidRPr="002A16E2" w:rsidRDefault="00383583" w:rsidP="0038358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BF4C42C" w14:textId="77777777" w:rsidR="00383583" w:rsidRPr="002A16E2" w:rsidRDefault="00383583" w:rsidP="0038358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16B14B" w14:textId="77777777" w:rsidR="00383583" w:rsidRPr="002A16E2" w:rsidRDefault="00383583" w:rsidP="0038358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99C2D89" w14:textId="77777777" w:rsidR="00383583" w:rsidRPr="002A16E2" w:rsidRDefault="00383583" w:rsidP="003835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78BCFD1" w14:textId="77777777" w:rsidR="00383583" w:rsidRPr="002A16E2" w:rsidRDefault="00383583" w:rsidP="0038358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9B03FBF" w14:textId="77777777" w:rsidR="00383583" w:rsidRPr="00F47191" w:rsidRDefault="00383583" w:rsidP="0038358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98A4C6B" w14:textId="77777777" w:rsidR="00383583" w:rsidRPr="000A160D" w:rsidRDefault="00383583" w:rsidP="00383583"/>
    <w:p w14:paraId="09A26A09" w14:textId="77777777" w:rsidR="00383583" w:rsidRPr="00707BF9" w:rsidRDefault="00383583" w:rsidP="00383583"/>
    <w:p w14:paraId="36CA817C" w14:textId="77777777" w:rsidR="00383583" w:rsidRPr="00CD41F8" w:rsidRDefault="00383583" w:rsidP="00383583"/>
    <w:p w14:paraId="11D63DF4" w14:textId="77777777" w:rsidR="00383583" w:rsidRPr="00A71362" w:rsidRDefault="00383583" w:rsidP="00383583"/>
    <w:p w14:paraId="63136D31" w14:textId="77777777" w:rsidR="00383583" w:rsidRPr="00240295" w:rsidRDefault="00383583" w:rsidP="00383583"/>
    <w:p w14:paraId="7B50C970" w14:textId="77777777" w:rsidR="00383583" w:rsidRPr="0030065D" w:rsidRDefault="00383583" w:rsidP="00383583"/>
    <w:p w14:paraId="654CC951" w14:textId="77777777" w:rsidR="00383583" w:rsidRPr="003041ED" w:rsidRDefault="00383583" w:rsidP="00383583"/>
    <w:p w14:paraId="4DD41D8A" w14:textId="77777777" w:rsidR="00383583" w:rsidRPr="00D11EB7" w:rsidRDefault="00383583" w:rsidP="00383583"/>
    <w:p w14:paraId="5D7E0D4D" w14:textId="77777777" w:rsidR="00383583" w:rsidRPr="00A62761" w:rsidRDefault="00383583" w:rsidP="00383583"/>
    <w:p w14:paraId="47D11877" w14:textId="77777777" w:rsidR="00383583" w:rsidRPr="001063E6" w:rsidRDefault="00383583" w:rsidP="00383583"/>
    <w:p w14:paraId="2771194E" w14:textId="77777777" w:rsidR="00FE545C" w:rsidRPr="00383583" w:rsidRDefault="00FE545C" w:rsidP="00383583"/>
    <w:sectPr w:rsidR="00FE545C" w:rsidRPr="003835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442F3" w14:textId="77777777" w:rsidR="00B5377D" w:rsidRDefault="00B5377D">
      <w:r>
        <w:separator/>
      </w:r>
    </w:p>
  </w:endnote>
  <w:endnote w:type="continuationSeparator" w:id="0">
    <w:p w14:paraId="40E4B99A" w14:textId="77777777" w:rsidR="00B5377D" w:rsidRDefault="00B53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4D6B8" w14:textId="77777777" w:rsidR="00786688" w:rsidRDefault="007866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6D9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7AEBE" w14:textId="77777777" w:rsidR="00786688" w:rsidRDefault="007866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19925" w14:textId="77777777" w:rsidR="00B5377D" w:rsidRDefault="00B5377D">
      <w:r>
        <w:separator/>
      </w:r>
    </w:p>
  </w:footnote>
  <w:footnote w:type="continuationSeparator" w:id="0">
    <w:p w14:paraId="62F70106" w14:textId="77777777" w:rsidR="00B5377D" w:rsidRDefault="00B53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30F9C" w14:textId="77777777" w:rsidR="00786688" w:rsidRDefault="007866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709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11446" w14:textId="77777777" w:rsidR="00786688" w:rsidRDefault="007866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09672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13662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7225682">
    <w:abstractNumId w:val="0"/>
  </w:num>
  <w:num w:numId="4" w16cid:durableId="297301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77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358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688"/>
    <w:rsid w:val="007A4321"/>
    <w:rsid w:val="00833933"/>
    <w:rsid w:val="00853083"/>
    <w:rsid w:val="0086548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377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4620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E5DB016"/>
  <w15:chartTrackingRefBased/>
  <w15:docId w15:val="{780646F1-B775-456B-AF9D-754C0640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358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537</Words>
  <Characters>4369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2024-09-04T13:01:00Z</cp:lastPrinted>
  <dcterms:created xsi:type="dcterms:W3CDTF">2024-09-04T13:01:00Z</dcterms:created>
  <dcterms:modified xsi:type="dcterms:W3CDTF">2024-09-04T13:01:00Z</dcterms:modified>
</cp:coreProperties>
</file>