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72A168" w14:textId="7B15B443" w:rsidR="00263A2A" w:rsidRDefault="00263A2A" w:rsidP="00263A2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DE-dzp.272-48</w:t>
      </w:r>
      <w:r w:rsidR="00285499">
        <w:rPr>
          <w:b/>
          <w:sz w:val="24"/>
        </w:rPr>
        <w:t>0</w:t>
      </w:r>
      <w:r>
        <w:rPr>
          <w:b/>
          <w:sz w:val="24"/>
        </w:rPr>
        <w:t>/24</w:t>
      </w:r>
    </w:p>
    <w:p w14:paraId="7AA6E92C" w14:textId="77777777" w:rsidR="00263A2A" w:rsidRDefault="00263A2A" w:rsidP="00263A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704C2761" w14:textId="77777777" w:rsidR="00263A2A" w:rsidRDefault="00263A2A" w:rsidP="00263A2A">
      <w:pPr>
        <w:jc w:val="center"/>
        <w:rPr>
          <w:b/>
          <w:sz w:val="28"/>
          <w:szCs w:val="28"/>
        </w:rPr>
      </w:pPr>
    </w:p>
    <w:p w14:paraId="348FB1BF" w14:textId="77777777" w:rsidR="00263A2A" w:rsidRDefault="00263A2A" w:rsidP="00263A2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07A2A975" w14:textId="77777777" w:rsidR="00263A2A" w:rsidRDefault="00263A2A" w:rsidP="00263A2A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064BA268" w14:textId="77777777" w:rsidR="00263A2A" w:rsidRDefault="00263A2A" w:rsidP="00263A2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EA22C67" w14:textId="77777777" w:rsidR="00263A2A" w:rsidRDefault="00263A2A" w:rsidP="00263A2A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4E8E1CDF" w14:textId="1D1F031F" w:rsidR="00263A2A" w:rsidRDefault="00263A2A" w:rsidP="00263A2A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25021">
        <w:rPr>
          <w:b/>
        </w:rPr>
        <w:t xml:space="preserve">Dostawa </w:t>
      </w:r>
      <w:r>
        <w:rPr>
          <w:b/>
        </w:rPr>
        <w:t>1 szt. laptopa do prac badawczych na potrzeby WI AGH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3CF66C5B" w14:textId="77777777" w:rsidR="00263A2A" w:rsidRDefault="00263A2A" w:rsidP="00263A2A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4A7B4A0" w14:textId="77777777" w:rsidR="00263A2A" w:rsidRDefault="00263A2A" w:rsidP="00263A2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0C94899" w14:textId="77777777" w:rsidR="00263A2A" w:rsidRDefault="00263A2A" w:rsidP="00263A2A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4F2F3B2" w14:textId="77777777" w:rsidR="00263A2A" w:rsidRDefault="00263A2A" w:rsidP="00263A2A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777BAC88" w14:textId="77777777" w:rsidR="00263A2A" w:rsidRDefault="00263A2A" w:rsidP="00263A2A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5E96D870" w14:textId="77777777" w:rsidR="00263A2A" w:rsidRDefault="00263A2A" w:rsidP="00263A2A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BFA246A" w14:textId="77777777" w:rsidR="00263A2A" w:rsidRDefault="00263A2A" w:rsidP="00263A2A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263A2A" w14:paraId="7F7F549E" w14:textId="77777777" w:rsidTr="00A969B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3EDA5" w14:textId="77777777" w:rsidR="00263A2A" w:rsidRDefault="00263A2A" w:rsidP="00A969B6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0A56F" w14:textId="77777777" w:rsidR="00263A2A" w:rsidRDefault="00263A2A" w:rsidP="00A969B6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79300" w14:textId="77777777" w:rsidR="00263A2A" w:rsidRDefault="00263A2A" w:rsidP="00A969B6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263A2A" w14:paraId="601F92BB" w14:textId="77777777" w:rsidTr="00A969B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E27B6" w14:textId="77777777" w:rsidR="00263A2A" w:rsidRDefault="00263A2A" w:rsidP="00A969B6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643C4" w14:textId="77777777" w:rsidR="00263A2A" w:rsidRDefault="00263A2A" w:rsidP="00A969B6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7718" w14:textId="77777777" w:rsidR="00263A2A" w:rsidRDefault="00263A2A" w:rsidP="00A969B6">
            <w:pPr>
              <w:widowControl w:val="0"/>
              <w:spacing w:line="360" w:lineRule="auto"/>
              <w:jc w:val="both"/>
            </w:pPr>
          </w:p>
        </w:tc>
      </w:tr>
      <w:tr w:rsidR="00263A2A" w14:paraId="75785B57" w14:textId="77777777" w:rsidTr="00A969B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D06EC" w14:textId="77777777" w:rsidR="00263A2A" w:rsidRDefault="00263A2A" w:rsidP="00A969B6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F504B" w14:textId="77777777" w:rsidR="00263A2A" w:rsidRDefault="00263A2A" w:rsidP="00A969B6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2ECE" w14:textId="77777777" w:rsidR="00263A2A" w:rsidRDefault="00263A2A" w:rsidP="00A969B6">
            <w:pPr>
              <w:widowControl w:val="0"/>
              <w:spacing w:line="360" w:lineRule="auto"/>
              <w:jc w:val="both"/>
            </w:pPr>
          </w:p>
        </w:tc>
      </w:tr>
      <w:tr w:rsidR="00263A2A" w14:paraId="323537BD" w14:textId="77777777" w:rsidTr="00A969B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515E3" w14:textId="77777777" w:rsidR="00263A2A" w:rsidRDefault="00263A2A" w:rsidP="00A969B6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73EA" w14:textId="77777777" w:rsidR="00263A2A" w:rsidRDefault="00263A2A" w:rsidP="00A969B6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B8AB" w14:textId="77777777" w:rsidR="00263A2A" w:rsidRDefault="00263A2A" w:rsidP="00A969B6">
            <w:pPr>
              <w:widowControl w:val="0"/>
              <w:spacing w:line="360" w:lineRule="auto"/>
              <w:jc w:val="both"/>
            </w:pPr>
          </w:p>
        </w:tc>
      </w:tr>
    </w:tbl>
    <w:p w14:paraId="3EA8094E" w14:textId="77777777" w:rsidR="00263A2A" w:rsidRDefault="00263A2A" w:rsidP="00263A2A">
      <w:pPr>
        <w:widowControl w:val="0"/>
        <w:spacing w:line="360" w:lineRule="auto"/>
        <w:jc w:val="both"/>
      </w:pPr>
    </w:p>
    <w:p w14:paraId="4F79BF4A" w14:textId="77777777" w:rsidR="00263A2A" w:rsidRDefault="00263A2A" w:rsidP="00263A2A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0CAC5E71" w14:textId="77777777" w:rsidR="00263A2A" w:rsidRDefault="00263A2A" w:rsidP="00263A2A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4BAFBF63" w14:textId="77777777" w:rsidR="00263A2A" w:rsidRDefault="00263A2A" w:rsidP="00263A2A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304E047E" w14:textId="77777777" w:rsidR="00263A2A" w:rsidRDefault="00263A2A" w:rsidP="00263A2A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3C0F3336" w14:textId="77777777" w:rsidR="00263A2A" w:rsidRDefault="00263A2A" w:rsidP="00263A2A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2E2C6580" w14:textId="77777777" w:rsidR="00263A2A" w:rsidRDefault="00263A2A" w:rsidP="00263A2A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783EB2E4" w14:textId="77777777" w:rsidR="00263A2A" w:rsidRDefault="00263A2A" w:rsidP="00263A2A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1861DB67" w14:textId="77777777" w:rsidR="00263A2A" w:rsidRDefault="00263A2A" w:rsidP="00263A2A">
      <w:pPr>
        <w:rPr>
          <w:rFonts w:eastAsia="Times New Roman"/>
          <w:lang w:eastAsia="pl-PL"/>
        </w:rPr>
      </w:pPr>
    </w:p>
    <w:p w14:paraId="7D2ABA95" w14:textId="77777777" w:rsidR="00263A2A" w:rsidRDefault="00263A2A" w:rsidP="00263A2A"/>
    <w:p w14:paraId="6B44E0DC" w14:textId="77777777" w:rsidR="00263A2A" w:rsidRDefault="00263A2A" w:rsidP="00263A2A"/>
    <w:p w14:paraId="4C734624" w14:textId="77777777" w:rsidR="00263A2A" w:rsidRDefault="00263A2A" w:rsidP="00263A2A"/>
    <w:p w14:paraId="7D56B468" w14:textId="77777777" w:rsidR="00263A2A" w:rsidRPr="00D54AE7" w:rsidRDefault="00263A2A" w:rsidP="00263A2A"/>
    <w:p w14:paraId="0253F81D" w14:textId="77777777" w:rsidR="00263A2A" w:rsidRPr="007B5051" w:rsidRDefault="00263A2A" w:rsidP="00263A2A"/>
    <w:p w14:paraId="6A622D99" w14:textId="77777777" w:rsidR="00263A2A" w:rsidRPr="00EE068C" w:rsidRDefault="00263A2A" w:rsidP="00263A2A"/>
    <w:p w14:paraId="537C4836" w14:textId="77777777" w:rsidR="00263A2A" w:rsidRPr="00047001" w:rsidRDefault="00263A2A" w:rsidP="00263A2A"/>
    <w:p w14:paraId="61EB133C" w14:textId="77777777" w:rsidR="00263A2A" w:rsidRPr="00DA5B35" w:rsidRDefault="00263A2A" w:rsidP="00263A2A"/>
    <w:p w14:paraId="124DD9EA" w14:textId="77777777" w:rsidR="00263A2A" w:rsidRPr="00731A18" w:rsidRDefault="00263A2A" w:rsidP="00263A2A"/>
    <w:p w14:paraId="4FAD95D0" w14:textId="77777777" w:rsidR="00263A2A" w:rsidRPr="0029041A" w:rsidRDefault="00263A2A" w:rsidP="00263A2A"/>
    <w:p w14:paraId="0B82C398" w14:textId="3FE9BBBC" w:rsidR="00106AC7" w:rsidRPr="00263A2A" w:rsidRDefault="00106AC7" w:rsidP="00263A2A"/>
    <w:sectPr w:rsidR="00106AC7" w:rsidRPr="00263A2A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A4BDC8" w14:textId="77777777" w:rsidR="000617EC" w:rsidRDefault="000617EC">
      <w:r>
        <w:separator/>
      </w:r>
    </w:p>
  </w:endnote>
  <w:endnote w:type="continuationSeparator" w:id="0">
    <w:p w14:paraId="128E38EC" w14:textId="77777777" w:rsidR="000617EC" w:rsidRDefault="00061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94CD7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199EE9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D7BD7A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08CBBE0" w14:textId="77777777" w:rsidR="00336EEB" w:rsidRDefault="00285499" w:rsidP="00336EEB">
    <w:pPr>
      <w:pStyle w:val="Stopka"/>
      <w:tabs>
        <w:tab w:val="clear" w:pos="4536"/>
      </w:tabs>
      <w:jc w:val="center"/>
    </w:pPr>
    <w:r>
      <w:rPr>
        <w:noProof/>
      </w:rPr>
      <w:pict w14:anchorId="4CC7ED50">
        <v:line id="_x0000_s1025" style="position:absolute;left:0;text-align:left;z-index:251657728" from="-3.85pt,8.7pt" to="455.15pt,8.7pt"/>
      </w:pict>
    </w:r>
  </w:p>
  <w:p w14:paraId="22104FF3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46D50D" w14:textId="77777777" w:rsidR="001A4511" w:rsidRDefault="001A45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EB31DD" w14:textId="77777777" w:rsidR="000617EC" w:rsidRDefault="000617EC">
      <w:r>
        <w:separator/>
      </w:r>
    </w:p>
  </w:footnote>
  <w:footnote w:type="continuationSeparator" w:id="0">
    <w:p w14:paraId="0AAA146F" w14:textId="77777777" w:rsidR="000617EC" w:rsidRDefault="000617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C85D26" w14:textId="77777777" w:rsidR="001A4511" w:rsidRDefault="001A45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F429C" w14:textId="77777777" w:rsidR="001A4511" w:rsidRDefault="001A45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A0520A" w14:textId="77777777" w:rsidR="001A4511" w:rsidRDefault="001A45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10315858">
    <w:abstractNumId w:val="14"/>
  </w:num>
  <w:num w:numId="2" w16cid:durableId="1981417472">
    <w:abstractNumId w:val="0"/>
  </w:num>
  <w:num w:numId="3" w16cid:durableId="666402753">
    <w:abstractNumId w:val="12"/>
  </w:num>
  <w:num w:numId="4" w16cid:durableId="1477335807">
    <w:abstractNumId w:val="8"/>
  </w:num>
  <w:num w:numId="5" w16cid:durableId="1034774797">
    <w:abstractNumId w:val="7"/>
  </w:num>
  <w:num w:numId="6" w16cid:durableId="2017225854">
    <w:abstractNumId w:val="1"/>
  </w:num>
  <w:num w:numId="7" w16cid:durableId="1697002347">
    <w:abstractNumId w:val="6"/>
  </w:num>
  <w:num w:numId="8" w16cid:durableId="1257059322">
    <w:abstractNumId w:val="3"/>
  </w:num>
  <w:num w:numId="9" w16cid:durableId="978000035">
    <w:abstractNumId w:val="2"/>
  </w:num>
  <w:num w:numId="10" w16cid:durableId="1262879493">
    <w:abstractNumId w:val="5"/>
  </w:num>
  <w:num w:numId="11" w16cid:durableId="357657576">
    <w:abstractNumId w:val="11"/>
  </w:num>
  <w:num w:numId="12" w16cid:durableId="2024621247">
    <w:abstractNumId w:val="4"/>
  </w:num>
  <w:num w:numId="13" w16cid:durableId="181094007">
    <w:abstractNumId w:val="10"/>
  </w:num>
  <w:num w:numId="14" w16cid:durableId="417603848">
    <w:abstractNumId w:val="13"/>
  </w:num>
  <w:num w:numId="15" w16cid:durableId="5162407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17EC"/>
    <w:rsid w:val="0000184A"/>
    <w:rsid w:val="00012997"/>
    <w:rsid w:val="000617EC"/>
    <w:rsid w:val="000621A2"/>
    <w:rsid w:val="00075CEC"/>
    <w:rsid w:val="00101474"/>
    <w:rsid w:val="00106AC7"/>
    <w:rsid w:val="00111985"/>
    <w:rsid w:val="00147532"/>
    <w:rsid w:val="001614BA"/>
    <w:rsid w:val="001A4511"/>
    <w:rsid w:val="00204613"/>
    <w:rsid w:val="002139FA"/>
    <w:rsid w:val="00215288"/>
    <w:rsid w:val="002508A6"/>
    <w:rsid w:val="00263A2A"/>
    <w:rsid w:val="00285499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5481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158D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62B6FB"/>
  <w15:chartTrackingRefBased/>
  <w15:docId w15:val="{8E9E6B95-3EA8-4215-8D37-FE3C1A7B3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63A2A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263A2A"/>
  </w:style>
  <w:style w:type="paragraph" w:styleId="Akapitzlist">
    <w:name w:val="List Paragraph"/>
    <w:basedOn w:val="Normalny"/>
    <w:uiPriority w:val="34"/>
    <w:qFormat/>
    <w:rsid w:val="00263A2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339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2010-01-07T09:39:00Z</cp:lastPrinted>
  <dcterms:created xsi:type="dcterms:W3CDTF">2024-09-04T12:49:00Z</dcterms:created>
  <dcterms:modified xsi:type="dcterms:W3CDTF">2024-09-04T13:01:00Z</dcterms:modified>
</cp:coreProperties>
</file>