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B8AEC" w14:textId="77777777" w:rsidR="009432A1" w:rsidRPr="009432A1" w:rsidRDefault="00104F6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04F6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04F6C">
        <w:rPr>
          <w:rFonts w:ascii="Arial" w:hAnsi="Arial" w:cs="Arial"/>
          <w:sz w:val="24"/>
          <w:szCs w:val="24"/>
        </w:rPr>
        <w:t>2024-09-09</w:t>
      </w:r>
    </w:p>
    <w:p w14:paraId="759B2515" w14:textId="77777777" w:rsidR="00E3353A" w:rsidRDefault="00104F6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4F6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91D3C93" w14:textId="30B046DC" w:rsidR="009432A1" w:rsidRPr="009432A1" w:rsidRDefault="00104F6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4F6C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1A9C020" w14:textId="77777777" w:rsidR="009432A1" w:rsidRPr="009432A1" w:rsidRDefault="00104F6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04F6C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4F6C">
        <w:rPr>
          <w:rFonts w:ascii="Arial" w:hAnsi="Arial" w:cs="Arial"/>
          <w:sz w:val="24"/>
          <w:szCs w:val="24"/>
        </w:rPr>
        <w:t>66</w:t>
      </w:r>
    </w:p>
    <w:p w14:paraId="083C549C" w14:textId="64F89ADD" w:rsidR="009432A1" w:rsidRDefault="00104F6C" w:rsidP="009432A1">
      <w:pPr>
        <w:rPr>
          <w:rFonts w:ascii="Arial" w:hAnsi="Arial" w:cs="Arial"/>
          <w:sz w:val="24"/>
          <w:szCs w:val="24"/>
        </w:rPr>
      </w:pPr>
      <w:r w:rsidRPr="00104F6C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4F6C">
        <w:rPr>
          <w:rFonts w:ascii="Arial" w:hAnsi="Arial" w:cs="Arial"/>
          <w:sz w:val="24"/>
          <w:szCs w:val="24"/>
        </w:rPr>
        <w:t>Kraków</w:t>
      </w:r>
    </w:p>
    <w:p w14:paraId="06632930" w14:textId="53EC590C" w:rsidR="00E3353A" w:rsidRDefault="00E3353A" w:rsidP="00E3353A">
      <w:pPr>
        <w:keepNext/>
        <w:spacing w:before="120" w:line="360" w:lineRule="auto"/>
        <w:outlineLvl w:val="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SZP-271-30/24-</w:t>
      </w:r>
      <w:r w:rsidR="00301F8A">
        <w:rPr>
          <w:rFonts w:ascii="Arial" w:hAnsi="Arial" w:cs="Arial"/>
          <w:bCs/>
          <w:sz w:val="18"/>
          <w:szCs w:val="18"/>
        </w:rPr>
        <w:t>728</w:t>
      </w:r>
      <w:r>
        <w:rPr>
          <w:rFonts w:ascii="Arial" w:hAnsi="Arial" w:cs="Arial"/>
          <w:bCs/>
          <w:sz w:val="18"/>
          <w:szCs w:val="18"/>
        </w:rPr>
        <w:t>.IW</w:t>
      </w:r>
    </w:p>
    <w:p w14:paraId="3059F6F0" w14:textId="77777777" w:rsidR="00E3353A" w:rsidRPr="009432A1" w:rsidRDefault="00E3353A" w:rsidP="009432A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3CD5A2B" w14:textId="77777777" w:rsidTr="00E3353A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A2B14C" w14:textId="4736B1A0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NFORMACJA</w:t>
            </w:r>
          </w:p>
          <w:p w14:paraId="6578BBE6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80907E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7FF78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0BAA653" w14:textId="77777777" w:rsidTr="00A652DF">
        <w:tc>
          <w:tcPr>
            <w:tcW w:w="2269" w:type="dxa"/>
            <w:shd w:val="clear" w:color="auto" w:fill="auto"/>
          </w:tcPr>
          <w:p w14:paraId="61492B5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0FEB17" w14:textId="77777777" w:rsidR="009432A1" w:rsidRPr="004E4B64" w:rsidRDefault="00104F6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F6C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(laktatory)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04F6C" w:rsidRPr="004E4B64" w14:paraId="3B674666" w14:textId="77777777" w:rsidTr="00EF1EBF">
        <w:tc>
          <w:tcPr>
            <w:tcW w:w="2269" w:type="dxa"/>
            <w:shd w:val="clear" w:color="auto" w:fill="auto"/>
          </w:tcPr>
          <w:p w14:paraId="038B973F" w14:textId="77777777" w:rsidR="00104F6C" w:rsidRPr="004E4B64" w:rsidRDefault="00104F6C" w:rsidP="00EF1E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35FE3E" w14:textId="77777777" w:rsidR="00104F6C" w:rsidRPr="004E4B64" w:rsidRDefault="00104F6C" w:rsidP="00EF1E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4F6C">
              <w:rPr>
                <w:rFonts w:ascii="Arial" w:hAnsi="Arial" w:cs="Arial"/>
                <w:bCs/>
                <w:sz w:val="24"/>
                <w:szCs w:val="24"/>
              </w:rPr>
              <w:t>SZP-271-30/24</w:t>
            </w:r>
          </w:p>
        </w:tc>
      </w:tr>
    </w:tbl>
    <w:p w14:paraId="0404818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04F6C" w:rsidRPr="00104F6C">
        <w:rPr>
          <w:rFonts w:ascii="Arial" w:hAnsi="Arial" w:cs="Arial"/>
          <w:sz w:val="24"/>
          <w:szCs w:val="24"/>
        </w:rPr>
        <w:t>(</w:t>
      </w:r>
      <w:proofErr w:type="spellStart"/>
      <w:r w:rsidR="00104F6C" w:rsidRPr="00104F6C">
        <w:rPr>
          <w:rFonts w:ascii="Arial" w:hAnsi="Arial" w:cs="Arial"/>
          <w:sz w:val="24"/>
          <w:szCs w:val="24"/>
        </w:rPr>
        <w:t>t.j</w:t>
      </w:r>
      <w:proofErr w:type="spellEnd"/>
      <w:r w:rsidR="00104F6C" w:rsidRPr="00104F6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BEA2D60" w14:textId="77777777" w:rsidR="0069085C" w:rsidRPr="00382A4A" w:rsidRDefault="00104F6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04F6C">
        <w:rPr>
          <w:rFonts w:ascii="Arial" w:hAnsi="Arial" w:cs="Arial"/>
          <w:b/>
          <w:sz w:val="24"/>
          <w:szCs w:val="24"/>
        </w:rPr>
        <w:t>153 576.00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1DB961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19BE8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AE460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C0B131" w14:textId="64FEC665" w:rsidR="00A80738" w:rsidRDefault="00A80738" w:rsidP="00301F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D0E0788" w14:textId="028D3839" w:rsidR="00301F8A" w:rsidRDefault="00301F8A" w:rsidP="00301F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7EB2A64A" w14:textId="351AA6AF" w:rsidR="00301F8A" w:rsidRPr="009432A1" w:rsidRDefault="00301F8A" w:rsidP="00301F8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301F8A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B3281" w14:textId="77777777" w:rsidR="0059668F" w:rsidRDefault="0059668F">
      <w:r>
        <w:separator/>
      </w:r>
    </w:p>
  </w:endnote>
  <w:endnote w:type="continuationSeparator" w:id="0">
    <w:p w14:paraId="371269DC" w14:textId="77777777" w:rsidR="0059668F" w:rsidRDefault="0059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FC5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2A72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7DB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69365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16D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957153" w14:textId="77777777" w:rsidR="009F189D" w:rsidRDefault="009F189D">
    <w:pPr>
      <w:pStyle w:val="Stopka"/>
      <w:tabs>
        <w:tab w:val="clear" w:pos="4536"/>
      </w:tabs>
      <w:jc w:val="center"/>
    </w:pPr>
  </w:p>
  <w:p w14:paraId="26295D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589B2" w14:textId="77777777" w:rsidR="0059668F" w:rsidRDefault="0059668F">
      <w:r>
        <w:separator/>
      </w:r>
    </w:p>
  </w:footnote>
  <w:footnote w:type="continuationSeparator" w:id="0">
    <w:p w14:paraId="038B9522" w14:textId="77777777" w:rsidR="0059668F" w:rsidRDefault="00596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A9A48" w14:textId="77777777" w:rsidR="00104F6C" w:rsidRDefault="00104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DBCA" w14:textId="77777777" w:rsidR="00104F6C" w:rsidRDefault="00104F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91D3B" w14:textId="77777777" w:rsidR="00104F6C" w:rsidRDefault="00104F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68F"/>
    <w:rsid w:val="00007727"/>
    <w:rsid w:val="00017720"/>
    <w:rsid w:val="00035488"/>
    <w:rsid w:val="000D7F25"/>
    <w:rsid w:val="000E00E5"/>
    <w:rsid w:val="00104F6C"/>
    <w:rsid w:val="00173B20"/>
    <w:rsid w:val="001C69FF"/>
    <w:rsid w:val="0023318D"/>
    <w:rsid w:val="00301F8A"/>
    <w:rsid w:val="00382A4A"/>
    <w:rsid w:val="003D72FD"/>
    <w:rsid w:val="00423179"/>
    <w:rsid w:val="0043158A"/>
    <w:rsid w:val="00490DC0"/>
    <w:rsid w:val="00493F8C"/>
    <w:rsid w:val="004C7E9B"/>
    <w:rsid w:val="00524583"/>
    <w:rsid w:val="0059668F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3353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E8E89"/>
  <w15:chartTrackingRefBased/>
  <w15:docId w15:val="{C5D7DFBC-3A40-4417-B3D2-B31308FD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2024-09-09T06:48:00Z</cp:lastPrinted>
  <dcterms:created xsi:type="dcterms:W3CDTF">2024-09-09T06:45:00Z</dcterms:created>
  <dcterms:modified xsi:type="dcterms:W3CDTF">2024-09-09T06:48:00Z</dcterms:modified>
</cp:coreProperties>
</file>