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02D2B3" w14:textId="49ACE9FE" w:rsidR="005103B9" w:rsidRDefault="006676AE" w:rsidP="00013C9E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013C9E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7EE8E63" w14:textId="77777777" w:rsidR="00013C9E" w:rsidRPr="00013C9E" w:rsidRDefault="00013C9E" w:rsidP="00013C9E">
      <w:pPr>
        <w:rPr>
          <w:lang w:eastAsia="pl-PL"/>
        </w:rPr>
      </w:pPr>
    </w:p>
    <w:p w14:paraId="5359FC09" w14:textId="77777777" w:rsidR="00C4103F" w:rsidRPr="0012157F" w:rsidRDefault="007118F0" w:rsidP="00013C9E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E26CB66" w14:textId="77777777" w:rsidR="006676AE" w:rsidRPr="0012157F" w:rsidRDefault="00D17A76" w:rsidP="00013C9E">
      <w:pPr>
        <w:pStyle w:val="Tekstpodstawowy"/>
        <w:spacing w:after="0"/>
        <w:ind w:left="4111"/>
        <w:rPr>
          <w:rFonts w:ascii="Arial" w:hAnsi="Arial" w:cs="Arial"/>
        </w:rPr>
      </w:pPr>
      <w:r w:rsidRPr="00D17A76">
        <w:rPr>
          <w:rFonts w:ascii="Arial" w:hAnsi="Arial" w:cs="Arial"/>
        </w:rPr>
        <w:t>SZPITAL WOJEWÓDZKI W POZNANIU</w:t>
      </w:r>
    </w:p>
    <w:p w14:paraId="7155D1A2" w14:textId="77777777" w:rsidR="006676AE" w:rsidRPr="0012157F" w:rsidRDefault="00D17A76" w:rsidP="00013C9E">
      <w:pPr>
        <w:pStyle w:val="Tekstpodstawowy"/>
        <w:spacing w:after="0"/>
        <w:ind w:left="4111"/>
        <w:rPr>
          <w:rFonts w:ascii="Arial" w:hAnsi="Arial" w:cs="Arial"/>
        </w:rPr>
      </w:pPr>
      <w:r w:rsidRPr="00D17A76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D17A76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04581BEE" w14:textId="77777777" w:rsidR="00F90CD1" w:rsidRDefault="00D17A76" w:rsidP="00013C9E">
      <w:pPr>
        <w:pStyle w:val="Tekstpodstawowy"/>
        <w:spacing w:after="0"/>
        <w:ind w:left="4111"/>
        <w:rPr>
          <w:rFonts w:ascii="Arial" w:hAnsi="Arial" w:cs="Arial"/>
        </w:rPr>
      </w:pPr>
      <w:r w:rsidRPr="00D17A76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D17A76">
        <w:rPr>
          <w:rFonts w:ascii="Arial" w:hAnsi="Arial" w:cs="Arial"/>
        </w:rPr>
        <w:t>Poznań</w:t>
      </w:r>
    </w:p>
    <w:p w14:paraId="4334387A" w14:textId="77777777" w:rsidR="009169D4" w:rsidRDefault="009169D4" w:rsidP="00013C9E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56770F1" w14:textId="77777777" w:rsidR="00C4103F" w:rsidRPr="002578E4" w:rsidRDefault="002578E4" w:rsidP="00013C9E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2C64B87A" w14:textId="77777777" w:rsidR="002578E4" w:rsidRDefault="002578E4" w:rsidP="00013C9E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0683F354" w14:textId="77777777" w:rsidTr="0018769E">
        <w:tc>
          <w:tcPr>
            <w:tcW w:w="2800" w:type="dxa"/>
            <w:shd w:val="clear" w:color="auto" w:fill="auto"/>
          </w:tcPr>
          <w:p w14:paraId="2F05DB84" w14:textId="77777777" w:rsidR="002578E4" w:rsidRPr="00A2540E" w:rsidRDefault="002578E4" w:rsidP="00013C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EC31D77" w14:textId="77777777" w:rsidR="002578E4" w:rsidRPr="00A2540E" w:rsidRDefault="002578E4" w:rsidP="00013C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E4E0EC8" w14:textId="77777777" w:rsidR="002578E4" w:rsidRPr="00A2540E" w:rsidRDefault="002578E4" w:rsidP="00013C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39A0378" w14:textId="77777777" w:rsidR="002578E4" w:rsidRPr="00A2540E" w:rsidRDefault="002578E4" w:rsidP="00013C9E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2E516729" w14:textId="77777777" w:rsidTr="0018769E">
        <w:tc>
          <w:tcPr>
            <w:tcW w:w="2800" w:type="dxa"/>
            <w:shd w:val="clear" w:color="auto" w:fill="auto"/>
          </w:tcPr>
          <w:p w14:paraId="0F1AA41A" w14:textId="77777777" w:rsidR="002578E4" w:rsidRPr="00A2540E" w:rsidRDefault="002578E4" w:rsidP="00013C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C1630F8" w14:textId="77777777" w:rsidR="002578E4" w:rsidRPr="00A2540E" w:rsidRDefault="002578E4" w:rsidP="00013C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A61646C" w14:textId="77777777" w:rsidR="002578E4" w:rsidRPr="00A2540E" w:rsidRDefault="002578E4" w:rsidP="00013C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5566445" w14:textId="77777777" w:rsidR="002578E4" w:rsidRPr="00A2540E" w:rsidRDefault="002578E4" w:rsidP="00013C9E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3EF5D4D" w14:textId="77777777" w:rsidR="002578E4" w:rsidRDefault="002578E4" w:rsidP="00013C9E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08414513" w14:textId="77777777" w:rsidR="00013C9E" w:rsidRPr="002578E4" w:rsidRDefault="00013C9E" w:rsidP="00013C9E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17A76" w:rsidRPr="0012157F" w14:paraId="035481F8" w14:textId="77777777" w:rsidTr="00A969CC">
        <w:tc>
          <w:tcPr>
            <w:tcW w:w="9104" w:type="dxa"/>
            <w:shd w:val="clear" w:color="auto" w:fill="D9D9D9"/>
          </w:tcPr>
          <w:p w14:paraId="10DAF871" w14:textId="77777777" w:rsidR="00D17A76" w:rsidRPr="0012157F" w:rsidRDefault="00D17A76" w:rsidP="00013C9E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B79B3A2" w14:textId="77777777" w:rsidR="00D17A76" w:rsidRPr="0012157F" w:rsidRDefault="00D17A76" w:rsidP="00013C9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17A7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17A7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17A76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46ED2A9D" w14:textId="77777777" w:rsidR="00D17A76" w:rsidRPr="00612283" w:rsidRDefault="00D17A76" w:rsidP="00013C9E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3889DEF" w14:textId="77777777" w:rsidR="00D17A76" w:rsidRPr="00612283" w:rsidRDefault="00D17A76" w:rsidP="00013C9E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7B1F8594" w14:textId="77777777" w:rsidR="00D17A76" w:rsidRPr="0012157F" w:rsidRDefault="00D17A76" w:rsidP="00013C9E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67C460DC" w14:textId="77777777" w:rsidR="00013C9E" w:rsidRDefault="00013C9E" w:rsidP="00013C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C0ABCAB" w14:textId="4B03B1AF" w:rsidR="00E50194" w:rsidRDefault="001F027E" w:rsidP="00013C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02462E6E" w14:textId="77777777" w:rsidTr="0018769E">
        <w:tc>
          <w:tcPr>
            <w:tcW w:w="2269" w:type="dxa"/>
            <w:shd w:val="clear" w:color="auto" w:fill="auto"/>
          </w:tcPr>
          <w:p w14:paraId="22F4C118" w14:textId="77777777" w:rsidR="002578E4" w:rsidRPr="00A2540E" w:rsidRDefault="002578E4" w:rsidP="00013C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2A07F73" w14:textId="77777777" w:rsidR="002578E4" w:rsidRPr="00A2540E" w:rsidRDefault="00D17A76" w:rsidP="00013C9E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17A7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 łazienki na Oddziale Rehabilitacji Narządu Ruchu - filia nr 2 - powtórzenie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17A76" w:rsidRPr="00A2540E" w14:paraId="0F77421E" w14:textId="77777777" w:rsidTr="00A969CC">
        <w:tc>
          <w:tcPr>
            <w:tcW w:w="2269" w:type="dxa"/>
            <w:shd w:val="clear" w:color="auto" w:fill="auto"/>
          </w:tcPr>
          <w:p w14:paraId="596FE8A8" w14:textId="77777777" w:rsidR="00D17A76" w:rsidRPr="00A2540E" w:rsidRDefault="00D17A76" w:rsidP="00013C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53D65CD" w14:textId="77777777" w:rsidR="00D17A76" w:rsidRPr="00A2540E" w:rsidRDefault="00D17A76" w:rsidP="00013C9E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17A7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SZW/DZP/76/2024</w:t>
            </w:r>
          </w:p>
        </w:tc>
      </w:tr>
    </w:tbl>
    <w:p w14:paraId="6D3027CD" w14:textId="77777777" w:rsidR="002578E4" w:rsidRDefault="002578E4" w:rsidP="00013C9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B73D86F" w14:textId="77777777" w:rsidR="00F90CD1" w:rsidRDefault="005434B3" w:rsidP="00013C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17A76" w:rsidRPr="00D17A76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60EEFD71" w14:textId="77777777" w:rsidR="00013C9E" w:rsidRPr="0012157F" w:rsidRDefault="00013C9E" w:rsidP="00013C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64BCDD0D" w14:textId="77777777" w:rsidTr="00650D6C">
        <w:tc>
          <w:tcPr>
            <w:tcW w:w="9104" w:type="dxa"/>
            <w:shd w:val="clear" w:color="auto" w:fill="D9D9D9"/>
          </w:tcPr>
          <w:p w14:paraId="564308FE" w14:textId="77777777" w:rsidR="00E50194" w:rsidRPr="00650D6C" w:rsidRDefault="00650D6C" w:rsidP="00013C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C792153" w14:textId="77777777" w:rsidR="00C113BF" w:rsidRPr="0012157F" w:rsidRDefault="00C113BF" w:rsidP="00013C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0E0052AF" w14:textId="77777777" w:rsidR="002426FF" w:rsidRPr="00A44833" w:rsidRDefault="002426FF" w:rsidP="00013C9E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3D70BBC5" w14:textId="77777777" w:rsidR="00023477" w:rsidRPr="006B53D6" w:rsidRDefault="00023477" w:rsidP="00013C9E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28E05740" w14:textId="77777777" w:rsidR="00023477" w:rsidRPr="00992BD8" w:rsidRDefault="00992BD8" w:rsidP="00013C9E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17FEE31" w14:textId="77777777" w:rsidR="00992BD8" w:rsidRPr="00992BD8" w:rsidRDefault="00992BD8" w:rsidP="00013C9E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63E1B3A0" w14:textId="77777777" w:rsidR="00023477" w:rsidRDefault="00C113BF" w:rsidP="00013C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64B4FB8E" w14:textId="77777777" w:rsidR="007A2BCB" w:rsidRDefault="00992BD8" w:rsidP="00013C9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E236F26" w14:textId="77777777" w:rsidR="0011306C" w:rsidRDefault="007A2BCB" w:rsidP="00013C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34799753" w14:textId="77777777" w:rsidR="00013C9E" w:rsidRDefault="00013C9E" w:rsidP="00013C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107C2A1" w14:textId="77777777" w:rsidTr="00CD4DD1">
        <w:tc>
          <w:tcPr>
            <w:tcW w:w="9104" w:type="dxa"/>
            <w:shd w:val="clear" w:color="auto" w:fill="D9D9D9"/>
          </w:tcPr>
          <w:p w14:paraId="006BC240" w14:textId="77777777" w:rsidR="0011306C" w:rsidRPr="00650D6C" w:rsidRDefault="0011306C" w:rsidP="00013C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61C268DD" w14:textId="77777777" w:rsidR="00D2702A" w:rsidRPr="0012157F" w:rsidRDefault="004F23F7" w:rsidP="00013C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6A907B9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DCB6F" w14:textId="77777777" w:rsidR="00D2702A" w:rsidRPr="0012157F" w:rsidRDefault="00D2702A" w:rsidP="00013C9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269C5" w14:textId="77777777" w:rsidR="00D2702A" w:rsidRPr="0012157F" w:rsidRDefault="00D2702A" w:rsidP="00013C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17A76" w:rsidRPr="0012157F" w14:paraId="3872FA10" w14:textId="77777777" w:rsidTr="00A969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12AB7" w14:textId="77777777" w:rsidR="00D17A76" w:rsidRPr="0012157F" w:rsidRDefault="00D17A76" w:rsidP="00013C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7A7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07B6F" w14:textId="77777777" w:rsidR="00D17A76" w:rsidRPr="0012157F" w:rsidRDefault="00D17A76" w:rsidP="00013C9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17A76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4EFC19B4" w14:textId="77777777" w:rsidR="00D17A76" w:rsidRPr="0012157F" w:rsidRDefault="00D17A76" w:rsidP="00013C9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7A76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D17A76" w:rsidRPr="0012157F" w14:paraId="47FBDDD6" w14:textId="77777777" w:rsidTr="00A969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01254" w14:textId="77777777" w:rsidR="00D17A76" w:rsidRPr="0012157F" w:rsidRDefault="00D17A76" w:rsidP="00013C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7A7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BE42C" w14:textId="77777777" w:rsidR="00D17A76" w:rsidRPr="0012157F" w:rsidRDefault="00D17A76" w:rsidP="00013C9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17A7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736D6D02" w14:textId="77777777" w:rsidR="00D17A76" w:rsidRPr="0012157F" w:rsidRDefault="00D17A76" w:rsidP="00013C9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7A76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D17A76" w:rsidRPr="0012157F" w14:paraId="7AAF3C5A" w14:textId="77777777" w:rsidTr="00A969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A3B2D" w14:textId="77777777" w:rsidR="00D17A76" w:rsidRPr="0012157F" w:rsidRDefault="00D17A76" w:rsidP="00013C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7A7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CFE6D" w14:textId="77777777" w:rsidR="00D17A76" w:rsidRPr="0012157F" w:rsidRDefault="00D17A76" w:rsidP="00013C9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17A76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3EF93D3E" w14:textId="77777777" w:rsidR="00D17A76" w:rsidRPr="0012157F" w:rsidRDefault="00D17A76" w:rsidP="00013C9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7A76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D17A76" w:rsidRPr="0012157F" w14:paraId="6A967AAE" w14:textId="77777777" w:rsidTr="00A969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B4634" w14:textId="77777777" w:rsidR="00D17A76" w:rsidRPr="0012157F" w:rsidRDefault="00D17A76" w:rsidP="00013C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7A7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0F5F5" w14:textId="77777777" w:rsidR="00D17A76" w:rsidRPr="0012157F" w:rsidRDefault="00D17A76" w:rsidP="00013C9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17A76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17D89345" w14:textId="77777777" w:rsidR="00D17A76" w:rsidRPr="0012157F" w:rsidRDefault="00D17A76" w:rsidP="00013C9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7A76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29ED6364" w14:textId="77777777" w:rsidR="00E21BB4" w:rsidRPr="0012157F" w:rsidRDefault="00257E73" w:rsidP="00013C9E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130AC8AD" w14:textId="77777777" w:rsidR="00E21BB4" w:rsidRPr="00E21BB4" w:rsidRDefault="00E21BB4" w:rsidP="00013C9E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FC1440E" w14:textId="77777777" w:rsidR="00C62F57" w:rsidRDefault="00C62F57" w:rsidP="00013C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545C9132" w14:textId="77777777" w:rsidR="00C62F57" w:rsidRDefault="00C62F57" w:rsidP="00013C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7E3B0945" w14:textId="77777777" w:rsidR="00721D87" w:rsidRDefault="00E21BB4" w:rsidP="00013C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39DFA1AA" w14:textId="77777777" w:rsidR="00721D87" w:rsidRDefault="00E21BB4" w:rsidP="00013C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5349CB80" w14:textId="77777777" w:rsidR="00721D87" w:rsidRPr="00721D87" w:rsidRDefault="00721D87" w:rsidP="00013C9E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5110D80C" w14:textId="77777777" w:rsidR="00721D87" w:rsidRDefault="00E21BB4" w:rsidP="00013C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0E3D2971" w14:textId="77777777" w:rsidR="00E21BB4" w:rsidRPr="00E21BB4" w:rsidRDefault="00E21BB4" w:rsidP="00013C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B6B88CD" w14:textId="77777777" w:rsidR="00E21BB4" w:rsidRPr="00721D87" w:rsidRDefault="00E21BB4" w:rsidP="00013C9E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513163BA" w14:textId="77777777" w:rsidR="00013C9E" w:rsidRDefault="00257E73" w:rsidP="00013C9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</w:t>
      </w:r>
    </w:p>
    <w:p w14:paraId="476BF584" w14:textId="29C6259B" w:rsidR="00C62F57" w:rsidRDefault="00C62F57" w:rsidP="00013C9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617EACAF" w14:textId="77777777" w:rsidTr="00CD4DD1">
        <w:tc>
          <w:tcPr>
            <w:tcW w:w="9104" w:type="dxa"/>
            <w:shd w:val="clear" w:color="auto" w:fill="D9D9D9"/>
          </w:tcPr>
          <w:p w14:paraId="13B6A904" w14:textId="77777777" w:rsidR="00BE6F04" w:rsidRPr="00650D6C" w:rsidRDefault="00E426EB" w:rsidP="00013C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3B3922F" w14:textId="77777777" w:rsidR="00FE4E2B" w:rsidRDefault="00E426EB" w:rsidP="00013C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7FD69955" w14:textId="77777777" w:rsidR="00013C9E" w:rsidRDefault="00013C9E" w:rsidP="00013C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8A33B8E" w14:textId="77777777" w:rsidR="00013C9E" w:rsidRPr="00E426EB" w:rsidRDefault="00013C9E" w:rsidP="00013C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20F4B70F" w14:textId="77777777" w:rsidTr="00847232">
        <w:tc>
          <w:tcPr>
            <w:tcW w:w="9104" w:type="dxa"/>
            <w:shd w:val="clear" w:color="auto" w:fill="D9D9D9"/>
          </w:tcPr>
          <w:p w14:paraId="2AFC0265" w14:textId="77777777" w:rsidR="00E426EB" w:rsidRPr="00650D6C" w:rsidRDefault="00E426EB" w:rsidP="00013C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71F702C" w14:textId="77777777" w:rsidR="00E426EB" w:rsidRPr="0012157F" w:rsidRDefault="00E426EB" w:rsidP="00013C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1F2AE4" w14:textId="77777777" w:rsidR="00E426EB" w:rsidRPr="00E426EB" w:rsidRDefault="00E426EB" w:rsidP="00013C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2BD3DAE" w14:textId="77777777" w:rsidR="00E426EB" w:rsidRPr="00E426EB" w:rsidRDefault="00E426EB" w:rsidP="00013C9E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0F3EF51" w14:textId="77777777" w:rsidR="00E426EB" w:rsidRPr="00FF0EBB" w:rsidRDefault="00E426EB" w:rsidP="00013C9E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930A542" w14:textId="77777777" w:rsidR="00E426EB" w:rsidRPr="00E426EB" w:rsidRDefault="00E426EB" w:rsidP="00013C9E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A409C9C" w14:textId="77777777" w:rsidR="00E426EB" w:rsidRPr="00FF0EBB" w:rsidRDefault="00E426EB" w:rsidP="00013C9E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BC4E487" w14:textId="77777777" w:rsidR="00E426EB" w:rsidRDefault="00E426EB" w:rsidP="00013C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B7FD4BA" w14:textId="77777777" w:rsidR="0012157F" w:rsidRPr="0012157F" w:rsidRDefault="0012157F" w:rsidP="00013C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210BA90" w14:textId="77777777" w:rsidR="00524951" w:rsidRDefault="00FE4E2B" w:rsidP="00013C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46D1FBBB" w14:textId="77777777" w:rsidR="00524951" w:rsidRDefault="00524951" w:rsidP="00013C9E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0B31179" w14:textId="77777777" w:rsidR="00FE4E2B" w:rsidRPr="0012157F" w:rsidRDefault="00524951" w:rsidP="00013C9E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70B20EF1" w14:textId="77777777" w:rsidR="00484F88" w:rsidRPr="0012157F" w:rsidRDefault="006D536F" w:rsidP="00013C9E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1BD4AC" w14:textId="77777777" w:rsidR="00F77729" w:rsidRDefault="00F77729" w:rsidP="0038231F">
      <w:pPr>
        <w:spacing w:after="0" w:line="240" w:lineRule="auto"/>
      </w:pPr>
      <w:r>
        <w:separator/>
      </w:r>
    </w:p>
  </w:endnote>
  <w:endnote w:type="continuationSeparator" w:id="0">
    <w:p w14:paraId="565ECB6C" w14:textId="77777777" w:rsidR="00F77729" w:rsidRDefault="00F7772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3B7735" w14:textId="77777777" w:rsidR="00D17A76" w:rsidRDefault="00D17A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D0297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CD3742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52557A" w14:textId="77777777" w:rsidR="00D17A76" w:rsidRDefault="00D17A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9A6AA2" w14:textId="77777777" w:rsidR="00F77729" w:rsidRDefault="00F77729" w:rsidP="0038231F">
      <w:pPr>
        <w:spacing w:after="0" w:line="240" w:lineRule="auto"/>
      </w:pPr>
      <w:r>
        <w:separator/>
      </w:r>
    </w:p>
  </w:footnote>
  <w:footnote w:type="continuationSeparator" w:id="0">
    <w:p w14:paraId="6FC46CF1" w14:textId="77777777" w:rsidR="00F77729" w:rsidRDefault="00F77729" w:rsidP="0038231F">
      <w:pPr>
        <w:spacing w:after="0" w:line="240" w:lineRule="auto"/>
      </w:pPr>
      <w:r>
        <w:continuationSeparator/>
      </w:r>
    </w:p>
  </w:footnote>
  <w:footnote w:id="1">
    <w:p w14:paraId="3A051C54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11C859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E3D480B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001C0B6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D3F75D" w14:textId="77777777" w:rsidR="00D17A76" w:rsidRDefault="00D17A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876477" w14:textId="77777777" w:rsidR="00D17A76" w:rsidRDefault="00D17A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86EF0D" w14:textId="77777777" w:rsidR="00D17A76" w:rsidRDefault="00D17A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7417369">
    <w:abstractNumId w:val="11"/>
  </w:num>
  <w:num w:numId="2" w16cid:durableId="1292591255">
    <w:abstractNumId w:val="0"/>
  </w:num>
  <w:num w:numId="3" w16cid:durableId="1115057765">
    <w:abstractNumId w:val="10"/>
  </w:num>
  <w:num w:numId="4" w16cid:durableId="1433086788">
    <w:abstractNumId w:val="13"/>
  </w:num>
  <w:num w:numId="5" w16cid:durableId="18356707">
    <w:abstractNumId w:val="12"/>
  </w:num>
  <w:num w:numId="6" w16cid:durableId="1434745317">
    <w:abstractNumId w:val="9"/>
  </w:num>
  <w:num w:numId="7" w16cid:durableId="384725176">
    <w:abstractNumId w:val="1"/>
  </w:num>
  <w:num w:numId="8" w16cid:durableId="151719624">
    <w:abstractNumId w:val="6"/>
  </w:num>
  <w:num w:numId="9" w16cid:durableId="1343976111">
    <w:abstractNumId w:val="4"/>
  </w:num>
  <w:num w:numId="10" w16cid:durableId="1702122613">
    <w:abstractNumId w:val="7"/>
  </w:num>
  <w:num w:numId="11" w16cid:durableId="1225289721">
    <w:abstractNumId w:val="5"/>
  </w:num>
  <w:num w:numId="12" w16cid:durableId="2112119150">
    <w:abstractNumId w:val="8"/>
  </w:num>
  <w:num w:numId="13" w16cid:durableId="42947292">
    <w:abstractNumId w:val="3"/>
  </w:num>
  <w:num w:numId="14" w16cid:durableId="3384326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729"/>
    <w:rsid w:val="00013C9E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17A76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77729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90D1F"/>
  <w15:docId w15:val="{7B29536F-6E0B-4B51-8D65-C33662A2C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737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Office Lutycka</cp:lastModifiedBy>
  <cp:revision>2</cp:revision>
  <cp:lastPrinted>2016-07-26T10:32:00Z</cp:lastPrinted>
  <dcterms:created xsi:type="dcterms:W3CDTF">2024-09-06T08:18:00Z</dcterms:created>
  <dcterms:modified xsi:type="dcterms:W3CDTF">2024-09-06T08:18:00Z</dcterms:modified>
</cp:coreProperties>
</file>