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6F97D" w14:textId="77777777" w:rsidR="00FB7F50" w:rsidRPr="002110C8" w:rsidRDefault="00EF73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10C8">
        <w:rPr>
          <w:sz w:val="22"/>
          <w:szCs w:val="22"/>
        </w:rPr>
        <w:t>Kraków</w:t>
      </w:r>
      <w:r w:rsidR="00FB7F50" w:rsidRPr="002110C8">
        <w:rPr>
          <w:sz w:val="22"/>
          <w:szCs w:val="22"/>
        </w:rPr>
        <w:t xml:space="preserve"> dnia: </w:t>
      </w:r>
      <w:r w:rsidRPr="002110C8">
        <w:rPr>
          <w:sz w:val="22"/>
          <w:szCs w:val="22"/>
        </w:rPr>
        <w:t>2024-09-05</w:t>
      </w:r>
    </w:p>
    <w:p w14:paraId="561E2632" w14:textId="77777777" w:rsidR="00FB7F50" w:rsidRPr="002110C8" w:rsidRDefault="00FB7F50" w:rsidP="004E7234">
      <w:pPr>
        <w:spacing w:after="240"/>
        <w:rPr>
          <w:sz w:val="22"/>
          <w:szCs w:val="22"/>
        </w:rPr>
      </w:pPr>
    </w:p>
    <w:p w14:paraId="5DAC3AAF" w14:textId="77777777" w:rsidR="00EF7393" w:rsidRPr="002110C8" w:rsidRDefault="00EF7393" w:rsidP="00FB7F50">
      <w:pPr>
        <w:spacing w:after="40"/>
        <w:rPr>
          <w:b/>
          <w:bCs/>
          <w:sz w:val="22"/>
          <w:szCs w:val="22"/>
        </w:rPr>
      </w:pPr>
      <w:r w:rsidRPr="002110C8">
        <w:rPr>
          <w:b/>
          <w:bCs/>
          <w:sz w:val="22"/>
          <w:szCs w:val="22"/>
        </w:rPr>
        <w:t>Akademia Górniczo - Hutnicza</w:t>
      </w:r>
    </w:p>
    <w:p w14:paraId="33542258" w14:textId="77777777" w:rsidR="00EF7393" w:rsidRPr="002110C8" w:rsidRDefault="00EF7393" w:rsidP="00FB7F50">
      <w:pPr>
        <w:spacing w:after="40"/>
        <w:rPr>
          <w:b/>
          <w:bCs/>
          <w:sz w:val="22"/>
          <w:szCs w:val="22"/>
        </w:rPr>
      </w:pPr>
      <w:r w:rsidRPr="002110C8">
        <w:rPr>
          <w:b/>
          <w:bCs/>
          <w:sz w:val="22"/>
          <w:szCs w:val="22"/>
        </w:rPr>
        <w:t>im. Stanisława Staszica w Krakowie</w:t>
      </w:r>
      <w:bookmarkStart w:id="1" w:name="_GoBack"/>
      <w:bookmarkEnd w:id="1"/>
    </w:p>
    <w:p w14:paraId="3DB64A7C" w14:textId="77777777" w:rsidR="00FB7F50" w:rsidRPr="002245BE" w:rsidRDefault="00EF7393" w:rsidP="00FB7F50">
      <w:pPr>
        <w:spacing w:after="40"/>
        <w:rPr>
          <w:b/>
          <w:bCs/>
          <w:sz w:val="22"/>
          <w:szCs w:val="22"/>
        </w:rPr>
      </w:pPr>
      <w:r w:rsidRPr="00EF7393">
        <w:rPr>
          <w:b/>
          <w:bCs/>
          <w:sz w:val="22"/>
          <w:szCs w:val="22"/>
        </w:rPr>
        <w:t>Dział Zamówień Publicznych</w:t>
      </w:r>
    </w:p>
    <w:p w14:paraId="15543996" w14:textId="77777777" w:rsidR="00FB7F50" w:rsidRPr="002245BE" w:rsidRDefault="00EF7393" w:rsidP="00FB7F50">
      <w:pPr>
        <w:rPr>
          <w:sz w:val="22"/>
          <w:szCs w:val="22"/>
        </w:rPr>
      </w:pPr>
      <w:r w:rsidRPr="00EF739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7393">
        <w:rPr>
          <w:sz w:val="22"/>
          <w:szCs w:val="22"/>
        </w:rPr>
        <w:t>30</w:t>
      </w:r>
    </w:p>
    <w:p w14:paraId="5B31EE5B" w14:textId="77777777" w:rsidR="00FB7F50" w:rsidRPr="002245BE" w:rsidRDefault="00EF7393" w:rsidP="00FB7F50">
      <w:pPr>
        <w:rPr>
          <w:sz w:val="22"/>
          <w:szCs w:val="22"/>
        </w:rPr>
      </w:pPr>
      <w:r w:rsidRPr="00EF739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7393">
        <w:rPr>
          <w:sz w:val="22"/>
          <w:szCs w:val="22"/>
        </w:rPr>
        <w:t>Kraków</w:t>
      </w:r>
    </w:p>
    <w:p w14:paraId="2592021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67B8F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7393" w:rsidRPr="00607F9B" w14:paraId="2680EE61" w14:textId="77777777" w:rsidTr="009F28B7">
        <w:trPr>
          <w:trHeight w:val="638"/>
        </w:trPr>
        <w:tc>
          <w:tcPr>
            <w:tcW w:w="959" w:type="dxa"/>
            <w:shd w:val="clear" w:color="auto" w:fill="auto"/>
          </w:tcPr>
          <w:p w14:paraId="3F300944" w14:textId="77777777" w:rsidR="00EF7393" w:rsidRPr="00607F9B" w:rsidRDefault="00EF7393" w:rsidP="009F28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E04341" w14:textId="17107D7F" w:rsidR="00EF7393" w:rsidRPr="00607F9B" w:rsidRDefault="00EF7393" w:rsidP="009F28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739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73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7393">
              <w:rPr>
                <w:b/>
                <w:bCs/>
                <w:sz w:val="22"/>
                <w:szCs w:val="22"/>
              </w:rPr>
              <w:t>Remont strefy wyjścia ewakuacyjnego od strony wschodniej pawilonu D-14 na terenie AGH w Krakowie DE-dzp.272-444/24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B45C9F1" w14:textId="6EAB2BA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7393" w14:paraId="05776383" w14:textId="77777777" w:rsidTr="009F28B7">
        <w:trPr>
          <w:cantSplit/>
        </w:trPr>
        <w:tc>
          <w:tcPr>
            <w:tcW w:w="10150" w:type="dxa"/>
          </w:tcPr>
          <w:p w14:paraId="7F61000F" w14:textId="77777777" w:rsidR="00EF7393" w:rsidRPr="00D26ED6" w:rsidRDefault="00EF7393" w:rsidP="009F28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7393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474C33AA" w14:textId="77777777" w:rsidR="00EF7393" w:rsidRPr="009F0E5C" w:rsidRDefault="00EF7393" w:rsidP="009F28B7">
            <w:pPr>
              <w:jc w:val="both"/>
              <w:rPr>
                <w:bCs/>
                <w:sz w:val="22"/>
                <w:szCs w:val="22"/>
              </w:rPr>
            </w:pPr>
            <w:r w:rsidRPr="00EF7393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7393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66D01B" w14:textId="77777777" w:rsidR="00EF7393" w:rsidRPr="009F0E5C" w:rsidRDefault="00EF7393" w:rsidP="009F28B7">
            <w:pPr>
              <w:jc w:val="both"/>
              <w:rPr>
                <w:bCs/>
                <w:sz w:val="22"/>
                <w:szCs w:val="22"/>
              </w:rPr>
            </w:pPr>
            <w:r w:rsidRPr="00EF7393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7393">
              <w:rPr>
                <w:bCs/>
                <w:sz w:val="22"/>
                <w:szCs w:val="22"/>
              </w:rPr>
              <w:t>Gdów</w:t>
            </w:r>
          </w:p>
          <w:p w14:paraId="704A835B" w14:textId="77777777" w:rsidR="00EF7393" w:rsidRPr="00D26ED6" w:rsidRDefault="00EF7393" w:rsidP="009F28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9E3B4F" w14:textId="77777777" w:rsidR="00EF7393" w:rsidRDefault="00EF7393" w:rsidP="009F28B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F7393">
              <w:rPr>
                <w:sz w:val="22"/>
                <w:szCs w:val="22"/>
              </w:rPr>
              <w:t>Remont strefy wyjścia ewakuacyjnego od strony wschodniej pawilonu D-14 na terenie AGH w Krakowie DE-dzp.272-444/24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2562C46" w14:textId="77777777" w:rsidR="00EF7393" w:rsidRPr="00D26ED6" w:rsidRDefault="00EF7393" w:rsidP="009F28B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7393">
              <w:rPr>
                <w:b/>
                <w:sz w:val="22"/>
                <w:szCs w:val="22"/>
              </w:rPr>
              <w:t>280 135.11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ED6CE5" w14:textId="77777777" w:rsidR="00EF7393" w:rsidRDefault="00EF7393" w:rsidP="009F28B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03155A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A3DBF" w:rsidRPr="008567C7" w14:paraId="76D70177" w14:textId="77777777" w:rsidTr="00EA3DBF">
        <w:trPr>
          <w:trHeight w:val="510"/>
        </w:trPr>
        <w:tc>
          <w:tcPr>
            <w:tcW w:w="595" w:type="pct"/>
            <w:vAlign w:val="center"/>
          </w:tcPr>
          <w:p w14:paraId="0FAFE94C" w14:textId="77777777" w:rsidR="00EA3DBF" w:rsidRPr="008567C7" w:rsidRDefault="00EA3D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A95C539" w14:textId="77777777" w:rsidR="00EA3DBF" w:rsidRPr="008567C7" w:rsidRDefault="00EA3D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EBC19E4" w14:textId="77777777" w:rsidR="00EA3DBF" w:rsidRPr="008567C7" w:rsidRDefault="00EA3D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139EECE" w14:textId="77777777" w:rsidR="00EA3DBF" w:rsidRPr="008567C7" w:rsidRDefault="00EA3D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715" w:type="pct"/>
            <w:vAlign w:val="center"/>
          </w:tcPr>
          <w:p w14:paraId="23BBCDE8" w14:textId="77777777" w:rsidR="00EA3DBF" w:rsidRPr="008567C7" w:rsidRDefault="00EA3D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A3DBF" w:rsidRPr="008567C7" w14:paraId="2D7C0F4B" w14:textId="77777777" w:rsidTr="00EA3DBF">
        <w:tc>
          <w:tcPr>
            <w:tcW w:w="595" w:type="pct"/>
            <w:vAlign w:val="center"/>
          </w:tcPr>
          <w:p w14:paraId="3160174F" w14:textId="77777777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E6B0CE3" w14:textId="77777777" w:rsidR="00EA3DBF" w:rsidRPr="002B6761" w:rsidRDefault="00EA3DBF" w:rsidP="009F28B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BDA3C79" w14:textId="77777777" w:rsidR="00EA3DBF" w:rsidRPr="008567C7" w:rsidRDefault="00EA3DBF" w:rsidP="009F28B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E4EF041" w14:textId="77777777" w:rsidR="00EA3DBF" w:rsidRPr="001B7815" w:rsidRDefault="00EA3DBF" w:rsidP="009F28B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3563E905" w14:textId="77777777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4EF44F3" w14:textId="46369403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110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1EE0B492" w14:textId="6EED873C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110C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EA3DBF" w:rsidRPr="008567C7" w14:paraId="47432DE6" w14:textId="77777777" w:rsidTr="00EA3DBF">
        <w:tc>
          <w:tcPr>
            <w:tcW w:w="595" w:type="pct"/>
            <w:vAlign w:val="center"/>
          </w:tcPr>
          <w:p w14:paraId="0B638A50" w14:textId="77777777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4BDDF48" w14:textId="77777777" w:rsidR="00EA3DBF" w:rsidRPr="002B6761" w:rsidRDefault="00EA3DBF" w:rsidP="009F28B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Techniczne </w:t>
            </w:r>
            <w:proofErr w:type="spellStart"/>
            <w:r w:rsidRPr="00EF7393">
              <w:rPr>
                <w:rFonts w:ascii="Times New Roman" w:hAnsi="Times New Roman" w:cs="Times New Roman"/>
                <w:b/>
                <w:sz w:val="18"/>
                <w:szCs w:val="18"/>
              </w:rPr>
              <w:t>Olmak</w:t>
            </w:r>
            <w:proofErr w:type="spellEnd"/>
            <w:r w:rsidRPr="00EF73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Olczyk</w:t>
            </w:r>
          </w:p>
          <w:p w14:paraId="032B73D3" w14:textId="77777777" w:rsidR="00EA3DBF" w:rsidRPr="008567C7" w:rsidRDefault="00EA3DBF" w:rsidP="009F28B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Niska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13a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070EA4" w14:textId="77777777" w:rsidR="00EA3DBF" w:rsidRPr="001B7815" w:rsidRDefault="00EA3DBF" w:rsidP="009F28B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31-306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39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AC96AC4" w14:textId="77777777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 xml:space="preserve">  42,13</w:t>
            </w:r>
          </w:p>
        </w:tc>
        <w:tc>
          <w:tcPr>
            <w:tcW w:w="952" w:type="pct"/>
            <w:vAlign w:val="center"/>
          </w:tcPr>
          <w:p w14:paraId="4C11D318" w14:textId="36D90FA8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110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03D61729" w14:textId="614A54F4" w:rsidR="00EA3DBF" w:rsidRPr="008567C7" w:rsidRDefault="00EA3DBF" w:rsidP="009F2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110C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EF7393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</w:tbl>
    <w:p w14:paraId="7744BE9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351D37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52995A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531A7A" w14:textId="77777777" w:rsidR="00485A6D" w:rsidRDefault="00485A6D">
      <w:r>
        <w:separator/>
      </w:r>
    </w:p>
  </w:endnote>
  <w:endnote w:type="continuationSeparator" w:id="0">
    <w:p w14:paraId="7B1A3D09" w14:textId="77777777" w:rsidR="00485A6D" w:rsidRDefault="0048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3A0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538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7AB22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11AC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022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D566A" w14:textId="77777777" w:rsidR="00485A6D" w:rsidRDefault="00485A6D">
      <w:r>
        <w:separator/>
      </w:r>
    </w:p>
  </w:footnote>
  <w:footnote w:type="continuationSeparator" w:id="0">
    <w:p w14:paraId="1F6384FC" w14:textId="77777777" w:rsidR="00485A6D" w:rsidRDefault="00485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920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44E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32A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A6D"/>
    <w:rsid w:val="00005838"/>
    <w:rsid w:val="00022322"/>
    <w:rsid w:val="00042497"/>
    <w:rsid w:val="000C1E6F"/>
    <w:rsid w:val="000E4E56"/>
    <w:rsid w:val="001A1468"/>
    <w:rsid w:val="001B7815"/>
    <w:rsid w:val="001C31ED"/>
    <w:rsid w:val="002110C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5A6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3DBF"/>
    <w:rsid w:val="00EF739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BD754"/>
  <w15:chartTrackingRefBased/>
  <w15:docId w15:val="{E55A4139-B874-44AE-A222-03B95809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Renata Rogowska-Kwas</cp:lastModifiedBy>
  <cp:revision>3</cp:revision>
  <cp:lastPrinted>1899-12-31T23:00:00Z</cp:lastPrinted>
  <dcterms:created xsi:type="dcterms:W3CDTF">2024-09-05T10:56:00Z</dcterms:created>
  <dcterms:modified xsi:type="dcterms:W3CDTF">2024-09-06T10:03:00Z</dcterms:modified>
</cp:coreProperties>
</file>