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86D03" w14:textId="77777777" w:rsidR="007D61A4" w:rsidRPr="00E874DC" w:rsidRDefault="007D61A4" w:rsidP="007D61A4">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87AD405" w14:textId="77777777" w:rsidR="007D61A4" w:rsidRDefault="007D61A4" w:rsidP="007D61A4">
      <w:pPr>
        <w:spacing w:before="48" w:line="240" w:lineRule="atLeast"/>
        <w:jc w:val="right"/>
        <w:rPr>
          <w:b/>
          <w:sz w:val="24"/>
          <w:szCs w:val="24"/>
          <w:lang w:val="pl-PL"/>
        </w:rPr>
      </w:pPr>
    </w:p>
    <w:p w14:paraId="2B24AC0B" w14:textId="77777777" w:rsidR="007D61A4" w:rsidRDefault="007D61A4" w:rsidP="007D61A4">
      <w:pPr>
        <w:spacing w:before="48" w:line="240" w:lineRule="atLeast"/>
        <w:jc w:val="center"/>
        <w:rPr>
          <w:b/>
          <w:sz w:val="24"/>
          <w:szCs w:val="24"/>
          <w:lang w:val="pl-PL"/>
        </w:rPr>
      </w:pPr>
      <w:r>
        <w:rPr>
          <w:b/>
          <w:sz w:val="24"/>
          <w:szCs w:val="24"/>
          <w:lang w:val="pl-PL"/>
        </w:rPr>
        <w:t>WZÓR UMOWY</w:t>
      </w:r>
    </w:p>
    <w:p w14:paraId="38E8EEE0" w14:textId="77777777" w:rsidR="007D61A4" w:rsidRDefault="007D61A4" w:rsidP="007D61A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B20C8C9" w14:textId="77777777" w:rsidR="007D61A4" w:rsidRDefault="007D61A4" w:rsidP="007D61A4">
      <w:pPr>
        <w:spacing w:before="48" w:line="240" w:lineRule="atLeast"/>
        <w:jc w:val="center"/>
        <w:rPr>
          <w:b/>
          <w:sz w:val="28"/>
          <w:lang w:val="pl-PL"/>
        </w:rPr>
      </w:pPr>
    </w:p>
    <w:p w14:paraId="13C3B6D1" w14:textId="04C00B6B" w:rsidR="007D61A4" w:rsidRPr="00AA2A22" w:rsidRDefault="007D61A4" w:rsidP="007D61A4">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t>
      </w:r>
      <w:r>
        <w:rPr>
          <w:rFonts w:ascii="Times New Roman" w:hAnsi="Times New Roman"/>
        </w:rPr>
        <w:br/>
        <w:t xml:space="preserve">w </w:t>
      </w:r>
      <w:r w:rsidRPr="00AA2A22">
        <w:rPr>
          <w:rFonts w:ascii="Times New Roman" w:hAnsi="Times New Roman"/>
        </w:rPr>
        <w:t xml:space="preserve">trybie </w:t>
      </w:r>
      <w:r>
        <w:rPr>
          <w:rFonts w:ascii="Times New Roman" w:hAnsi="Times New Roman"/>
        </w:rPr>
        <w:t>przetargu nieograniczonego, nr sprawy: DE-dzp.272-471/24</w:t>
      </w:r>
      <w:r w:rsidRPr="00AA2A22">
        <w:rPr>
          <w:rFonts w:ascii="Times New Roman" w:hAnsi="Times New Roman"/>
        </w:rPr>
        <w:t xml:space="preserve"> </w:t>
      </w:r>
    </w:p>
    <w:p w14:paraId="564923B3" w14:textId="77777777" w:rsidR="007D61A4" w:rsidRDefault="007D61A4" w:rsidP="007D61A4">
      <w:pPr>
        <w:pStyle w:val="Tekstpodstawowy"/>
        <w:ind w:right="-47"/>
        <w:jc w:val="both"/>
        <w:rPr>
          <w:rFonts w:ascii="Times New Roman" w:hAnsi="Times New Roman"/>
        </w:rPr>
      </w:pPr>
      <w:r w:rsidRPr="00AA2A22">
        <w:rPr>
          <w:rFonts w:ascii="Times New Roman" w:hAnsi="Times New Roman"/>
        </w:rPr>
        <w:t>pomiędzy</w:t>
      </w:r>
    </w:p>
    <w:p w14:paraId="4EEB7792" w14:textId="77777777" w:rsidR="007D61A4" w:rsidRDefault="007D61A4" w:rsidP="007D61A4">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A570B4F" w14:textId="77777777" w:rsidR="007D61A4" w:rsidRDefault="007D61A4" w:rsidP="007D61A4">
      <w:pPr>
        <w:pStyle w:val="Tekstpodstawowy"/>
        <w:ind w:right="-47"/>
        <w:jc w:val="both"/>
        <w:rPr>
          <w:rFonts w:ascii="Times New Roman" w:hAnsi="Times New Roman"/>
        </w:rPr>
      </w:pPr>
      <w:r>
        <w:rPr>
          <w:rFonts w:ascii="Times New Roman" w:hAnsi="Times New Roman"/>
        </w:rPr>
        <w:t>reprezentowana przez:</w:t>
      </w:r>
    </w:p>
    <w:p w14:paraId="3859A56C" w14:textId="77777777" w:rsidR="007D61A4" w:rsidRDefault="007D61A4" w:rsidP="007D61A4">
      <w:pPr>
        <w:pStyle w:val="Tekstpodstawowy"/>
        <w:ind w:right="-47"/>
        <w:jc w:val="both"/>
        <w:rPr>
          <w:rFonts w:ascii="Times New Roman" w:hAnsi="Times New Roman"/>
        </w:rPr>
      </w:pPr>
      <w:r>
        <w:rPr>
          <w:rFonts w:ascii="Times New Roman" w:hAnsi="Times New Roman"/>
        </w:rPr>
        <w:t xml:space="preserve">1.Dziekana Wydziału /Kierownika Jednostki/............................................................................. </w:t>
      </w:r>
    </w:p>
    <w:p w14:paraId="622C0443" w14:textId="77777777" w:rsidR="007D61A4" w:rsidRDefault="007D61A4" w:rsidP="007D61A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DAC6AFC" w14:textId="77777777" w:rsidR="007D61A4" w:rsidRDefault="007D61A4" w:rsidP="007D61A4">
      <w:pPr>
        <w:pStyle w:val="Tekstpodstawowy"/>
        <w:ind w:right="-47"/>
        <w:jc w:val="both"/>
        <w:rPr>
          <w:rFonts w:ascii="Times New Roman" w:hAnsi="Times New Roman"/>
        </w:rPr>
      </w:pPr>
      <w:r>
        <w:rPr>
          <w:rFonts w:ascii="Times New Roman" w:hAnsi="Times New Roman"/>
        </w:rPr>
        <w:t>zwaną dalej KUPUJĄCYM</w:t>
      </w:r>
    </w:p>
    <w:p w14:paraId="6A912DEB" w14:textId="77777777" w:rsidR="007D61A4" w:rsidRDefault="007D61A4" w:rsidP="007D61A4">
      <w:pPr>
        <w:pStyle w:val="Tekstpodstawowy"/>
        <w:ind w:right="-47"/>
        <w:jc w:val="both"/>
        <w:rPr>
          <w:rFonts w:ascii="Times New Roman" w:hAnsi="Times New Roman"/>
        </w:rPr>
      </w:pPr>
      <w:r>
        <w:rPr>
          <w:rFonts w:ascii="Times New Roman" w:hAnsi="Times New Roman"/>
        </w:rPr>
        <w:t xml:space="preserve">a </w:t>
      </w:r>
    </w:p>
    <w:p w14:paraId="5E9B918C" w14:textId="77777777" w:rsidR="007D61A4" w:rsidRDefault="007D61A4" w:rsidP="007D61A4">
      <w:pPr>
        <w:pStyle w:val="Tekstpodstawowy"/>
        <w:ind w:right="-47"/>
        <w:jc w:val="both"/>
        <w:rPr>
          <w:rFonts w:ascii="Times New Roman" w:hAnsi="Times New Roman"/>
        </w:rPr>
      </w:pPr>
      <w:r>
        <w:rPr>
          <w:rFonts w:ascii="Times New Roman" w:hAnsi="Times New Roman"/>
        </w:rPr>
        <w:t>......................................................................................................................................................</w:t>
      </w:r>
    </w:p>
    <w:p w14:paraId="112B8765" w14:textId="77777777" w:rsidR="007D61A4" w:rsidRDefault="007D61A4" w:rsidP="007D61A4">
      <w:pPr>
        <w:pStyle w:val="Tekstpodstawowy"/>
        <w:ind w:right="-47"/>
        <w:jc w:val="both"/>
        <w:rPr>
          <w:rFonts w:ascii="Times New Roman" w:hAnsi="Times New Roman"/>
        </w:rPr>
      </w:pPr>
      <w:r>
        <w:rPr>
          <w:rFonts w:ascii="Times New Roman" w:hAnsi="Times New Roman"/>
        </w:rPr>
        <w:t>......................................................................................................................................................</w:t>
      </w:r>
    </w:p>
    <w:p w14:paraId="4DF5F7DF" w14:textId="77777777" w:rsidR="007D61A4" w:rsidRDefault="007D61A4" w:rsidP="007D61A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032F91B" w14:textId="77777777" w:rsidR="007D61A4" w:rsidRDefault="007D61A4" w:rsidP="007D61A4">
      <w:pPr>
        <w:pStyle w:val="Tekstpodstawowy"/>
        <w:ind w:right="-47"/>
        <w:jc w:val="both"/>
        <w:rPr>
          <w:rFonts w:ascii="Times New Roman" w:hAnsi="Times New Roman"/>
        </w:rPr>
      </w:pPr>
      <w:r>
        <w:rPr>
          <w:rFonts w:ascii="Times New Roman" w:hAnsi="Times New Roman"/>
        </w:rPr>
        <w:t>reprezentowanym przez:</w:t>
      </w:r>
    </w:p>
    <w:p w14:paraId="6E8B6B81" w14:textId="77777777" w:rsidR="007D61A4" w:rsidRDefault="007D61A4" w:rsidP="007D61A4">
      <w:pPr>
        <w:pStyle w:val="Tekstpodstawowy"/>
        <w:ind w:right="-47"/>
        <w:jc w:val="both"/>
        <w:rPr>
          <w:rFonts w:ascii="Times New Roman" w:hAnsi="Times New Roman"/>
        </w:rPr>
      </w:pPr>
      <w:r>
        <w:rPr>
          <w:rFonts w:ascii="Times New Roman" w:hAnsi="Times New Roman"/>
        </w:rPr>
        <w:t>1...................................................................................................................................................</w:t>
      </w:r>
    </w:p>
    <w:p w14:paraId="75A826E0" w14:textId="77777777" w:rsidR="007D61A4" w:rsidRDefault="007D61A4" w:rsidP="007D61A4">
      <w:pPr>
        <w:pStyle w:val="Tekstpodstawowy"/>
        <w:ind w:right="-47"/>
        <w:jc w:val="both"/>
        <w:rPr>
          <w:rFonts w:ascii="Times New Roman" w:hAnsi="Times New Roman"/>
        </w:rPr>
      </w:pPr>
      <w:r>
        <w:rPr>
          <w:rFonts w:ascii="Times New Roman" w:hAnsi="Times New Roman"/>
        </w:rPr>
        <w:t xml:space="preserve">2................................................................................................................................................... </w:t>
      </w:r>
    </w:p>
    <w:p w14:paraId="4EE858AF" w14:textId="77777777" w:rsidR="007D61A4" w:rsidRDefault="007D61A4" w:rsidP="007D61A4">
      <w:pPr>
        <w:pStyle w:val="Tekstpodstawowy"/>
        <w:ind w:right="-47"/>
        <w:jc w:val="both"/>
        <w:rPr>
          <w:rFonts w:ascii="Times New Roman" w:hAnsi="Times New Roman"/>
        </w:rPr>
      </w:pPr>
      <w:r>
        <w:rPr>
          <w:rFonts w:ascii="Times New Roman" w:hAnsi="Times New Roman"/>
        </w:rPr>
        <w:t>zwanym dalej SPRZEDAWCĄ</w:t>
      </w:r>
    </w:p>
    <w:p w14:paraId="429F0E69" w14:textId="77777777" w:rsidR="007D61A4" w:rsidRDefault="007D61A4" w:rsidP="007D61A4">
      <w:pPr>
        <w:pStyle w:val="Tekstpodstawowy"/>
        <w:ind w:right="-47"/>
        <w:jc w:val="center"/>
        <w:rPr>
          <w:rFonts w:ascii="Times New Roman" w:hAnsi="Times New Roman"/>
        </w:rPr>
      </w:pPr>
    </w:p>
    <w:p w14:paraId="6AF8AE01" w14:textId="77777777" w:rsidR="007D61A4" w:rsidRPr="00877B92" w:rsidRDefault="007D61A4" w:rsidP="007D61A4">
      <w:pPr>
        <w:pStyle w:val="Tekstpodstawowy"/>
        <w:ind w:right="-47"/>
        <w:jc w:val="center"/>
        <w:rPr>
          <w:rFonts w:ascii="Times New Roman" w:hAnsi="Times New Roman"/>
          <w:b/>
        </w:rPr>
      </w:pPr>
      <w:r w:rsidRPr="00877B92">
        <w:rPr>
          <w:rFonts w:ascii="Times New Roman" w:hAnsi="Times New Roman"/>
          <w:b/>
        </w:rPr>
        <w:t>§ 1</w:t>
      </w:r>
    </w:p>
    <w:p w14:paraId="613850BA" w14:textId="078C79BE" w:rsidR="007D61A4" w:rsidRPr="00900A42" w:rsidRDefault="007D61A4" w:rsidP="007D61A4">
      <w:pPr>
        <w:pStyle w:val="Tekstpodstawowy"/>
        <w:numPr>
          <w:ilvl w:val="0"/>
          <w:numId w:val="6"/>
        </w:numPr>
        <w:tabs>
          <w:tab w:val="clear" w:pos="780"/>
          <w:tab w:val="num" w:pos="284"/>
        </w:tabs>
        <w:spacing w:line="240" w:lineRule="auto"/>
        <w:ind w:left="284" w:right="-47" w:hanging="284"/>
        <w:jc w:val="both"/>
        <w:rPr>
          <w:rFonts w:ascii="Times New Roman" w:hAnsi="Times New Roman"/>
          <w:sz w:val="22"/>
          <w:szCs w:val="22"/>
        </w:rPr>
      </w:pPr>
      <w:r w:rsidRPr="00520F53">
        <w:rPr>
          <w:rFonts w:ascii="Times New Roman" w:hAnsi="Times New Roman"/>
        </w:rPr>
        <w:t xml:space="preserve">Przedmiotem niniejszej umowy jest sprzedaż i </w:t>
      </w:r>
      <w:r w:rsidR="00900A42">
        <w:rPr>
          <w:rFonts w:ascii="Times New Roman" w:hAnsi="Times New Roman"/>
          <w:b/>
          <w:bCs/>
          <w:sz w:val="22"/>
          <w:szCs w:val="22"/>
        </w:rPr>
        <w:t>d</w:t>
      </w:r>
      <w:r w:rsidR="00900A42" w:rsidRPr="00900A42">
        <w:rPr>
          <w:rFonts w:ascii="Times New Roman" w:hAnsi="Times New Roman"/>
          <w:b/>
          <w:bCs/>
          <w:sz w:val="22"/>
          <w:szCs w:val="22"/>
        </w:rPr>
        <w:t xml:space="preserve">ostawa wydajnego laptopa komputerowego przeznaczonego do tworzenia modeli w programach inżynieryjnych, obliczeń termodynamicznych oraz analizy dużych </w:t>
      </w:r>
      <w:proofErr w:type="spellStart"/>
      <w:r w:rsidR="00900A42" w:rsidRPr="00900A42">
        <w:rPr>
          <w:rFonts w:ascii="Times New Roman" w:hAnsi="Times New Roman"/>
          <w:b/>
          <w:bCs/>
          <w:sz w:val="22"/>
          <w:szCs w:val="22"/>
        </w:rPr>
        <w:t>rekorów</w:t>
      </w:r>
      <w:proofErr w:type="spellEnd"/>
      <w:r w:rsidR="00900A42" w:rsidRPr="00900A42">
        <w:rPr>
          <w:rFonts w:ascii="Times New Roman" w:hAnsi="Times New Roman"/>
          <w:b/>
          <w:bCs/>
          <w:sz w:val="22"/>
          <w:szCs w:val="22"/>
        </w:rPr>
        <w:t xml:space="preserve"> danych z wykorzystaniem algorytmów bazujących na uczeniu maszynowym na potrzeby </w:t>
      </w:r>
      <w:proofErr w:type="spellStart"/>
      <w:r w:rsidR="00900A42" w:rsidRPr="00900A42">
        <w:rPr>
          <w:rFonts w:ascii="Times New Roman" w:hAnsi="Times New Roman"/>
          <w:b/>
          <w:bCs/>
          <w:sz w:val="22"/>
          <w:szCs w:val="22"/>
        </w:rPr>
        <w:t>WILiGZ</w:t>
      </w:r>
      <w:proofErr w:type="spellEnd"/>
    </w:p>
    <w:p w14:paraId="487DCCDB" w14:textId="77777777" w:rsidR="007D61A4" w:rsidRDefault="007D61A4" w:rsidP="007D61A4">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D28CCDF" w14:textId="77777777" w:rsidR="007D61A4" w:rsidRPr="0043435F" w:rsidRDefault="007D61A4" w:rsidP="007D61A4">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41483C49" w14:textId="77777777" w:rsidR="007D61A4" w:rsidRDefault="007D61A4" w:rsidP="007D61A4">
      <w:pPr>
        <w:pStyle w:val="Tekstpodstawowy"/>
        <w:ind w:right="-47"/>
        <w:jc w:val="both"/>
        <w:rPr>
          <w:rFonts w:ascii="Times New Roman" w:hAnsi="Times New Roman"/>
        </w:rPr>
      </w:pPr>
    </w:p>
    <w:p w14:paraId="0B3D9BFB" w14:textId="77777777" w:rsidR="007D61A4" w:rsidRPr="00877B92" w:rsidRDefault="007D61A4" w:rsidP="007D61A4">
      <w:pPr>
        <w:pStyle w:val="Tekstpodstawowy"/>
        <w:ind w:right="-47"/>
        <w:jc w:val="center"/>
        <w:rPr>
          <w:rFonts w:ascii="Times New Roman" w:hAnsi="Times New Roman"/>
          <w:b/>
        </w:rPr>
      </w:pPr>
      <w:r w:rsidRPr="00877B92">
        <w:rPr>
          <w:rFonts w:ascii="Times New Roman" w:hAnsi="Times New Roman"/>
          <w:b/>
        </w:rPr>
        <w:t>§ 2</w:t>
      </w:r>
    </w:p>
    <w:p w14:paraId="5595AF65" w14:textId="77777777" w:rsidR="007D61A4" w:rsidRPr="0043435F" w:rsidRDefault="007D61A4" w:rsidP="007D61A4">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6A768CE8" w14:textId="77777777" w:rsidR="007D61A4" w:rsidRPr="0043435F" w:rsidRDefault="007D61A4" w:rsidP="007D61A4">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61088A9A" w14:textId="77777777" w:rsidR="007D61A4" w:rsidRPr="0043435F" w:rsidRDefault="007D61A4" w:rsidP="007D61A4">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FBA2C7C" w14:textId="77777777" w:rsidR="007D61A4" w:rsidRDefault="007D61A4" w:rsidP="007D61A4">
      <w:pPr>
        <w:pStyle w:val="Tekstpodstawowy"/>
        <w:ind w:right="-47"/>
        <w:jc w:val="both"/>
        <w:rPr>
          <w:rFonts w:ascii="Times New Roman" w:hAnsi="Times New Roman"/>
        </w:rPr>
      </w:pPr>
    </w:p>
    <w:p w14:paraId="44495229" w14:textId="77777777" w:rsidR="007D61A4" w:rsidRDefault="007D61A4" w:rsidP="007D61A4">
      <w:pPr>
        <w:pStyle w:val="Tekstpodstawowy"/>
        <w:ind w:right="-47"/>
        <w:jc w:val="center"/>
        <w:rPr>
          <w:rFonts w:ascii="Times New Roman" w:hAnsi="Times New Roman"/>
          <w:b/>
        </w:rPr>
      </w:pPr>
    </w:p>
    <w:p w14:paraId="4BE1C2D0" w14:textId="77777777" w:rsidR="007D61A4" w:rsidRPr="00877B92" w:rsidRDefault="007D61A4" w:rsidP="007D61A4">
      <w:pPr>
        <w:pStyle w:val="Tekstpodstawowy"/>
        <w:ind w:right="-47"/>
        <w:jc w:val="center"/>
        <w:rPr>
          <w:rFonts w:ascii="Times New Roman" w:hAnsi="Times New Roman"/>
          <w:b/>
        </w:rPr>
      </w:pPr>
      <w:r w:rsidRPr="00877B92">
        <w:rPr>
          <w:rFonts w:ascii="Times New Roman" w:hAnsi="Times New Roman"/>
          <w:b/>
        </w:rPr>
        <w:t>§ 3</w:t>
      </w:r>
    </w:p>
    <w:p w14:paraId="2EFB9030" w14:textId="77777777" w:rsidR="007D61A4" w:rsidRPr="0043435F" w:rsidRDefault="007D61A4" w:rsidP="007D61A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3D74720" w14:textId="77777777" w:rsidR="007D61A4" w:rsidRPr="0043435F" w:rsidRDefault="007D61A4" w:rsidP="007D61A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74D04740" w14:textId="77777777" w:rsidR="007D61A4" w:rsidRPr="0043435F" w:rsidRDefault="007D61A4" w:rsidP="007D61A4">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754A5E07" w14:textId="77777777" w:rsidR="007D61A4" w:rsidRPr="0043435F" w:rsidRDefault="007D61A4" w:rsidP="007D61A4">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1063571" w14:textId="77777777" w:rsidR="007D61A4" w:rsidRDefault="007D61A4" w:rsidP="007D61A4">
      <w:pPr>
        <w:pStyle w:val="Tekstpodstawowy"/>
        <w:ind w:right="-47"/>
        <w:jc w:val="both"/>
        <w:rPr>
          <w:rFonts w:ascii="Times New Roman" w:hAnsi="Times New Roman"/>
        </w:rPr>
      </w:pPr>
    </w:p>
    <w:p w14:paraId="263D167B" w14:textId="77777777" w:rsidR="007D61A4" w:rsidRPr="00877B92" w:rsidRDefault="007D61A4" w:rsidP="007D61A4">
      <w:pPr>
        <w:pStyle w:val="Tekstpodstawowy"/>
        <w:ind w:right="-47"/>
        <w:jc w:val="center"/>
        <w:rPr>
          <w:rFonts w:ascii="Times New Roman" w:hAnsi="Times New Roman"/>
          <w:b/>
        </w:rPr>
      </w:pPr>
      <w:r w:rsidRPr="00877B92">
        <w:rPr>
          <w:rFonts w:ascii="Times New Roman" w:hAnsi="Times New Roman"/>
          <w:b/>
        </w:rPr>
        <w:t>§ 4</w:t>
      </w:r>
    </w:p>
    <w:p w14:paraId="10942BC7" w14:textId="77777777" w:rsidR="007D61A4" w:rsidRDefault="007D61A4" w:rsidP="007D61A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1F602286" w14:textId="77777777" w:rsidR="007D61A4" w:rsidRDefault="007D61A4" w:rsidP="007D61A4">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6192F1E" w14:textId="77777777" w:rsidR="007D61A4" w:rsidRDefault="007D61A4" w:rsidP="007D61A4">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F3173D4" w14:textId="77777777" w:rsidR="007D61A4" w:rsidRPr="00593CEB" w:rsidRDefault="007D61A4" w:rsidP="007D61A4">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735755E" w14:textId="77777777" w:rsidR="007D61A4" w:rsidRDefault="007D61A4" w:rsidP="007D61A4">
      <w:pPr>
        <w:pStyle w:val="Tekstpodstawowy"/>
        <w:ind w:right="-47"/>
        <w:jc w:val="center"/>
        <w:rPr>
          <w:rFonts w:ascii="Times New Roman" w:hAnsi="Times New Roman"/>
        </w:rPr>
      </w:pPr>
    </w:p>
    <w:p w14:paraId="18E45976" w14:textId="77777777" w:rsidR="007D61A4" w:rsidRPr="00877B92" w:rsidRDefault="007D61A4" w:rsidP="007D61A4">
      <w:pPr>
        <w:pStyle w:val="Tekstpodstawowy"/>
        <w:ind w:right="-47"/>
        <w:jc w:val="center"/>
        <w:rPr>
          <w:rFonts w:ascii="Times New Roman" w:hAnsi="Times New Roman"/>
          <w:b/>
        </w:rPr>
      </w:pPr>
      <w:r w:rsidRPr="00877B92">
        <w:rPr>
          <w:rFonts w:ascii="Times New Roman" w:hAnsi="Times New Roman"/>
          <w:b/>
        </w:rPr>
        <w:t>§ 5</w:t>
      </w:r>
    </w:p>
    <w:p w14:paraId="0B48D432" w14:textId="77777777" w:rsidR="007D61A4" w:rsidRPr="00C53B52" w:rsidRDefault="007D61A4" w:rsidP="007D61A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4012ADB" w14:textId="77777777" w:rsidR="007D61A4" w:rsidRPr="00C53B52" w:rsidRDefault="007D61A4" w:rsidP="007D61A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3BD5B8E0" w14:textId="77777777" w:rsidR="007D61A4" w:rsidRPr="00C53B52" w:rsidRDefault="007D61A4" w:rsidP="007D61A4">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1222E63" w14:textId="77777777" w:rsidR="007D61A4" w:rsidRPr="00C53B52" w:rsidRDefault="007D61A4" w:rsidP="007D61A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675A4A9A" w14:textId="77777777" w:rsidR="007D61A4" w:rsidRPr="00C53B52" w:rsidRDefault="007D61A4" w:rsidP="007D61A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0DECF075" w14:textId="77777777" w:rsidR="007D61A4" w:rsidRPr="00C53B52" w:rsidRDefault="007D61A4" w:rsidP="007D61A4">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55D16B4E" w14:textId="77777777" w:rsidR="007D61A4" w:rsidRPr="00C53B52" w:rsidRDefault="007D61A4" w:rsidP="007D61A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E0E6F05" w14:textId="77777777" w:rsidR="007D61A4" w:rsidRPr="00C53B52" w:rsidRDefault="007D61A4" w:rsidP="007D61A4">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6AC5EAEE" w14:textId="77777777" w:rsidR="007D61A4" w:rsidRPr="00C53B52" w:rsidRDefault="007D61A4" w:rsidP="007D61A4">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45D29DAD" w14:textId="77777777" w:rsidR="007D61A4" w:rsidRPr="006B2CAA" w:rsidRDefault="007D61A4" w:rsidP="007D61A4">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3BF7E15F" w14:textId="77777777" w:rsidR="007D61A4" w:rsidRDefault="007D61A4" w:rsidP="007D61A4">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2F8DC617" w14:textId="77777777" w:rsidR="007D61A4" w:rsidRDefault="007D61A4" w:rsidP="007D61A4">
      <w:pPr>
        <w:pStyle w:val="Tekstpodstawowy"/>
        <w:ind w:right="-47"/>
        <w:jc w:val="center"/>
        <w:rPr>
          <w:rFonts w:ascii="Times New Roman" w:hAnsi="Times New Roman"/>
          <w:b/>
        </w:rPr>
      </w:pPr>
    </w:p>
    <w:p w14:paraId="6CF52C41" w14:textId="77777777" w:rsidR="007D61A4" w:rsidRDefault="007D61A4" w:rsidP="007D61A4">
      <w:pPr>
        <w:pStyle w:val="Tekstpodstawowy"/>
        <w:ind w:right="-47"/>
        <w:jc w:val="center"/>
        <w:rPr>
          <w:rFonts w:ascii="Times New Roman" w:hAnsi="Times New Roman"/>
          <w:b/>
        </w:rPr>
      </w:pPr>
    </w:p>
    <w:p w14:paraId="14AFB9E5" w14:textId="77777777" w:rsidR="007D61A4" w:rsidRDefault="007D61A4" w:rsidP="007D61A4">
      <w:pPr>
        <w:pStyle w:val="Tekstpodstawowy"/>
        <w:ind w:right="-47"/>
        <w:jc w:val="center"/>
        <w:rPr>
          <w:rFonts w:ascii="Times New Roman" w:hAnsi="Times New Roman"/>
          <w:b/>
        </w:rPr>
      </w:pPr>
      <w:r w:rsidRPr="00877B92">
        <w:rPr>
          <w:rFonts w:ascii="Times New Roman" w:hAnsi="Times New Roman"/>
          <w:b/>
        </w:rPr>
        <w:t>§ 6</w:t>
      </w:r>
    </w:p>
    <w:p w14:paraId="347B3878" w14:textId="77777777" w:rsidR="007D61A4" w:rsidRDefault="007D61A4" w:rsidP="007D61A4">
      <w:pPr>
        <w:pStyle w:val="Tekstpodstawowy"/>
        <w:ind w:right="-47"/>
        <w:jc w:val="center"/>
        <w:rPr>
          <w:rFonts w:ascii="Times New Roman" w:hAnsi="Times New Roman"/>
          <w:b/>
        </w:rPr>
      </w:pPr>
    </w:p>
    <w:p w14:paraId="763228DC" w14:textId="77777777" w:rsidR="007D61A4" w:rsidRDefault="007D61A4" w:rsidP="007D61A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D5674E2" w14:textId="77777777" w:rsidR="007D61A4" w:rsidRDefault="007D61A4" w:rsidP="007D61A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8CEF0C4" w14:textId="77777777" w:rsidR="007D61A4" w:rsidRDefault="007D61A4" w:rsidP="007D61A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35F79A59" w14:textId="77777777" w:rsidR="007D61A4" w:rsidRDefault="007D61A4" w:rsidP="007D61A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6E907A5" w14:textId="77777777" w:rsidR="007D61A4" w:rsidRDefault="007D61A4" w:rsidP="007D61A4">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4D73170" w14:textId="77777777" w:rsidR="007D61A4" w:rsidRPr="00877B92" w:rsidRDefault="007D61A4" w:rsidP="007D61A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2E907021" w14:textId="77777777" w:rsidR="007D61A4" w:rsidRPr="003F1749" w:rsidRDefault="007D61A4" w:rsidP="007D61A4">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62A5EAD" w14:textId="77777777" w:rsidR="007D61A4" w:rsidRDefault="007D61A4" w:rsidP="007D61A4">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27F17FF" w14:textId="77777777" w:rsidR="007D61A4" w:rsidRDefault="007D61A4" w:rsidP="007D61A4">
      <w:pPr>
        <w:pStyle w:val="Tekstpodstawowy"/>
        <w:ind w:right="-47"/>
        <w:jc w:val="center"/>
        <w:rPr>
          <w:rFonts w:ascii="Times New Roman" w:hAnsi="Times New Roman"/>
        </w:rPr>
      </w:pPr>
    </w:p>
    <w:p w14:paraId="70C862EE" w14:textId="77777777" w:rsidR="007D61A4" w:rsidRPr="00877B92" w:rsidRDefault="007D61A4" w:rsidP="007D61A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28847BC" w14:textId="77777777" w:rsidR="007D61A4" w:rsidRPr="0043435F" w:rsidRDefault="007D61A4" w:rsidP="007D61A4">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5134DA20" w14:textId="77777777" w:rsidR="007D61A4" w:rsidRPr="0043435F" w:rsidRDefault="007D61A4" w:rsidP="007D61A4">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73A0EDDD" w14:textId="77777777" w:rsidR="007D61A4" w:rsidRPr="0043435F" w:rsidRDefault="007D61A4" w:rsidP="007D61A4">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FD23B3B" w14:textId="77777777" w:rsidR="007D61A4" w:rsidRPr="0043435F" w:rsidRDefault="007D61A4" w:rsidP="007D61A4">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3F3741B1" w14:textId="77777777" w:rsidR="007D61A4" w:rsidRPr="0043435F" w:rsidRDefault="007D61A4" w:rsidP="007D61A4">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45DFF57F" w14:textId="77777777" w:rsidR="007D61A4" w:rsidRPr="0043435F" w:rsidRDefault="007D61A4" w:rsidP="007D61A4">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3BD9ECF1" w14:textId="77777777" w:rsidR="007D61A4" w:rsidRPr="0043435F" w:rsidRDefault="007D61A4" w:rsidP="007D61A4">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263B14B" w14:textId="77777777" w:rsidR="007D61A4" w:rsidRPr="0043435F" w:rsidRDefault="007D61A4" w:rsidP="007D61A4">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3595589F" w14:textId="77777777" w:rsidR="007D61A4" w:rsidRPr="0043435F" w:rsidRDefault="007D61A4" w:rsidP="007D61A4">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D75A574" w14:textId="77777777" w:rsidR="007D61A4" w:rsidRPr="0043435F" w:rsidRDefault="007D61A4" w:rsidP="007D61A4">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55916E0" w14:textId="77777777" w:rsidR="007D61A4" w:rsidRPr="0043435F" w:rsidRDefault="007D61A4" w:rsidP="007D61A4">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25CF7102" w14:textId="77777777" w:rsidR="007D61A4" w:rsidRPr="0043435F" w:rsidRDefault="007D61A4" w:rsidP="007D61A4">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22F2734" w14:textId="77777777" w:rsidR="007D61A4" w:rsidRDefault="007D61A4" w:rsidP="007D61A4">
      <w:pPr>
        <w:pStyle w:val="Tekstpodstawowy"/>
        <w:ind w:left="284" w:right="-47"/>
        <w:jc w:val="both"/>
        <w:rPr>
          <w:rFonts w:ascii="Times New Roman" w:hAnsi="Times New Roman"/>
        </w:rPr>
      </w:pPr>
    </w:p>
    <w:p w14:paraId="05FFC8B1" w14:textId="77777777" w:rsidR="007D61A4" w:rsidRPr="00877B92" w:rsidRDefault="007D61A4" w:rsidP="007D61A4">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0C2D6C3" w14:textId="77777777" w:rsidR="007D61A4" w:rsidRDefault="007D61A4" w:rsidP="007D61A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DB5D3FB" w14:textId="77777777" w:rsidR="007D61A4" w:rsidRPr="009B2595" w:rsidRDefault="007D61A4" w:rsidP="007D61A4">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1391EF32" w14:textId="77777777" w:rsidR="007D61A4" w:rsidRPr="009B2595" w:rsidRDefault="007D61A4" w:rsidP="007D61A4">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60920EAE" w14:textId="77777777" w:rsidR="007D61A4" w:rsidRPr="009B2595" w:rsidRDefault="007D61A4" w:rsidP="007D61A4">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5E4A07EB" w14:textId="77777777" w:rsidR="007D61A4" w:rsidRPr="009B2595" w:rsidRDefault="007D61A4" w:rsidP="007D61A4">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 xml:space="preserve">w przypadku zakończenia jego produkcji lub wstrzymania lub wycofania go z produkcji po przedstawianiu stosownych dokumentów od producenta lub dystrybutora, z tym że </w:t>
      </w:r>
      <w:r w:rsidRPr="009B2595">
        <w:rPr>
          <w:sz w:val="24"/>
          <w:szCs w:val="24"/>
          <w:lang w:val="pl-PL"/>
        </w:rPr>
        <w:lastRenderedPageBreak/>
        <w:t>cena wskazana w § 3 ust 1 nie może ulec podwyższeniu, a parametry techniczne nie mogą być gorsze niż wskazane w  treści oferty,</w:t>
      </w:r>
    </w:p>
    <w:p w14:paraId="591EB2FD" w14:textId="77777777" w:rsidR="007D61A4" w:rsidRPr="009B2595" w:rsidRDefault="007D61A4" w:rsidP="007D61A4">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09C56DFA" w14:textId="77777777" w:rsidR="007D61A4" w:rsidRPr="009B2595" w:rsidRDefault="007D61A4" w:rsidP="007D61A4">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7618D008" w14:textId="77777777" w:rsidR="007D61A4" w:rsidRPr="009B2595" w:rsidRDefault="007D61A4" w:rsidP="007D61A4">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0F1B64C" w14:textId="77777777" w:rsidR="007D61A4" w:rsidRPr="009B2595" w:rsidRDefault="007D61A4" w:rsidP="007D61A4">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3EB50F5" w14:textId="77777777" w:rsidR="007D61A4" w:rsidRPr="009B2595" w:rsidRDefault="007D61A4" w:rsidP="007D61A4">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58DAE8E" w14:textId="77777777" w:rsidR="007D61A4" w:rsidRPr="00042F5C" w:rsidRDefault="007D61A4" w:rsidP="007D61A4">
      <w:pPr>
        <w:widowControl w:val="0"/>
        <w:suppressAutoHyphens/>
        <w:autoSpaceDN w:val="0"/>
        <w:ind w:left="360"/>
        <w:jc w:val="center"/>
        <w:textAlignment w:val="baseline"/>
        <w:rPr>
          <w:rFonts w:eastAsia="SimSun"/>
          <w:b/>
          <w:bCs/>
          <w:color w:val="000000"/>
          <w:kern w:val="2"/>
          <w:sz w:val="24"/>
          <w:szCs w:val="24"/>
          <w:lang w:val="pl-PL"/>
        </w:rPr>
      </w:pPr>
    </w:p>
    <w:p w14:paraId="176E587A" w14:textId="77777777" w:rsidR="007D61A4" w:rsidRPr="009B2595" w:rsidRDefault="007D61A4" w:rsidP="007D61A4">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7F450075" w14:textId="77777777" w:rsidR="007D61A4" w:rsidRPr="009B2595" w:rsidRDefault="007D61A4" w:rsidP="007D61A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52F74EE" w14:textId="77777777" w:rsidR="007D61A4" w:rsidRPr="009B2595" w:rsidRDefault="007D61A4" w:rsidP="007D61A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58A57BA4" w14:textId="77777777" w:rsidR="007D61A4" w:rsidRPr="009B2595" w:rsidRDefault="007D61A4" w:rsidP="007D61A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F8530B9" w14:textId="77777777" w:rsidR="007D61A4" w:rsidRPr="009B2595" w:rsidRDefault="007D61A4" w:rsidP="007D61A4">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3AB0380" w14:textId="77777777" w:rsidR="007D61A4" w:rsidRPr="00877B92" w:rsidRDefault="007D61A4" w:rsidP="007D61A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22B1F442" w14:textId="77777777" w:rsidR="007D61A4" w:rsidRDefault="007D61A4" w:rsidP="007D61A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FF448A4" w14:textId="77777777" w:rsidR="007D61A4" w:rsidRDefault="007D61A4" w:rsidP="007D61A4">
      <w:pPr>
        <w:pStyle w:val="Tekstpodstawowy"/>
        <w:ind w:right="-47"/>
        <w:jc w:val="center"/>
        <w:rPr>
          <w:rFonts w:ascii="Times New Roman" w:hAnsi="Times New Roman"/>
        </w:rPr>
      </w:pPr>
    </w:p>
    <w:p w14:paraId="79938C0C" w14:textId="77777777" w:rsidR="007D61A4" w:rsidRDefault="007D61A4" w:rsidP="007D61A4">
      <w:pPr>
        <w:pStyle w:val="Tekstpodstawowy"/>
        <w:ind w:right="-47"/>
        <w:jc w:val="center"/>
        <w:rPr>
          <w:rFonts w:ascii="Times New Roman" w:hAnsi="Times New Roman"/>
        </w:rPr>
      </w:pPr>
    </w:p>
    <w:p w14:paraId="2C70ABB6" w14:textId="77777777" w:rsidR="007D61A4" w:rsidRPr="00877B92" w:rsidRDefault="007D61A4" w:rsidP="007D61A4">
      <w:pPr>
        <w:pStyle w:val="Tekstpodstawowy"/>
        <w:ind w:right="-47"/>
        <w:jc w:val="center"/>
        <w:rPr>
          <w:b/>
        </w:rPr>
      </w:pPr>
      <w:r w:rsidRPr="00877B92">
        <w:rPr>
          <w:rFonts w:ascii="Times New Roman" w:hAnsi="Times New Roman"/>
          <w:b/>
        </w:rPr>
        <w:t>§1</w:t>
      </w:r>
      <w:r>
        <w:rPr>
          <w:rFonts w:ascii="Times New Roman" w:hAnsi="Times New Roman"/>
          <w:b/>
        </w:rPr>
        <w:t>2</w:t>
      </w:r>
    </w:p>
    <w:p w14:paraId="797828A0" w14:textId="77777777" w:rsidR="007D61A4" w:rsidRDefault="007D61A4" w:rsidP="007D61A4">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1BB7538" w14:textId="77777777" w:rsidR="007D61A4" w:rsidRDefault="007D61A4" w:rsidP="007D61A4">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5F8C98D1" w14:textId="77777777" w:rsidR="007D61A4" w:rsidRDefault="007D61A4" w:rsidP="007D61A4">
      <w:pPr>
        <w:pStyle w:val="NormalnyWeb"/>
        <w:jc w:val="both"/>
      </w:pPr>
      <w:r>
        <w:t xml:space="preserve">3. Wykonawca zobowiązuje się do wykorzystania uzyskanych, powyższych informacji jedynie w celu wykonania przedmiotu umowy. </w:t>
      </w:r>
    </w:p>
    <w:p w14:paraId="2FCF81F6" w14:textId="77777777" w:rsidR="007D61A4" w:rsidRDefault="007D61A4" w:rsidP="007D61A4">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46B993C2" w14:textId="77777777" w:rsidR="007D61A4" w:rsidRDefault="007D61A4" w:rsidP="007D61A4">
      <w:pPr>
        <w:pStyle w:val="NormalnyWeb"/>
        <w:jc w:val="both"/>
      </w:pPr>
      <w:r>
        <w:t>5. Powyższe przepisy nie będą miały zastosowania wobec informacji powszechnie znanych lub opublikowanych oraz w przypadku żądania ich ujawnienia przez uprawniony organ.</w:t>
      </w:r>
    </w:p>
    <w:p w14:paraId="586647B3" w14:textId="77777777" w:rsidR="007D61A4" w:rsidRDefault="007D61A4" w:rsidP="007D61A4">
      <w:pPr>
        <w:pStyle w:val="Tekstpodstawowy"/>
        <w:ind w:right="-47"/>
        <w:jc w:val="both"/>
        <w:rPr>
          <w:rFonts w:ascii="Times New Roman" w:hAnsi="Times New Roman"/>
        </w:rPr>
      </w:pPr>
    </w:p>
    <w:p w14:paraId="66D99024" w14:textId="77777777" w:rsidR="007D61A4" w:rsidRPr="00877B92" w:rsidRDefault="007D61A4" w:rsidP="007D61A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437BA76B" w14:textId="77777777" w:rsidR="007D61A4" w:rsidRDefault="007D61A4" w:rsidP="007D61A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79D294C0" w14:textId="77777777" w:rsidR="007D61A4" w:rsidRDefault="007D61A4" w:rsidP="007D61A4">
      <w:pPr>
        <w:pStyle w:val="Tekstpodstawowy"/>
        <w:ind w:right="-47"/>
        <w:jc w:val="both"/>
        <w:rPr>
          <w:rFonts w:ascii="Times New Roman" w:hAnsi="Times New Roman"/>
        </w:rPr>
      </w:pPr>
    </w:p>
    <w:p w14:paraId="1EA184A2" w14:textId="77777777" w:rsidR="007D61A4" w:rsidRPr="00877B92" w:rsidRDefault="007D61A4" w:rsidP="007D61A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56A107F" w14:textId="77777777" w:rsidR="007D61A4" w:rsidRDefault="007D61A4" w:rsidP="007D61A4">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4107A337" w14:textId="77777777" w:rsidR="007D61A4" w:rsidRDefault="007D61A4" w:rsidP="007D61A4">
      <w:pPr>
        <w:pStyle w:val="Tekstpodstawowy"/>
        <w:ind w:right="-47"/>
        <w:jc w:val="both"/>
        <w:rPr>
          <w:rFonts w:ascii="Times New Roman" w:hAnsi="Times New Roman"/>
        </w:rPr>
      </w:pPr>
    </w:p>
    <w:p w14:paraId="5D0D4EF8" w14:textId="77777777" w:rsidR="007D61A4" w:rsidRPr="00877B92" w:rsidRDefault="007D61A4" w:rsidP="007D61A4">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629B5FB3" w14:textId="77777777" w:rsidR="007D61A4" w:rsidRPr="004F0507" w:rsidRDefault="007D61A4" w:rsidP="007D61A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7DB34D89" w14:textId="77777777" w:rsidR="007D61A4" w:rsidRDefault="007D61A4" w:rsidP="007D61A4">
      <w:pPr>
        <w:pStyle w:val="Tekstpodstawowy2"/>
        <w:spacing w:line="240" w:lineRule="auto"/>
        <w:ind w:right="-47"/>
      </w:pPr>
    </w:p>
    <w:p w14:paraId="62B2761B" w14:textId="77777777" w:rsidR="007D61A4" w:rsidRPr="004F0507" w:rsidRDefault="007D61A4" w:rsidP="007D61A4">
      <w:pPr>
        <w:pStyle w:val="Tekstpodstawowy2"/>
        <w:spacing w:line="240" w:lineRule="auto"/>
        <w:ind w:right="-47"/>
        <w:rPr>
          <w:b/>
          <w:sz w:val="24"/>
        </w:rPr>
      </w:pPr>
      <w:r>
        <w:rPr>
          <w:b/>
          <w:sz w:val="24"/>
        </w:rPr>
        <w:t xml:space="preserve">      </w:t>
      </w:r>
      <w:r w:rsidRPr="004F0507">
        <w:rPr>
          <w:b/>
          <w:sz w:val="24"/>
        </w:rPr>
        <w:t>Za Sprzedawcę                                                                                   Za Kupującego</w:t>
      </w:r>
    </w:p>
    <w:p w14:paraId="7369D507" w14:textId="77777777" w:rsidR="007D61A4" w:rsidRPr="000936CA" w:rsidRDefault="007D61A4" w:rsidP="007D61A4">
      <w:pPr>
        <w:rPr>
          <w:lang w:val="pl-PL"/>
        </w:rPr>
      </w:pPr>
    </w:p>
    <w:p w14:paraId="3E1E6AF9" w14:textId="77777777" w:rsidR="007D61A4" w:rsidRDefault="007D61A4" w:rsidP="007D61A4">
      <w:pPr>
        <w:pStyle w:val="Zwykytekst"/>
        <w:rPr>
          <w:lang w:val="pl-PL"/>
        </w:rPr>
      </w:pPr>
    </w:p>
    <w:p w14:paraId="2FFAAEFF" w14:textId="77777777" w:rsidR="007D61A4" w:rsidRDefault="007D61A4" w:rsidP="007D61A4">
      <w:pPr>
        <w:pStyle w:val="Zwykytekst"/>
        <w:rPr>
          <w:lang w:val="pl-PL"/>
        </w:rPr>
      </w:pPr>
    </w:p>
    <w:p w14:paraId="3F182CA0" w14:textId="77777777" w:rsidR="007D61A4" w:rsidRDefault="007D61A4" w:rsidP="007D61A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D74D49D" w14:textId="77777777" w:rsidR="007D61A4" w:rsidRPr="00496551" w:rsidRDefault="007D61A4" w:rsidP="007D61A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260D4063" w14:textId="77777777" w:rsidR="007D61A4" w:rsidRPr="00496551" w:rsidRDefault="007D61A4" w:rsidP="007D61A4">
      <w:pPr>
        <w:pStyle w:val="Zwykytekst"/>
        <w:rPr>
          <w:rFonts w:ascii="Times New Roman" w:hAnsi="Times New Roman" w:cs="Times New Roman"/>
          <w:sz w:val="16"/>
          <w:szCs w:val="16"/>
          <w:lang w:val="pl-PL"/>
        </w:rPr>
      </w:pPr>
    </w:p>
    <w:p w14:paraId="656BD607" w14:textId="77777777" w:rsidR="007D61A4" w:rsidRPr="00496551" w:rsidRDefault="007D61A4" w:rsidP="007D61A4">
      <w:pPr>
        <w:pStyle w:val="Zwykytekst"/>
        <w:rPr>
          <w:sz w:val="16"/>
          <w:szCs w:val="16"/>
          <w:lang w:val="pl-PL"/>
        </w:rPr>
      </w:pPr>
    </w:p>
    <w:p w14:paraId="74FEAFFE" w14:textId="77777777" w:rsidR="007D61A4" w:rsidRPr="00877B92" w:rsidRDefault="007D61A4" w:rsidP="007D61A4">
      <w:pPr>
        <w:rPr>
          <w:lang w:val="pl-PL"/>
        </w:rPr>
      </w:pPr>
    </w:p>
    <w:p w14:paraId="69B2A13A" w14:textId="77777777" w:rsidR="007D61A4" w:rsidRDefault="007D61A4" w:rsidP="007D61A4">
      <w:pPr>
        <w:rPr>
          <w:lang w:val="pl-PL"/>
        </w:rPr>
      </w:pPr>
    </w:p>
    <w:p w14:paraId="04E014F3" w14:textId="77777777" w:rsidR="007D61A4" w:rsidRPr="009B06ED" w:rsidRDefault="007D61A4" w:rsidP="007D61A4">
      <w:pPr>
        <w:rPr>
          <w:lang w:val="pl-PL"/>
        </w:rPr>
      </w:pPr>
      <w:r>
        <w:rPr>
          <w:lang w:val="pl-PL"/>
        </w:rPr>
        <w:t>* Egzemplarz dla Wykonawcy / AGH</w:t>
      </w:r>
    </w:p>
    <w:p w14:paraId="239070D1" w14:textId="77777777" w:rsidR="007D61A4" w:rsidRPr="00456B64" w:rsidRDefault="007D61A4" w:rsidP="007D61A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7744C0CA" w14:textId="77777777" w:rsidR="007D61A4" w:rsidRPr="00456B64" w:rsidRDefault="007D61A4" w:rsidP="007D61A4">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23A4EE6F" w14:textId="77777777" w:rsidR="007D61A4" w:rsidRPr="002D7003" w:rsidRDefault="007D61A4" w:rsidP="007D61A4">
      <w:pPr>
        <w:rPr>
          <w:lang w:val="pl-PL"/>
        </w:rPr>
      </w:pPr>
    </w:p>
    <w:p w14:paraId="095BE547" w14:textId="77777777" w:rsidR="007D61A4" w:rsidRPr="00C51FE0" w:rsidRDefault="007D61A4" w:rsidP="007D61A4">
      <w:pPr>
        <w:rPr>
          <w:lang w:val="pl-PL"/>
        </w:rPr>
      </w:pPr>
    </w:p>
    <w:p w14:paraId="25779D2D" w14:textId="77777777" w:rsidR="007D61A4" w:rsidRPr="00110F1D" w:rsidRDefault="007D61A4" w:rsidP="007D61A4">
      <w:pPr>
        <w:rPr>
          <w:lang w:val="pl-PL"/>
        </w:rPr>
      </w:pPr>
    </w:p>
    <w:p w14:paraId="6B4D494B" w14:textId="77777777" w:rsidR="00496551" w:rsidRPr="007D61A4" w:rsidRDefault="00496551" w:rsidP="007D61A4">
      <w:pPr>
        <w:rPr>
          <w:lang w:val="pl-PL"/>
        </w:rPr>
      </w:pPr>
    </w:p>
    <w:sectPr w:rsidR="00496551" w:rsidRPr="007D61A4">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8220A5" w14:textId="77777777" w:rsidR="007B5C73" w:rsidRDefault="007B5C73">
      <w:r>
        <w:separator/>
      </w:r>
    </w:p>
  </w:endnote>
  <w:endnote w:type="continuationSeparator" w:id="0">
    <w:p w14:paraId="6ED08F75" w14:textId="77777777" w:rsidR="007B5C73" w:rsidRDefault="007B5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42A4F" w14:textId="77777777" w:rsidR="00900A42" w:rsidRDefault="00900A42">
    <w:pPr>
      <w:pStyle w:val="Stopka"/>
      <w:jc w:val="right"/>
    </w:pPr>
    <w:r>
      <w:fldChar w:fldCharType="begin"/>
    </w:r>
    <w:r>
      <w:instrText>PAGE   \* MERGEFORMAT</w:instrText>
    </w:r>
    <w:r>
      <w:fldChar w:fldCharType="separate"/>
    </w:r>
    <w:r>
      <w:rPr>
        <w:lang w:val="pl-PL"/>
      </w:rPr>
      <w:t>2</w:t>
    </w:r>
    <w:r>
      <w:fldChar w:fldCharType="end"/>
    </w:r>
  </w:p>
  <w:p w14:paraId="65FBDA59" w14:textId="77777777" w:rsidR="001D6380" w:rsidRDefault="001D638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0250D3" w14:textId="77777777" w:rsidR="007B5C73" w:rsidRDefault="007B5C73">
      <w:r>
        <w:separator/>
      </w:r>
    </w:p>
  </w:footnote>
  <w:footnote w:type="continuationSeparator" w:id="0">
    <w:p w14:paraId="71C76927" w14:textId="77777777" w:rsidR="007B5C73" w:rsidRDefault="007B5C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98640652">
    <w:abstractNumId w:val="19"/>
  </w:num>
  <w:num w:numId="2" w16cid:durableId="118813278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07233817">
    <w:abstractNumId w:val="29"/>
  </w:num>
  <w:num w:numId="4" w16cid:durableId="231354677">
    <w:abstractNumId w:val="11"/>
  </w:num>
  <w:num w:numId="5" w16cid:durableId="1958217103">
    <w:abstractNumId w:val="30"/>
  </w:num>
  <w:num w:numId="6" w16cid:durableId="1994676868">
    <w:abstractNumId w:val="32"/>
  </w:num>
  <w:num w:numId="7" w16cid:durableId="1442065443">
    <w:abstractNumId w:val="35"/>
  </w:num>
  <w:num w:numId="8" w16cid:durableId="1808205136">
    <w:abstractNumId w:val="25"/>
  </w:num>
  <w:num w:numId="9" w16cid:durableId="1966958486">
    <w:abstractNumId w:val="39"/>
  </w:num>
  <w:num w:numId="10" w16cid:durableId="879051576">
    <w:abstractNumId w:val="27"/>
  </w:num>
  <w:num w:numId="11" w16cid:durableId="1928733332">
    <w:abstractNumId w:val="6"/>
  </w:num>
  <w:num w:numId="12" w16cid:durableId="1081215645">
    <w:abstractNumId w:val="10"/>
  </w:num>
  <w:num w:numId="13" w16cid:durableId="1632590167">
    <w:abstractNumId w:val="14"/>
  </w:num>
  <w:num w:numId="14" w16cid:durableId="714475483">
    <w:abstractNumId w:val="40"/>
  </w:num>
  <w:num w:numId="15" w16cid:durableId="2085103508">
    <w:abstractNumId w:val="13"/>
  </w:num>
  <w:num w:numId="16" w16cid:durableId="520357745">
    <w:abstractNumId w:val="9"/>
  </w:num>
  <w:num w:numId="17" w16cid:durableId="427122222">
    <w:abstractNumId w:val="37"/>
  </w:num>
  <w:num w:numId="18" w16cid:durableId="1396275477">
    <w:abstractNumId w:val="28"/>
  </w:num>
  <w:num w:numId="19" w16cid:durableId="1534536734">
    <w:abstractNumId w:val="23"/>
  </w:num>
  <w:num w:numId="20" w16cid:durableId="1200436134">
    <w:abstractNumId w:val="26"/>
  </w:num>
  <w:num w:numId="21" w16cid:durableId="877931253">
    <w:abstractNumId w:val="20"/>
  </w:num>
  <w:num w:numId="22" w16cid:durableId="1055473867">
    <w:abstractNumId w:val="0"/>
  </w:num>
  <w:num w:numId="23" w16cid:durableId="1962758757">
    <w:abstractNumId w:val="38"/>
  </w:num>
  <w:num w:numId="24" w16cid:durableId="1081682485">
    <w:abstractNumId w:val="18"/>
  </w:num>
  <w:num w:numId="25" w16cid:durableId="2085452523">
    <w:abstractNumId w:val="3"/>
  </w:num>
  <w:num w:numId="26" w16cid:durableId="1700743256">
    <w:abstractNumId w:val="31"/>
  </w:num>
  <w:num w:numId="27" w16cid:durableId="5026250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095659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74408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935429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166172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53188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392775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10613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59637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9108476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3664430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04378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248582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731127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124243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129222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6048400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459100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16035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210540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217042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399124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B5C73"/>
    <w:rsid w:val="000033EA"/>
    <w:rsid w:val="0002467C"/>
    <w:rsid w:val="00040A7A"/>
    <w:rsid w:val="0007315E"/>
    <w:rsid w:val="000936CA"/>
    <w:rsid w:val="00097182"/>
    <w:rsid w:val="000B1A00"/>
    <w:rsid w:val="000C0F66"/>
    <w:rsid w:val="001764D4"/>
    <w:rsid w:val="001D6380"/>
    <w:rsid w:val="001F341B"/>
    <w:rsid w:val="00232708"/>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B5C73"/>
    <w:rsid w:val="007D61A4"/>
    <w:rsid w:val="007D703B"/>
    <w:rsid w:val="00800261"/>
    <w:rsid w:val="00841B63"/>
    <w:rsid w:val="0086736E"/>
    <w:rsid w:val="008D3AF3"/>
    <w:rsid w:val="008E0730"/>
    <w:rsid w:val="00900A42"/>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AA1F42"/>
  <w15:chartTrackingRefBased/>
  <w15:docId w15:val="{52F30F01-7BB2-4DF8-A0BA-AC6C516B2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D61A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900A4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6</Pages>
  <Words>2316</Words>
  <Characters>13901</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16185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2024-08-30T11:40:00Z</cp:lastPrinted>
  <dcterms:created xsi:type="dcterms:W3CDTF">2024-08-30T11:44:00Z</dcterms:created>
  <dcterms:modified xsi:type="dcterms:W3CDTF">2024-08-30T11:44:00Z</dcterms:modified>
</cp:coreProperties>
</file>