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15C905" w14:textId="77777777" w:rsidR="00FB7F50" w:rsidRPr="002245BE" w:rsidRDefault="007A065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A065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A065C">
        <w:rPr>
          <w:sz w:val="22"/>
          <w:szCs w:val="22"/>
        </w:rPr>
        <w:t>2024-09-18</w:t>
      </w:r>
    </w:p>
    <w:p w14:paraId="24CDB59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BBFD35" w14:textId="77777777" w:rsidR="007A065C" w:rsidRPr="007A065C" w:rsidRDefault="007A065C" w:rsidP="00FB7F50">
      <w:pPr>
        <w:spacing w:after="40"/>
        <w:rPr>
          <w:b/>
          <w:bCs/>
          <w:sz w:val="22"/>
          <w:szCs w:val="22"/>
        </w:rPr>
      </w:pPr>
      <w:r w:rsidRPr="007A065C">
        <w:rPr>
          <w:b/>
          <w:bCs/>
          <w:sz w:val="22"/>
          <w:szCs w:val="22"/>
        </w:rPr>
        <w:t>Akademia Górniczo - Hutnicza</w:t>
      </w:r>
    </w:p>
    <w:p w14:paraId="00ED9933" w14:textId="77777777" w:rsidR="007A065C" w:rsidRPr="007A065C" w:rsidRDefault="007A065C" w:rsidP="00FB7F50">
      <w:pPr>
        <w:spacing w:after="40"/>
        <w:rPr>
          <w:b/>
          <w:bCs/>
          <w:sz w:val="22"/>
          <w:szCs w:val="22"/>
        </w:rPr>
      </w:pPr>
      <w:r w:rsidRPr="007A065C">
        <w:rPr>
          <w:b/>
          <w:bCs/>
          <w:sz w:val="22"/>
          <w:szCs w:val="22"/>
        </w:rPr>
        <w:t>im. Stanisława Staszica w Krakowie</w:t>
      </w:r>
    </w:p>
    <w:p w14:paraId="361ADCD2" w14:textId="77777777" w:rsidR="00FB7F50" w:rsidRPr="002245BE" w:rsidRDefault="007A065C" w:rsidP="00FB7F50">
      <w:pPr>
        <w:spacing w:after="40"/>
        <w:rPr>
          <w:b/>
          <w:bCs/>
          <w:sz w:val="22"/>
          <w:szCs w:val="22"/>
        </w:rPr>
      </w:pPr>
      <w:r w:rsidRPr="007A065C">
        <w:rPr>
          <w:b/>
          <w:bCs/>
          <w:sz w:val="22"/>
          <w:szCs w:val="22"/>
        </w:rPr>
        <w:t>Dział Zamówień Publicznych</w:t>
      </w:r>
    </w:p>
    <w:p w14:paraId="3F9643F8" w14:textId="77777777" w:rsidR="00FB7F50" w:rsidRPr="002245BE" w:rsidRDefault="007A065C" w:rsidP="00FB7F50">
      <w:pPr>
        <w:rPr>
          <w:sz w:val="22"/>
          <w:szCs w:val="22"/>
        </w:rPr>
      </w:pPr>
      <w:r w:rsidRPr="007A065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A065C">
        <w:rPr>
          <w:sz w:val="22"/>
          <w:szCs w:val="22"/>
        </w:rPr>
        <w:t>30</w:t>
      </w:r>
    </w:p>
    <w:p w14:paraId="02BA461B" w14:textId="77777777" w:rsidR="00FB7F50" w:rsidRPr="002245BE" w:rsidRDefault="007A065C" w:rsidP="00FB7F50">
      <w:pPr>
        <w:rPr>
          <w:sz w:val="22"/>
          <w:szCs w:val="22"/>
        </w:rPr>
      </w:pPr>
      <w:r w:rsidRPr="007A065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A065C">
        <w:rPr>
          <w:sz w:val="22"/>
          <w:szCs w:val="22"/>
        </w:rPr>
        <w:t>Kraków</w:t>
      </w:r>
    </w:p>
    <w:p w14:paraId="3F20387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22267EC" w14:textId="1A550DC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B03F1D">
        <w:rPr>
          <w:b/>
          <w:sz w:val="28"/>
        </w:rPr>
        <w:t xml:space="preserve">ponownym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A065C" w:rsidRPr="00607F9B" w14:paraId="5B7FFCB5" w14:textId="77777777" w:rsidTr="00D443EB">
        <w:trPr>
          <w:trHeight w:val="638"/>
        </w:trPr>
        <w:tc>
          <w:tcPr>
            <w:tcW w:w="959" w:type="dxa"/>
            <w:shd w:val="clear" w:color="auto" w:fill="auto"/>
          </w:tcPr>
          <w:p w14:paraId="0CF9B8E8" w14:textId="77777777" w:rsidR="007A065C" w:rsidRPr="00607F9B" w:rsidRDefault="007A065C" w:rsidP="00D443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374C89" w14:textId="77777777" w:rsidR="007A065C" w:rsidRPr="00607F9B" w:rsidRDefault="007A065C" w:rsidP="00D443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A065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065C">
              <w:rPr>
                <w:b/>
                <w:bCs/>
                <w:sz w:val="22"/>
                <w:szCs w:val="22"/>
              </w:rPr>
              <w:t xml:space="preserve">Dostawa serwera obliczeniowego z możliwością późniejszego rozszerzenia o akceleratory uczenia na potrzeby </w:t>
            </w:r>
            <w:proofErr w:type="spellStart"/>
            <w:r w:rsidRPr="007A065C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065C">
              <w:rPr>
                <w:b/>
                <w:sz w:val="22"/>
                <w:szCs w:val="22"/>
              </w:rPr>
              <w:t>DE-dzp.272-217/24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80E9CE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A065C" w14:paraId="02983426" w14:textId="77777777" w:rsidTr="00D443EB">
        <w:trPr>
          <w:cantSplit/>
        </w:trPr>
        <w:tc>
          <w:tcPr>
            <w:tcW w:w="10150" w:type="dxa"/>
          </w:tcPr>
          <w:p w14:paraId="43A5E1AC" w14:textId="77777777" w:rsidR="007A065C" w:rsidRPr="00D26ED6" w:rsidRDefault="007A065C" w:rsidP="00D443E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A065C">
              <w:rPr>
                <w:b/>
                <w:sz w:val="22"/>
                <w:szCs w:val="22"/>
              </w:rPr>
              <w:t>System Data Spółka z ograniczoną odpowiedzialnością</w:t>
            </w:r>
          </w:p>
          <w:p w14:paraId="4DCF4D37" w14:textId="77777777" w:rsidR="007A065C" w:rsidRPr="009F0E5C" w:rsidRDefault="007A065C" w:rsidP="00D443EB">
            <w:pPr>
              <w:jc w:val="both"/>
              <w:rPr>
                <w:bCs/>
                <w:sz w:val="22"/>
                <w:szCs w:val="22"/>
              </w:rPr>
            </w:pPr>
            <w:r w:rsidRPr="007A065C">
              <w:rPr>
                <w:bCs/>
                <w:sz w:val="22"/>
                <w:szCs w:val="22"/>
              </w:rPr>
              <w:t>Sienkiewicza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065C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D206A2" w14:textId="77777777" w:rsidR="007A065C" w:rsidRPr="009F0E5C" w:rsidRDefault="007A065C" w:rsidP="00D443EB">
            <w:pPr>
              <w:jc w:val="both"/>
              <w:rPr>
                <w:bCs/>
                <w:sz w:val="22"/>
                <w:szCs w:val="22"/>
              </w:rPr>
            </w:pPr>
            <w:r w:rsidRPr="007A065C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065C">
              <w:rPr>
                <w:bCs/>
                <w:sz w:val="22"/>
                <w:szCs w:val="22"/>
              </w:rPr>
              <w:t>Mielec</w:t>
            </w:r>
          </w:p>
          <w:p w14:paraId="28552B8D" w14:textId="77777777" w:rsidR="007A065C" w:rsidRPr="00D26ED6" w:rsidRDefault="007A065C" w:rsidP="00D443E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6748AA0" w14:textId="382757F0" w:rsidR="007A065C" w:rsidRDefault="007A065C" w:rsidP="00D443E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A065C">
              <w:rPr>
                <w:sz w:val="22"/>
                <w:szCs w:val="22"/>
              </w:rPr>
              <w:t xml:space="preserve">Dostawa serwera obliczeniowego z </w:t>
            </w:r>
            <w:r w:rsidR="00B03F1D" w:rsidRPr="007A065C">
              <w:rPr>
                <w:sz w:val="22"/>
                <w:szCs w:val="22"/>
              </w:rPr>
              <w:t>możliwością</w:t>
            </w:r>
            <w:r w:rsidRPr="007A065C">
              <w:rPr>
                <w:sz w:val="22"/>
                <w:szCs w:val="22"/>
              </w:rPr>
              <w:t xml:space="preserve"> późniejszego rozszerzenia o akceleratory uczenia na potrzeby </w:t>
            </w:r>
            <w:proofErr w:type="spellStart"/>
            <w:r w:rsidRPr="007A065C">
              <w:rPr>
                <w:sz w:val="22"/>
                <w:szCs w:val="22"/>
              </w:rPr>
              <w:t>WILiGZ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FF70421" w14:textId="77777777" w:rsidR="007A065C" w:rsidRPr="00D26ED6" w:rsidRDefault="007A065C" w:rsidP="00D443E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A065C">
              <w:rPr>
                <w:b/>
                <w:sz w:val="22"/>
                <w:szCs w:val="22"/>
              </w:rPr>
              <w:t>221 032.23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2661DF5" w14:textId="77777777" w:rsidR="007A065C" w:rsidRDefault="007A065C" w:rsidP="00D443E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2E41887D" w14:textId="77777777" w:rsidR="00B67DE4" w:rsidRPr="00DE3D3C" w:rsidRDefault="00B67DE4" w:rsidP="00B67DE4">
      <w:pPr>
        <w:spacing w:before="240" w:after="120"/>
        <w:jc w:val="both"/>
        <w:rPr>
          <w:color w:val="000000"/>
          <w:sz w:val="22"/>
          <w:szCs w:val="22"/>
        </w:rPr>
      </w:pPr>
      <w:r w:rsidRPr="00DE3D3C">
        <w:rPr>
          <w:color w:val="000000"/>
          <w:sz w:val="22"/>
          <w:szCs w:val="22"/>
        </w:rPr>
        <w:t>Niniejsze rozstrzygnięcie zostało poprzedzone złożeniem przez W</w:t>
      </w:r>
      <w:r w:rsidRPr="00DE3D3C">
        <w:rPr>
          <w:sz w:val="22"/>
          <w:szCs w:val="22"/>
        </w:rPr>
        <w:t xml:space="preserve">ykonawcę </w:t>
      </w:r>
      <w:r w:rsidRPr="00DE3D3C">
        <w:rPr>
          <w:b/>
          <w:bCs/>
          <w:sz w:val="22"/>
          <w:szCs w:val="22"/>
        </w:rPr>
        <w:t xml:space="preserve">System Data sp. z o.o. </w:t>
      </w:r>
      <w:r w:rsidRPr="00DE3D3C">
        <w:rPr>
          <w:sz w:val="22"/>
          <w:szCs w:val="22"/>
        </w:rPr>
        <w:t xml:space="preserve">zastrzeżeń do czynności wyboru jako najkorzystniejszej oferty wykonawcy </w:t>
      </w:r>
      <w:proofErr w:type="spellStart"/>
      <w:r w:rsidRPr="00DE3D3C">
        <w:rPr>
          <w:b/>
          <w:bCs/>
          <w:sz w:val="22"/>
          <w:szCs w:val="22"/>
        </w:rPr>
        <w:t>ITPunkt</w:t>
      </w:r>
      <w:proofErr w:type="spellEnd"/>
      <w:r w:rsidRPr="00DE3D3C">
        <w:rPr>
          <w:b/>
          <w:bCs/>
          <w:sz w:val="22"/>
          <w:szCs w:val="22"/>
        </w:rPr>
        <w:t xml:space="preserve"> sp. z o.o.</w:t>
      </w:r>
      <w:r w:rsidRPr="00DE3D3C">
        <w:rPr>
          <w:sz w:val="22"/>
          <w:szCs w:val="22"/>
        </w:rPr>
        <w:t xml:space="preserve">. Zamawiający przeprowadził ponowną ocenę złożonych ofert, w następstwie której odrzucił ofertę wykonawcy </w:t>
      </w:r>
      <w:proofErr w:type="spellStart"/>
      <w:r w:rsidRPr="00DE3D3C">
        <w:rPr>
          <w:b/>
          <w:bCs/>
          <w:sz w:val="22"/>
          <w:szCs w:val="22"/>
        </w:rPr>
        <w:t>ITPunkt</w:t>
      </w:r>
      <w:proofErr w:type="spellEnd"/>
      <w:r w:rsidRPr="00DE3D3C">
        <w:rPr>
          <w:b/>
          <w:bCs/>
          <w:sz w:val="22"/>
          <w:szCs w:val="22"/>
        </w:rPr>
        <w:t xml:space="preserve"> sp. z </w:t>
      </w:r>
      <w:proofErr w:type="spellStart"/>
      <w:r w:rsidRPr="00DE3D3C">
        <w:rPr>
          <w:b/>
          <w:bCs/>
          <w:sz w:val="22"/>
          <w:szCs w:val="22"/>
        </w:rPr>
        <w:t>o.o</w:t>
      </w:r>
      <w:proofErr w:type="spellEnd"/>
      <w:r w:rsidRPr="00DE3D3C">
        <w:rPr>
          <w:b/>
          <w:bCs/>
          <w:sz w:val="22"/>
          <w:szCs w:val="22"/>
        </w:rPr>
        <w:t xml:space="preserve"> </w:t>
      </w:r>
      <w:r w:rsidRPr="00DE3D3C">
        <w:rPr>
          <w:sz w:val="22"/>
          <w:szCs w:val="22"/>
        </w:rPr>
        <w:t xml:space="preserve">na podstawie art. 226 ust. 1 pkt 5 ustawy </w:t>
      </w:r>
      <w:proofErr w:type="spellStart"/>
      <w:r w:rsidRPr="00DE3D3C">
        <w:rPr>
          <w:sz w:val="22"/>
          <w:szCs w:val="22"/>
        </w:rPr>
        <w:t>Pzp</w:t>
      </w:r>
      <w:proofErr w:type="spellEnd"/>
      <w:r w:rsidRPr="00DE3D3C">
        <w:rPr>
          <w:sz w:val="22"/>
          <w:szCs w:val="22"/>
        </w:rPr>
        <w:t xml:space="preserve">, jak również podtrzymał na tej samej podstawie prawnej decyzję o odrzuceniu oferty Wykonawcy </w:t>
      </w:r>
      <w:r w:rsidRPr="00DE3D3C">
        <w:rPr>
          <w:b/>
          <w:bCs/>
          <w:sz w:val="22"/>
          <w:szCs w:val="22"/>
        </w:rPr>
        <w:t>PROGRESS Systemy Komputerowe Sp. z o.o.</w:t>
      </w:r>
    </w:p>
    <w:p w14:paraId="231DE5B9" w14:textId="77777777" w:rsidR="00B67DE4" w:rsidRPr="00756CDA" w:rsidRDefault="00B67DE4" w:rsidP="00B67DE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B67DE4" w:rsidRPr="008567C7" w14:paraId="2C14F890" w14:textId="77777777" w:rsidTr="00D443EB">
        <w:trPr>
          <w:trHeight w:val="510"/>
        </w:trPr>
        <w:tc>
          <w:tcPr>
            <w:tcW w:w="709" w:type="dxa"/>
            <w:vAlign w:val="center"/>
          </w:tcPr>
          <w:p w14:paraId="4D02BA88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CBAC274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3C2CE2F" w14:textId="77777777" w:rsidR="00B67DE4" w:rsidRPr="008567C7" w:rsidRDefault="00B67DE4" w:rsidP="00D443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36CA63D" w14:textId="77777777" w:rsidR="00B67DE4" w:rsidRPr="008567C7" w:rsidRDefault="00B67DE4" w:rsidP="00D443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A32185F" w14:textId="77777777" w:rsidR="00B67DE4" w:rsidRPr="008567C7" w:rsidRDefault="00B67DE4" w:rsidP="00D443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EDDE6C6" w14:textId="77777777" w:rsidR="00B67DE4" w:rsidRPr="008567C7" w:rsidRDefault="00B67DE4" w:rsidP="00D443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bCs/>
                <w:sz w:val="18"/>
                <w:szCs w:val="18"/>
              </w:rPr>
              <w:t>Kryterium środowiskowe</w:t>
            </w:r>
          </w:p>
        </w:tc>
        <w:tc>
          <w:tcPr>
            <w:tcW w:w="1134" w:type="dxa"/>
            <w:vAlign w:val="center"/>
          </w:tcPr>
          <w:p w14:paraId="51EB3A48" w14:textId="77777777" w:rsidR="00B67DE4" w:rsidRPr="008567C7" w:rsidRDefault="00B67DE4" w:rsidP="00D443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827BBD7" w14:textId="77777777" w:rsidR="00B67DE4" w:rsidRPr="008567C7" w:rsidRDefault="00B67DE4" w:rsidP="00D443E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75DFF39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67DE4" w:rsidRPr="008567C7" w14:paraId="4F07D56D" w14:textId="77777777" w:rsidTr="00D443EB">
        <w:tc>
          <w:tcPr>
            <w:tcW w:w="709" w:type="dxa"/>
            <w:vAlign w:val="center"/>
          </w:tcPr>
          <w:p w14:paraId="3B907166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F5B1BAA" w14:textId="77777777" w:rsidR="00B67DE4" w:rsidRPr="002B6761" w:rsidRDefault="00B67DE4" w:rsidP="00D443E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b/>
                <w:sz w:val="18"/>
                <w:szCs w:val="18"/>
              </w:rPr>
              <w:t>System Data Spółka z ograniczoną odpowiedzialnością</w:t>
            </w:r>
          </w:p>
          <w:p w14:paraId="554118C8" w14:textId="77777777" w:rsidR="00B67DE4" w:rsidRPr="008567C7" w:rsidRDefault="00B67DE4" w:rsidP="00D443E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0E63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D608A32" w14:textId="77777777" w:rsidR="00B67DE4" w:rsidRPr="001B7815" w:rsidRDefault="00B67DE4" w:rsidP="00D443E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0E63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134" w:type="dxa"/>
            <w:vAlign w:val="center"/>
          </w:tcPr>
          <w:p w14:paraId="3BA27C54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3886606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2BEE746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70BB1BE7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52A64F4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66FD51B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B4F5F4D" w14:textId="77777777" w:rsidR="00B67DE4" w:rsidRPr="008567C7" w:rsidRDefault="00B67DE4" w:rsidP="00D443E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0E6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14:paraId="7A93A93C" w14:textId="77777777" w:rsidR="00B67DE4" w:rsidRDefault="00B67DE4" w:rsidP="00B67DE4">
      <w:pPr>
        <w:spacing w:before="120"/>
        <w:ind w:firstLine="709"/>
        <w:jc w:val="both"/>
        <w:rPr>
          <w:color w:val="000000"/>
        </w:rPr>
      </w:pPr>
    </w:p>
    <w:p w14:paraId="0DD05F8E" w14:textId="77777777" w:rsidR="00B67DE4" w:rsidRPr="001B7815" w:rsidRDefault="00B67DE4" w:rsidP="00B67DE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B67DE4" w14:paraId="71AFBEED" w14:textId="77777777" w:rsidTr="00D443EB">
        <w:tc>
          <w:tcPr>
            <w:tcW w:w="779" w:type="dxa"/>
            <w:shd w:val="clear" w:color="auto" w:fill="FFFFFF"/>
            <w:vAlign w:val="center"/>
          </w:tcPr>
          <w:p w14:paraId="0DEE8EB3" w14:textId="77777777" w:rsidR="00B67DE4" w:rsidRPr="004657DA" w:rsidRDefault="00B67DE4" w:rsidP="00D443EB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13E520C7" w14:textId="77777777" w:rsidR="00B67DE4" w:rsidRPr="004657DA" w:rsidRDefault="00B67DE4" w:rsidP="00D443EB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8272B2A" w14:textId="77777777" w:rsidR="00B67DE4" w:rsidRPr="004657DA" w:rsidRDefault="00B67DE4" w:rsidP="00D443EB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B67DE4" w14:paraId="27CD1A87" w14:textId="77777777" w:rsidTr="00D443EB">
        <w:tc>
          <w:tcPr>
            <w:tcW w:w="779" w:type="dxa"/>
            <w:vAlign w:val="center"/>
          </w:tcPr>
          <w:p w14:paraId="7E3C6DAD" w14:textId="77777777" w:rsidR="00B67DE4" w:rsidRPr="002B6761" w:rsidRDefault="00B67DE4" w:rsidP="00D443EB">
            <w:pPr>
              <w:jc w:val="center"/>
              <w:rPr>
                <w:sz w:val="22"/>
                <w:szCs w:val="22"/>
              </w:rPr>
            </w:pPr>
            <w:r w:rsidRPr="00590E63">
              <w:rPr>
                <w:sz w:val="22"/>
                <w:szCs w:val="22"/>
              </w:rPr>
              <w:t>1</w:t>
            </w:r>
          </w:p>
          <w:p w14:paraId="6F486F1F" w14:textId="77777777" w:rsidR="00B67DE4" w:rsidRPr="002B6761" w:rsidRDefault="00B67DE4" w:rsidP="00D443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8DBDA0B" w14:textId="77777777" w:rsidR="00B67DE4" w:rsidRPr="002B6761" w:rsidRDefault="00B67DE4" w:rsidP="00D443EB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90E63">
              <w:rPr>
                <w:b/>
                <w:bCs/>
                <w:sz w:val="22"/>
                <w:szCs w:val="22"/>
              </w:rPr>
              <w:t>PROGRESS Systemy Komputerowe Sp. z o.o.</w:t>
            </w:r>
          </w:p>
          <w:p w14:paraId="3548B37C" w14:textId="77777777" w:rsidR="00B67DE4" w:rsidRPr="002B6761" w:rsidRDefault="00B67DE4" w:rsidP="00D443EB">
            <w:pPr>
              <w:rPr>
                <w:sz w:val="22"/>
                <w:szCs w:val="22"/>
              </w:rPr>
            </w:pPr>
            <w:r w:rsidRPr="00590E63">
              <w:rPr>
                <w:sz w:val="22"/>
                <w:szCs w:val="22"/>
              </w:rPr>
              <w:t>Al. Mickiewicza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90E63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411A6D92" w14:textId="77777777" w:rsidR="00B67DE4" w:rsidRPr="002B6761" w:rsidRDefault="00B67DE4" w:rsidP="00D443EB">
            <w:pPr>
              <w:spacing w:after="40"/>
              <w:rPr>
                <w:sz w:val="22"/>
                <w:szCs w:val="22"/>
              </w:rPr>
            </w:pPr>
            <w:r w:rsidRPr="00590E63">
              <w:rPr>
                <w:sz w:val="22"/>
                <w:szCs w:val="22"/>
              </w:rPr>
              <w:t>31-120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90E63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2DEA457E" w14:textId="77777777" w:rsidR="00B67DE4" w:rsidRPr="002B6761" w:rsidRDefault="00B67DE4" w:rsidP="00D443EB">
            <w:pPr>
              <w:spacing w:after="40"/>
              <w:rPr>
                <w:sz w:val="22"/>
                <w:szCs w:val="22"/>
              </w:rPr>
            </w:pPr>
            <w:r w:rsidRPr="00590E63">
              <w:rPr>
                <w:sz w:val="22"/>
                <w:szCs w:val="22"/>
              </w:rPr>
              <w:t>Art. 226 ust. 1 pkt 5</w:t>
            </w:r>
          </w:p>
          <w:p w14:paraId="0F78C93E" w14:textId="77777777" w:rsidR="00B67DE4" w:rsidRPr="002B6761" w:rsidRDefault="00B67DE4" w:rsidP="00D443EB">
            <w:pPr>
              <w:jc w:val="both"/>
              <w:rPr>
                <w:sz w:val="22"/>
                <w:szCs w:val="22"/>
              </w:rPr>
            </w:pPr>
            <w:r w:rsidRPr="00590E63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590E63">
              <w:rPr>
                <w:sz w:val="22"/>
                <w:szCs w:val="22"/>
              </w:rPr>
              <w:t>Pzp</w:t>
            </w:r>
            <w:proofErr w:type="spellEnd"/>
            <w:r w:rsidRPr="00590E63">
              <w:rPr>
                <w:sz w:val="22"/>
                <w:szCs w:val="22"/>
              </w:rPr>
              <w:t xml:space="preserve">, ponieważ jej treść jest niezgodna z warunkami SWZ. Oferta nie zawiera kompletnego opisu technicznego oferowanego sprzętu ani wymaganych dokumentów potwierdzających przez oferowane dostawy wymaganych certyfikatów i standardów sprzętowych, a Wykonawca nie uzupełnił tych dokumentów w terminie określonym przez Zamawiającego w wezwaniu do uzupełnienia braków w ofercie. Ponadto oferta podlega odrzuceniu na podstawie art. 224 ust. 6 ustawy </w:t>
            </w:r>
            <w:proofErr w:type="spellStart"/>
            <w:r w:rsidRPr="00590E63">
              <w:rPr>
                <w:sz w:val="22"/>
                <w:szCs w:val="22"/>
              </w:rPr>
              <w:t>Pzp</w:t>
            </w:r>
            <w:proofErr w:type="spellEnd"/>
            <w:r w:rsidRPr="00590E63">
              <w:rPr>
                <w:sz w:val="22"/>
                <w:szCs w:val="22"/>
              </w:rPr>
              <w:t xml:space="preserve">, jako oferta z rażąco niską ceną, </w:t>
            </w:r>
            <w:r>
              <w:rPr>
                <w:sz w:val="22"/>
                <w:szCs w:val="22"/>
              </w:rPr>
              <w:t xml:space="preserve">ponieważ </w:t>
            </w:r>
            <w:r w:rsidRPr="00590E63">
              <w:rPr>
                <w:sz w:val="22"/>
                <w:szCs w:val="22"/>
              </w:rPr>
              <w:t>Wykonawca nie złożył w wyznaczonym terminie wyjaśnień dotyczących zaoferowanej ceny.</w:t>
            </w:r>
          </w:p>
        </w:tc>
      </w:tr>
      <w:tr w:rsidR="00B67DE4" w14:paraId="56F6A198" w14:textId="77777777" w:rsidTr="00D443EB">
        <w:tc>
          <w:tcPr>
            <w:tcW w:w="779" w:type="dxa"/>
            <w:vAlign w:val="center"/>
          </w:tcPr>
          <w:p w14:paraId="027F8011" w14:textId="77777777" w:rsidR="00B67DE4" w:rsidRPr="002B6761" w:rsidRDefault="00B67DE4" w:rsidP="00D443EB">
            <w:pPr>
              <w:jc w:val="center"/>
              <w:rPr>
                <w:sz w:val="22"/>
                <w:szCs w:val="22"/>
              </w:rPr>
            </w:pPr>
            <w:r w:rsidRPr="00590E63">
              <w:rPr>
                <w:sz w:val="22"/>
                <w:szCs w:val="22"/>
              </w:rPr>
              <w:t>2</w:t>
            </w:r>
          </w:p>
          <w:p w14:paraId="7060C98A" w14:textId="77777777" w:rsidR="00B67DE4" w:rsidRPr="002B6761" w:rsidRDefault="00B67DE4" w:rsidP="00D443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C20AA45" w14:textId="77777777" w:rsidR="00B67DE4" w:rsidRPr="002B6761" w:rsidRDefault="00B67DE4" w:rsidP="00D443EB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590E63">
              <w:rPr>
                <w:b/>
                <w:bCs/>
                <w:sz w:val="22"/>
                <w:szCs w:val="22"/>
              </w:rPr>
              <w:t>ITPunkt</w:t>
            </w:r>
            <w:proofErr w:type="spellEnd"/>
            <w:r w:rsidRPr="00590E63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1C3102A5" w14:textId="77777777" w:rsidR="00B67DE4" w:rsidRPr="002B6761" w:rsidRDefault="00B67DE4" w:rsidP="00D443EB">
            <w:pPr>
              <w:rPr>
                <w:sz w:val="22"/>
                <w:szCs w:val="22"/>
              </w:rPr>
            </w:pPr>
            <w:r w:rsidRPr="00590E63">
              <w:rPr>
                <w:sz w:val="22"/>
                <w:szCs w:val="22"/>
              </w:rPr>
              <w:t>ul. Wandy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90E63">
              <w:rPr>
                <w:sz w:val="22"/>
                <w:szCs w:val="22"/>
              </w:rPr>
              <w:t>18A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F3F24CC" w14:textId="77777777" w:rsidR="00B67DE4" w:rsidRPr="002B6761" w:rsidRDefault="00B67DE4" w:rsidP="00D443EB">
            <w:pPr>
              <w:spacing w:after="40"/>
              <w:rPr>
                <w:sz w:val="22"/>
                <w:szCs w:val="22"/>
              </w:rPr>
            </w:pPr>
            <w:r w:rsidRPr="00590E63">
              <w:rPr>
                <w:sz w:val="22"/>
                <w:szCs w:val="22"/>
              </w:rPr>
              <w:t>40-322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590E63">
              <w:rPr>
                <w:sz w:val="22"/>
                <w:szCs w:val="22"/>
              </w:rPr>
              <w:t>Katowice</w:t>
            </w:r>
          </w:p>
        </w:tc>
        <w:tc>
          <w:tcPr>
            <w:tcW w:w="6413" w:type="dxa"/>
            <w:vAlign w:val="center"/>
          </w:tcPr>
          <w:p w14:paraId="54736A12" w14:textId="77777777" w:rsidR="00B67DE4" w:rsidRPr="002B6761" w:rsidRDefault="00B67DE4" w:rsidP="00D443EB">
            <w:pPr>
              <w:spacing w:after="40"/>
              <w:rPr>
                <w:sz w:val="22"/>
                <w:szCs w:val="22"/>
              </w:rPr>
            </w:pPr>
            <w:r w:rsidRPr="00590E63">
              <w:rPr>
                <w:sz w:val="22"/>
                <w:szCs w:val="22"/>
              </w:rPr>
              <w:t>Art. 226 ust. 1 pkt 5</w:t>
            </w:r>
          </w:p>
          <w:p w14:paraId="6AB904B6" w14:textId="77777777" w:rsidR="00B67DE4" w:rsidRPr="002B6761" w:rsidRDefault="00B67DE4" w:rsidP="00D443EB">
            <w:pPr>
              <w:jc w:val="both"/>
              <w:rPr>
                <w:sz w:val="22"/>
                <w:szCs w:val="22"/>
              </w:rPr>
            </w:pPr>
            <w:r w:rsidRPr="00590E63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590E63">
              <w:rPr>
                <w:sz w:val="22"/>
                <w:szCs w:val="22"/>
              </w:rPr>
              <w:t>Pzp</w:t>
            </w:r>
            <w:proofErr w:type="spellEnd"/>
            <w:r w:rsidRPr="00590E63">
              <w:rPr>
                <w:sz w:val="22"/>
                <w:szCs w:val="22"/>
              </w:rPr>
              <w:t>, ponieważ jej treść jest niezgodna z warunkami SWZ. Oferta nie spełnia wymagań Zamawiającego wynikających z modyfikacji OPZ z dnia 29.07.2024 r. w zakresie  wymogów odporności na zapisy i operacji losowych dla dwóch wymienionych w specyfikacji grup dyskowych. W przedłożonej ofercie wymagania są spełnione tylko dla drugiej grupy dyskowej.</w:t>
            </w:r>
          </w:p>
        </w:tc>
      </w:tr>
    </w:tbl>
    <w:p w14:paraId="4EA21823" w14:textId="77777777" w:rsidR="00B67DE4" w:rsidRDefault="00B67DE4" w:rsidP="00B67DE4">
      <w:pPr>
        <w:spacing w:before="120" w:after="120"/>
        <w:jc w:val="both"/>
        <w:rPr>
          <w:color w:val="000000"/>
          <w:sz w:val="16"/>
          <w:szCs w:val="16"/>
        </w:rPr>
      </w:pPr>
    </w:p>
    <w:p w14:paraId="3B84E157" w14:textId="77777777" w:rsidR="00B67DE4" w:rsidRDefault="00B67DE4" w:rsidP="00B67DE4">
      <w:pPr>
        <w:spacing w:after="40" w:line="276" w:lineRule="auto"/>
        <w:jc w:val="both"/>
      </w:pPr>
      <w:r>
        <w:t>Informacja o terminie zawarcia umowy:</w:t>
      </w:r>
    </w:p>
    <w:p w14:paraId="73C58C49" w14:textId="77777777" w:rsidR="00B67DE4" w:rsidRPr="00F33C66" w:rsidRDefault="00B67DE4" w:rsidP="00B67DE4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CA3C9DF" w14:textId="77777777" w:rsidR="00B67DE4" w:rsidRPr="00F33C66" w:rsidRDefault="00B67DE4" w:rsidP="00B67DE4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553CB67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A1446" w14:textId="77777777" w:rsidR="0087680A" w:rsidRDefault="0087680A">
      <w:r>
        <w:separator/>
      </w:r>
    </w:p>
  </w:endnote>
  <w:endnote w:type="continuationSeparator" w:id="0">
    <w:p w14:paraId="25A92D06" w14:textId="77777777" w:rsidR="0087680A" w:rsidRDefault="0087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8CCF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930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53C17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3162B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84EB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345BA4" w14:textId="77777777" w:rsidR="0087680A" w:rsidRDefault="0087680A">
      <w:r>
        <w:separator/>
      </w:r>
    </w:p>
  </w:footnote>
  <w:footnote w:type="continuationSeparator" w:id="0">
    <w:p w14:paraId="1CAA0384" w14:textId="77777777" w:rsidR="0087680A" w:rsidRDefault="00876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4186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CB26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B7EB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80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E7752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065C"/>
    <w:rsid w:val="007E2ACC"/>
    <w:rsid w:val="007E68C5"/>
    <w:rsid w:val="00832144"/>
    <w:rsid w:val="008567C7"/>
    <w:rsid w:val="008642B3"/>
    <w:rsid w:val="0087680A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3F1D"/>
    <w:rsid w:val="00B32D12"/>
    <w:rsid w:val="00B464D3"/>
    <w:rsid w:val="00B67DE4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F2ADB"/>
  <w15:chartTrackingRefBased/>
  <w15:docId w15:val="{D8F295CC-4E43-48DC-A50A-A7A89667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67DE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526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2024-09-18T10:09:00Z</cp:lastPrinted>
  <dcterms:created xsi:type="dcterms:W3CDTF">2024-09-18T10:10:00Z</dcterms:created>
  <dcterms:modified xsi:type="dcterms:W3CDTF">2024-09-18T10:10:00Z</dcterms:modified>
</cp:coreProperties>
</file>