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59298" w14:textId="77777777" w:rsidR="009432A1" w:rsidRPr="00B01883" w:rsidRDefault="001F7F8A" w:rsidP="009432A1">
      <w:pPr>
        <w:spacing w:after="600"/>
        <w:jc w:val="right"/>
      </w:pPr>
      <w:r w:rsidRPr="00B01883">
        <w:t>Niepołomice</w:t>
      </w:r>
      <w:r w:rsidR="009432A1" w:rsidRPr="00B01883">
        <w:t xml:space="preserve"> dnia: </w:t>
      </w:r>
      <w:r w:rsidRPr="00B01883">
        <w:t>2024-09-06</w:t>
      </w:r>
    </w:p>
    <w:p w14:paraId="4EC59EB2" w14:textId="77777777" w:rsidR="009432A1" w:rsidRPr="00B01883" w:rsidRDefault="001F7F8A" w:rsidP="009432A1">
      <w:pPr>
        <w:spacing w:line="360" w:lineRule="auto"/>
        <w:rPr>
          <w:b/>
          <w:bCs/>
        </w:rPr>
      </w:pPr>
      <w:r w:rsidRPr="00B01883">
        <w:rPr>
          <w:b/>
          <w:bCs/>
        </w:rPr>
        <w:t>GMINA NIEPOŁOMICE</w:t>
      </w:r>
    </w:p>
    <w:p w14:paraId="0E65E577" w14:textId="77777777" w:rsidR="009432A1" w:rsidRPr="00B01883" w:rsidRDefault="001F7F8A" w:rsidP="009432A1">
      <w:pPr>
        <w:spacing w:line="360" w:lineRule="auto"/>
      </w:pPr>
      <w:r w:rsidRPr="00B01883">
        <w:t>Pl. Zwycięstwa</w:t>
      </w:r>
      <w:r w:rsidR="009432A1" w:rsidRPr="00B01883">
        <w:t xml:space="preserve"> </w:t>
      </w:r>
      <w:r w:rsidRPr="00B01883">
        <w:t>13</w:t>
      </w:r>
    </w:p>
    <w:p w14:paraId="7620AEB0" w14:textId="77777777" w:rsidR="009432A1" w:rsidRPr="00B01883" w:rsidRDefault="001F7F8A" w:rsidP="009432A1">
      <w:r w:rsidRPr="00B01883">
        <w:t>32-005</w:t>
      </w:r>
      <w:r w:rsidR="009432A1" w:rsidRPr="00B01883">
        <w:t xml:space="preserve"> </w:t>
      </w:r>
      <w:r w:rsidRPr="00B01883">
        <w:t>Niepołomice</w:t>
      </w:r>
    </w:p>
    <w:p w14:paraId="033D2F23" w14:textId="3469A0AC" w:rsidR="009432A1" w:rsidRPr="00B01883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01883" w14:paraId="60A2C98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461633" w14:textId="77777777" w:rsidR="009432A1" w:rsidRPr="00B0188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B01883">
              <w:rPr>
                <w:b/>
                <w:spacing w:val="60"/>
                <w:kern w:val="28"/>
              </w:rPr>
              <w:t>INFORMACJA</w:t>
            </w:r>
          </w:p>
          <w:p w14:paraId="64CE7D1E" w14:textId="77777777" w:rsidR="009432A1" w:rsidRPr="00B0188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B01883">
              <w:t>o kwocie przeznaczonej na realizację zamówienia</w:t>
            </w:r>
          </w:p>
        </w:tc>
      </w:tr>
    </w:tbl>
    <w:p w14:paraId="601A33E1" w14:textId="77777777" w:rsidR="00A80738" w:rsidRPr="00B01883" w:rsidRDefault="00A80738" w:rsidP="009432A1">
      <w:pPr>
        <w:pStyle w:val="Nagwek"/>
        <w:tabs>
          <w:tab w:val="clear" w:pos="4536"/>
        </w:tabs>
        <w:spacing w:after="360"/>
      </w:pPr>
      <w:r w:rsidRPr="00B01883">
        <w:tab/>
        <w:t xml:space="preserve"> </w:t>
      </w:r>
    </w:p>
    <w:p w14:paraId="684537E5" w14:textId="77777777" w:rsidR="009432A1" w:rsidRPr="00B01883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B01883">
        <w:rPr>
          <w:rFonts w:eastAsia="Calibri"/>
          <w:lang w:eastAsia="en-US"/>
        </w:rPr>
        <w:t xml:space="preserve">Dotyczy </w:t>
      </w:r>
      <w:r w:rsidRPr="00B01883">
        <w:t>postępowania o udzielenie zamówienia publicznego</w:t>
      </w:r>
      <w:r w:rsidRPr="00B0188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01883" w14:paraId="6F514B3F" w14:textId="77777777" w:rsidTr="00A652DF">
        <w:tc>
          <w:tcPr>
            <w:tcW w:w="2269" w:type="dxa"/>
            <w:shd w:val="clear" w:color="auto" w:fill="auto"/>
          </w:tcPr>
          <w:p w14:paraId="427E4161" w14:textId="77777777" w:rsidR="009432A1" w:rsidRPr="00B0188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0188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9F0361" w14:textId="77777777" w:rsidR="009432A1" w:rsidRPr="00B01883" w:rsidRDefault="001F7F8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1883">
              <w:rPr>
                <w:bCs/>
              </w:rPr>
              <w:t>Modernizacja dróg gminnych w roku 2024 na terenie Miasta i Gminy Niepołomice</w:t>
            </w:r>
            <w:r w:rsidR="009432A1" w:rsidRPr="00B01883">
              <w:rPr>
                <w:bCs/>
              </w:rPr>
              <w:t>.</w:t>
            </w:r>
          </w:p>
        </w:tc>
      </w:tr>
      <w:tr w:rsidR="001F7F8A" w:rsidRPr="00B01883" w14:paraId="2D0DFB38" w14:textId="77777777" w:rsidTr="002C060F">
        <w:tc>
          <w:tcPr>
            <w:tcW w:w="2269" w:type="dxa"/>
            <w:shd w:val="clear" w:color="auto" w:fill="auto"/>
          </w:tcPr>
          <w:p w14:paraId="1CC093C5" w14:textId="77777777" w:rsidR="001F7F8A" w:rsidRPr="00B01883" w:rsidRDefault="001F7F8A" w:rsidP="002C06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0188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F1B087" w14:textId="77777777" w:rsidR="001F7F8A" w:rsidRPr="00B01883" w:rsidRDefault="001F7F8A" w:rsidP="002C06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01883">
              <w:rPr>
                <w:bCs/>
              </w:rPr>
              <w:t>ZP.271.28.2024</w:t>
            </w:r>
          </w:p>
        </w:tc>
      </w:tr>
    </w:tbl>
    <w:p w14:paraId="0C93E06D" w14:textId="76185571" w:rsidR="0069085C" w:rsidRPr="00B01883" w:rsidRDefault="00A80738" w:rsidP="00B01883">
      <w:pPr>
        <w:spacing w:before="480" w:after="120" w:line="360" w:lineRule="auto"/>
        <w:jc w:val="both"/>
      </w:pPr>
      <w:r w:rsidRPr="00B01883">
        <w:t xml:space="preserve">Zamawiający na podstawie art. </w:t>
      </w:r>
      <w:r w:rsidR="00890B92" w:rsidRPr="00B01883">
        <w:t>22</w:t>
      </w:r>
      <w:r w:rsidR="0043158A" w:rsidRPr="00B01883">
        <w:t>2</w:t>
      </w:r>
      <w:r w:rsidRPr="00B01883">
        <w:t xml:space="preserve"> ust. </w:t>
      </w:r>
      <w:r w:rsidR="00890B92" w:rsidRPr="00B01883">
        <w:t>4</w:t>
      </w:r>
      <w:r w:rsidRPr="00B01883">
        <w:t xml:space="preserve"> </w:t>
      </w:r>
      <w:r w:rsidR="00890B92" w:rsidRPr="00B01883">
        <w:rPr>
          <w:bCs/>
        </w:rPr>
        <w:t>ustawy z dnia 11 września 2019 r. Prawo zamówień publicznych</w:t>
      </w:r>
      <w:r w:rsidR="004C7E9B" w:rsidRPr="00B01883">
        <w:t xml:space="preserve"> </w:t>
      </w:r>
      <w:r w:rsidR="00F80969">
        <w:br/>
      </w:r>
      <w:r w:rsidR="001F7F8A" w:rsidRPr="00B01883">
        <w:t>(</w:t>
      </w:r>
      <w:proofErr w:type="spellStart"/>
      <w:r w:rsidR="001F7F8A" w:rsidRPr="00B01883">
        <w:t>t.j</w:t>
      </w:r>
      <w:proofErr w:type="spellEnd"/>
      <w:r w:rsidR="001F7F8A" w:rsidRPr="00B01883">
        <w:t>. Dz. U. z 2023r. poz. 1605</w:t>
      </w:r>
      <w:r w:rsidR="00F80969">
        <w:t xml:space="preserve"> ze zm.</w:t>
      </w:r>
      <w:r w:rsidR="001F7F8A" w:rsidRPr="00B01883">
        <w:t>)</w:t>
      </w:r>
      <w:r w:rsidR="00490DC0" w:rsidRPr="00B01883">
        <w:t xml:space="preserve"> </w:t>
      </w:r>
      <w:r w:rsidR="00890B92" w:rsidRPr="00B01883">
        <w:t>informuje, że kwota, jaką zamierza przeznaczyć na sfinansowanie zamówienia wynosi:</w:t>
      </w:r>
      <w:r w:rsidR="00B01883">
        <w:t xml:space="preserve">  </w:t>
      </w:r>
      <w:r w:rsidR="001F7F8A" w:rsidRPr="00B01883">
        <w:rPr>
          <w:b/>
        </w:rPr>
        <w:t>1 500 000.00</w:t>
      </w:r>
      <w:r w:rsidR="00890B92" w:rsidRPr="00B01883">
        <w:t xml:space="preserve"> zł brutto.</w:t>
      </w:r>
    </w:p>
    <w:p w14:paraId="201579DC" w14:textId="77777777" w:rsidR="00890B92" w:rsidRPr="00B01883" w:rsidRDefault="00890B92" w:rsidP="00A80738">
      <w:pPr>
        <w:spacing w:before="120" w:after="120"/>
        <w:jc w:val="both"/>
      </w:pPr>
    </w:p>
    <w:p w14:paraId="72F0B29A" w14:textId="77777777" w:rsidR="00890B92" w:rsidRPr="00B01883" w:rsidRDefault="00890B92" w:rsidP="00A80738">
      <w:pPr>
        <w:spacing w:before="120" w:after="120"/>
        <w:jc w:val="both"/>
      </w:pPr>
    </w:p>
    <w:p w14:paraId="1700BB4E" w14:textId="77777777" w:rsidR="00890B92" w:rsidRPr="00B01883" w:rsidRDefault="00890B92" w:rsidP="00A80738">
      <w:pPr>
        <w:spacing w:before="120" w:after="120"/>
        <w:jc w:val="both"/>
      </w:pPr>
    </w:p>
    <w:sectPr w:rsidR="00890B92" w:rsidRPr="00B01883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AEF6A" w14:textId="77777777" w:rsidR="000219C8" w:rsidRDefault="000219C8">
      <w:r>
        <w:separator/>
      </w:r>
    </w:p>
  </w:endnote>
  <w:endnote w:type="continuationSeparator" w:id="0">
    <w:p w14:paraId="4D5466C1" w14:textId="77777777" w:rsidR="000219C8" w:rsidRDefault="0002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04B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62A9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EC5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42FEC8" w14:textId="77777777" w:rsidR="009F189D" w:rsidRDefault="009F189D">
    <w:pPr>
      <w:pStyle w:val="Stopka"/>
      <w:tabs>
        <w:tab w:val="clear" w:pos="4536"/>
      </w:tabs>
      <w:jc w:val="center"/>
    </w:pPr>
  </w:p>
  <w:p w14:paraId="1934EC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DFAED" w14:textId="77777777" w:rsidR="000219C8" w:rsidRDefault="000219C8">
      <w:r>
        <w:separator/>
      </w:r>
    </w:p>
  </w:footnote>
  <w:footnote w:type="continuationSeparator" w:id="0">
    <w:p w14:paraId="6341B067" w14:textId="77777777" w:rsidR="000219C8" w:rsidRDefault="00021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9C8"/>
    <w:rsid w:val="00007727"/>
    <w:rsid w:val="00017720"/>
    <w:rsid w:val="000219C8"/>
    <w:rsid w:val="00035488"/>
    <w:rsid w:val="000D7F25"/>
    <w:rsid w:val="000E00E5"/>
    <w:rsid w:val="00173B20"/>
    <w:rsid w:val="001C69FF"/>
    <w:rsid w:val="001F7F8A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01883"/>
    <w:rsid w:val="00B426D2"/>
    <w:rsid w:val="00BB61A6"/>
    <w:rsid w:val="00C236D3"/>
    <w:rsid w:val="00C659E2"/>
    <w:rsid w:val="00CB0802"/>
    <w:rsid w:val="00D7128F"/>
    <w:rsid w:val="00DD2C8F"/>
    <w:rsid w:val="00EA3476"/>
    <w:rsid w:val="00F8096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BE7C55"/>
  <w15:chartTrackingRefBased/>
  <w15:docId w15:val="{0ECC84BE-B8EC-44B7-9CE0-47417211A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81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2024-09-06T06:36:00Z</cp:lastPrinted>
  <dcterms:created xsi:type="dcterms:W3CDTF">2024-09-06T06:54:00Z</dcterms:created>
  <dcterms:modified xsi:type="dcterms:W3CDTF">2024-09-06T06:54:00Z</dcterms:modified>
</cp:coreProperties>
</file>