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6BB5A" w14:textId="792B01F1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73866">
        <w:rPr>
          <w:rFonts w:ascii="Arial" w:hAnsi="Arial" w:cs="Arial"/>
          <w:bCs/>
          <w:i w:val="0"/>
          <w:szCs w:val="24"/>
        </w:rPr>
        <w:t>9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74F0BABD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0E2C35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9C2D628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29E7B65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238D7D3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2A54287" w14:textId="77777777" w:rsidTr="004F10A0">
        <w:tc>
          <w:tcPr>
            <w:tcW w:w="2269" w:type="dxa"/>
            <w:shd w:val="clear" w:color="auto" w:fill="auto"/>
          </w:tcPr>
          <w:p w14:paraId="69BC9A88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814E4B" w14:textId="75194467" w:rsidR="00A137C9" w:rsidRPr="00690204" w:rsidRDefault="00690204" w:rsidP="00690204">
            <w:pPr>
              <w:spacing w:after="240" w:line="276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90204">
              <w:rPr>
                <w:rFonts w:ascii="Arial" w:hAnsi="Arial" w:cs="Arial"/>
                <w:bCs/>
              </w:rPr>
              <w:t xml:space="preserve">Dostawa implantów do zabiegów artroskopowych i małoinwazyjnych  </w:t>
            </w:r>
          </w:p>
        </w:tc>
      </w:tr>
      <w:tr w:rsidR="00565543" w:rsidRPr="00A2540E" w14:paraId="107199DD" w14:textId="77777777" w:rsidTr="005727F6">
        <w:tc>
          <w:tcPr>
            <w:tcW w:w="2269" w:type="dxa"/>
            <w:shd w:val="clear" w:color="auto" w:fill="auto"/>
          </w:tcPr>
          <w:p w14:paraId="68F6001E" w14:textId="77777777" w:rsidR="00565543" w:rsidRPr="00A2540E" w:rsidRDefault="00565543" w:rsidP="005727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6F7F40" w14:textId="68BBC541" w:rsidR="00565543" w:rsidRPr="00A2540E" w:rsidRDefault="00565543" w:rsidP="005727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55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B451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</w:t>
            </w:r>
            <w:r w:rsidR="001738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0</w:t>
            </w:r>
            <w:r w:rsidRPr="005655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/24</w:t>
            </w:r>
          </w:p>
        </w:tc>
      </w:tr>
    </w:tbl>
    <w:p w14:paraId="71285E11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4ADA784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65543" w:rsidRPr="0056554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50037D1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1B6FFDFC" w14:textId="77777777" w:rsidTr="00A137C9">
        <w:tc>
          <w:tcPr>
            <w:tcW w:w="617" w:type="dxa"/>
            <w:shd w:val="clear" w:color="auto" w:fill="auto"/>
            <w:vAlign w:val="center"/>
          </w:tcPr>
          <w:p w14:paraId="7469FDA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133E5E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F069AD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E6443AF" w14:textId="77777777" w:rsidTr="00A137C9">
        <w:tc>
          <w:tcPr>
            <w:tcW w:w="617" w:type="dxa"/>
            <w:shd w:val="clear" w:color="auto" w:fill="auto"/>
            <w:vAlign w:val="center"/>
          </w:tcPr>
          <w:p w14:paraId="326F5D0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75509D0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0A4D3F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0E2BA58" w14:textId="77777777" w:rsidTr="00A137C9">
        <w:tc>
          <w:tcPr>
            <w:tcW w:w="617" w:type="dxa"/>
            <w:shd w:val="clear" w:color="auto" w:fill="auto"/>
            <w:vAlign w:val="center"/>
          </w:tcPr>
          <w:p w14:paraId="278556B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15C383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9E492D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5139331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65543" w:rsidRPr="00565543">
        <w:rPr>
          <w:rFonts w:ascii="Arial" w:hAnsi="Arial" w:cs="Arial"/>
          <w:sz w:val="24"/>
          <w:szCs w:val="24"/>
        </w:rPr>
        <w:t>(</w:t>
      </w:r>
      <w:proofErr w:type="spellStart"/>
      <w:r w:rsidR="00565543" w:rsidRPr="00565543">
        <w:rPr>
          <w:rFonts w:ascii="Arial" w:hAnsi="Arial" w:cs="Arial"/>
          <w:sz w:val="24"/>
          <w:szCs w:val="24"/>
        </w:rPr>
        <w:t>t.j</w:t>
      </w:r>
      <w:proofErr w:type="spellEnd"/>
      <w:r w:rsidR="00565543" w:rsidRPr="00565543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28260C43" w14:textId="77777777" w:rsidTr="00A137C9">
        <w:tc>
          <w:tcPr>
            <w:tcW w:w="617" w:type="dxa"/>
            <w:shd w:val="clear" w:color="auto" w:fill="auto"/>
            <w:vAlign w:val="center"/>
          </w:tcPr>
          <w:p w14:paraId="4B0294B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D1123F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59DF75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25122EDC" w14:textId="77777777" w:rsidTr="00A137C9">
        <w:tc>
          <w:tcPr>
            <w:tcW w:w="617" w:type="dxa"/>
            <w:shd w:val="clear" w:color="auto" w:fill="auto"/>
            <w:vAlign w:val="center"/>
          </w:tcPr>
          <w:p w14:paraId="56B1296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58E1DB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816283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BAB4A8D" w14:textId="77777777" w:rsidTr="00A137C9">
        <w:tc>
          <w:tcPr>
            <w:tcW w:w="617" w:type="dxa"/>
            <w:shd w:val="clear" w:color="auto" w:fill="auto"/>
            <w:vAlign w:val="center"/>
          </w:tcPr>
          <w:p w14:paraId="459C761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E6AB40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E897DC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5580ED0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4E3D2AB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E7AC253" w14:textId="77777777" w:rsidTr="004F10A0">
        <w:tc>
          <w:tcPr>
            <w:tcW w:w="2660" w:type="dxa"/>
            <w:shd w:val="clear" w:color="auto" w:fill="auto"/>
          </w:tcPr>
          <w:p w14:paraId="1B9B75C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025D5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3C28FDF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A160E4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B2E1FA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380C7B9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6554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67DB3E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D4073" w14:textId="77777777" w:rsidR="007122DE" w:rsidRDefault="007122DE" w:rsidP="00025386">
      <w:pPr>
        <w:spacing w:after="0" w:line="240" w:lineRule="auto"/>
      </w:pPr>
      <w:r>
        <w:separator/>
      </w:r>
    </w:p>
  </w:endnote>
  <w:endnote w:type="continuationSeparator" w:id="0">
    <w:p w14:paraId="4CD635A7" w14:textId="77777777" w:rsidR="007122DE" w:rsidRDefault="007122D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812E" w14:textId="77777777" w:rsidR="00565543" w:rsidRDefault="005655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01E8D" w14:textId="00651735" w:rsidR="00025386" w:rsidRDefault="00DF735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727DECA" wp14:editId="3D15979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D0B58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750C8D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1367E4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DA60A" w14:textId="77777777" w:rsidR="00565543" w:rsidRDefault="005655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44B23" w14:textId="77777777" w:rsidR="007122DE" w:rsidRDefault="007122DE" w:rsidP="00025386">
      <w:pPr>
        <w:spacing w:after="0" w:line="240" w:lineRule="auto"/>
      </w:pPr>
      <w:r>
        <w:separator/>
      </w:r>
    </w:p>
  </w:footnote>
  <w:footnote w:type="continuationSeparator" w:id="0">
    <w:p w14:paraId="496A4A8F" w14:textId="77777777" w:rsidR="007122DE" w:rsidRDefault="007122D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09DCC" w14:textId="77777777" w:rsidR="00565543" w:rsidRDefault="005655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4ECE8" w14:textId="77777777" w:rsidR="00565543" w:rsidRDefault="005655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CEF6C" w14:textId="77777777" w:rsidR="00565543" w:rsidRDefault="005655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432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FFB"/>
    <w:rsid w:val="00025386"/>
    <w:rsid w:val="000423B9"/>
    <w:rsid w:val="00053927"/>
    <w:rsid w:val="00084786"/>
    <w:rsid w:val="0016158F"/>
    <w:rsid w:val="00173866"/>
    <w:rsid w:val="001A1FFB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65543"/>
    <w:rsid w:val="00620476"/>
    <w:rsid w:val="00657A47"/>
    <w:rsid w:val="00690204"/>
    <w:rsid w:val="007122DE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36E1A"/>
    <w:rsid w:val="00A56A6F"/>
    <w:rsid w:val="00A87380"/>
    <w:rsid w:val="00AF4E90"/>
    <w:rsid w:val="00AF7375"/>
    <w:rsid w:val="00B451BD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DF7357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287D6B"/>
  <w15:chartTrackingRefBased/>
  <w15:docId w15:val="{1A1349B4-78C1-4877-980B-22A82371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2024-08-14T12:22:00Z</dcterms:created>
  <dcterms:modified xsi:type="dcterms:W3CDTF">2024-09-03T11:38:00Z</dcterms:modified>
</cp:coreProperties>
</file>