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6CEB7" w14:textId="73FCED62" w:rsidR="006676AE" w:rsidRPr="00543B7D" w:rsidRDefault="006676AE" w:rsidP="006676AE">
      <w:pPr>
        <w:pStyle w:val="Nagwek4"/>
        <w:rPr>
          <w:bCs/>
          <w:i w:val="0"/>
          <w:sz w:val="20"/>
        </w:rPr>
      </w:pPr>
      <w:r w:rsidRPr="00543B7D">
        <w:rPr>
          <w:bCs/>
          <w:i w:val="0"/>
          <w:sz w:val="20"/>
        </w:rPr>
        <w:t xml:space="preserve">Załącznik nr </w:t>
      </w:r>
      <w:r w:rsidR="00543B7D" w:rsidRPr="00543B7D">
        <w:rPr>
          <w:bCs/>
          <w:i w:val="0"/>
          <w:sz w:val="20"/>
        </w:rPr>
        <w:t>8</w:t>
      </w:r>
      <w:r w:rsidR="00B36ABD" w:rsidRPr="00543B7D">
        <w:rPr>
          <w:bCs/>
          <w:i w:val="0"/>
          <w:sz w:val="20"/>
        </w:rPr>
        <w:t xml:space="preserve"> do SWZ</w:t>
      </w:r>
    </w:p>
    <w:p w14:paraId="5D94FF2C" w14:textId="77777777" w:rsidR="005103B9" w:rsidRPr="00543B7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380E19C5" w14:textId="77777777" w:rsidR="00C4103F" w:rsidRPr="00543B7D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543B7D">
        <w:rPr>
          <w:rFonts w:ascii="Times New Roman" w:hAnsi="Times New Roman"/>
          <w:b/>
          <w:sz w:val="20"/>
          <w:szCs w:val="20"/>
        </w:rPr>
        <w:t>Zamawiający</w:t>
      </w:r>
      <w:r w:rsidR="007936D6" w:rsidRPr="00543B7D">
        <w:rPr>
          <w:rFonts w:ascii="Times New Roman" w:hAnsi="Times New Roman"/>
          <w:b/>
          <w:sz w:val="20"/>
          <w:szCs w:val="20"/>
        </w:rPr>
        <w:t>:</w:t>
      </w:r>
    </w:p>
    <w:p w14:paraId="0FFF6BCB" w14:textId="77777777" w:rsidR="006676AE" w:rsidRPr="00543B7D" w:rsidRDefault="000B00D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43B7D">
        <w:rPr>
          <w:sz w:val="20"/>
          <w:szCs w:val="20"/>
        </w:rPr>
        <w:t>GMINA NIEPOŁOMICE</w:t>
      </w:r>
    </w:p>
    <w:p w14:paraId="54D6FA53" w14:textId="77777777" w:rsidR="006676AE" w:rsidRPr="00543B7D" w:rsidRDefault="000B00D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43B7D">
        <w:rPr>
          <w:sz w:val="20"/>
          <w:szCs w:val="20"/>
        </w:rPr>
        <w:t>Pl. Zwycięstwa</w:t>
      </w:r>
      <w:r w:rsidR="006676AE" w:rsidRPr="00543B7D">
        <w:rPr>
          <w:sz w:val="20"/>
          <w:szCs w:val="20"/>
        </w:rPr>
        <w:t xml:space="preserve"> </w:t>
      </w:r>
      <w:r w:rsidRPr="00543B7D">
        <w:rPr>
          <w:sz w:val="20"/>
          <w:szCs w:val="20"/>
        </w:rPr>
        <w:t>13</w:t>
      </w:r>
      <w:r w:rsidR="006676AE" w:rsidRPr="00543B7D">
        <w:rPr>
          <w:sz w:val="20"/>
          <w:szCs w:val="20"/>
        </w:rPr>
        <w:t xml:space="preserve"> </w:t>
      </w:r>
    </w:p>
    <w:p w14:paraId="7E77702B" w14:textId="1E1BDA1B" w:rsidR="00C4103F" w:rsidRPr="00543B7D" w:rsidRDefault="000B00DB" w:rsidP="00543B7D">
      <w:pPr>
        <w:pStyle w:val="Tekstpodstawowy"/>
        <w:spacing w:after="0"/>
        <w:ind w:left="4111"/>
        <w:rPr>
          <w:sz w:val="20"/>
          <w:szCs w:val="20"/>
        </w:rPr>
      </w:pPr>
      <w:r w:rsidRPr="00543B7D">
        <w:rPr>
          <w:sz w:val="20"/>
          <w:szCs w:val="20"/>
        </w:rPr>
        <w:t>32-005</w:t>
      </w:r>
      <w:r w:rsidR="006676AE" w:rsidRPr="00543B7D">
        <w:rPr>
          <w:sz w:val="20"/>
          <w:szCs w:val="20"/>
        </w:rPr>
        <w:t xml:space="preserve"> </w:t>
      </w:r>
      <w:r w:rsidRPr="00543B7D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543B7D" w14:paraId="08FF60FE" w14:textId="77777777" w:rsidTr="00252642">
        <w:tc>
          <w:tcPr>
            <w:tcW w:w="2800" w:type="dxa"/>
            <w:shd w:val="clear" w:color="auto" w:fill="auto"/>
          </w:tcPr>
          <w:p w14:paraId="47170B0C" w14:textId="77777777" w:rsidR="006F0A84" w:rsidRPr="00543B7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43B7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43B7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A0F94B7" w14:textId="77777777" w:rsidR="006F0A84" w:rsidRPr="00543B7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2C903A7" w14:textId="77777777" w:rsidR="006F0A84" w:rsidRPr="00543B7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43B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49DE8F9" w14:textId="77777777" w:rsidR="006F0A84" w:rsidRPr="00543B7D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43B7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543B7D" w14:paraId="712A35F9" w14:textId="77777777" w:rsidTr="00252642">
        <w:tc>
          <w:tcPr>
            <w:tcW w:w="2800" w:type="dxa"/>
            <w:shd w:val="clear" w:color="auto" w:fill="auto"/>
          </w:tcPr>
          <w:p w14:paraId="48389D28" w14:textId="77777777" w:rsidR="006F0A84" w:rsidRPr="00543B7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43B7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F1D9CE" w14:textId="77777777" w:rsidR="006F0A84" w:rsidRPr="00543B7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F3D783E" w14:textId="77777777" w:rsidR="006F0A84" w:rsidRPr="00543B7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43B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3ADC81" w14:textId="77777777" w:rsidR="006F0A84" w:rsidRPr="00543B7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43B7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B658DFC" w14:textId="77777777" w:rsidR="006F0A84" w:rsidRPr="00543B7D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00DB" w:rsidRPr="00543B7D" w14:paraId="4D9120E3" w14:textId="77777777" w:rsidTr="00945C1D">
        <w:tc>
          <w:tcPr>
            <w:tcW w:w="9104" w:type="dxa"/>
            <w:shd w:val="clear" w:color="auto" w:fill="D9D9D9"/>
          </w:tcPr>
          <w:p w14:paraId="0204F88F" w14:textId="77777777" w:rsidR="000B00DB" w:rsidRPr="00543B7D" w:rsidRDefault="000B00DB" w:rsidP="00945C1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3B7D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13C02ABE" w14:textId="77777777" w:rsidR="000B00DB" w:rsidRPr="00543B7D" w:rsidRDefault="000B00DB" w:rsidP="00945C1D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543B7D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43B7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43B7D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543B7D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543B7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43B7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4E34759F" w14:textId="77777777" w:rsidR="000B00DB" w:rsidRPr="00543B7D" w:rsidRDefault="000B00DB" w:rsidP="00945C1D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43B7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43B7D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43B7D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53A79348" w14:textId="77777777" w:rsidR="00766D1F" w:rsidRPr="00543B7D" w:rsidRDefault="001F027E" w:rsidP="00543B7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sz w:val="20"/>
          <w:szCs w:val="20"/>
        </w:rPr>
        <w:t>Na potrzeby postę</w:t>
      </w:r>
      <w:r w:rsidR="008D0487" w:rsidRPr="00543B7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43B7D">
        <w:rPr>
          <w:rFonts w:ascii="Times New Roman" w:hAnsi="Times New Roman"/>
          <w:sz w:val="20"/>
          <w:szCs w:val="20"/>
        </w:rPr>
        <w:t>zamówienia publiczn</w:t>
      </w:r>
      <w:r w:rsidR="00FB403C" w:rsidRPr="00543B7D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543B7D" w14:paraId="30E15BE6" w14:textId="77777777" w:rsidTr="00252642">
        <w:tc>
          <w:tcPr>
            <w:tcW w:w="2269" w:type="dxa"/>
            <w:shd w:val="clear" w:color="auto" w:fill="auto"/>
          </w:tcPr>
          <w:p w14:paraId="5ECA23CC" w14:textId="77777777" w:rsidR="00FB403C" w:rsidRPr="00543B7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43B7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CC1F81" w14:textId="77777777" w:rsidR="00FB403C" w:rsidRPr="00543B7D" w:rsidRDefault="000B00D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560434K ul. Portowa w Niepołomicach</w:t>
            </w:r>
            <w:r w:rsidR="00FB403C" w:rsidRPr="00543B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B00DB" w:rsidRPr="00543B7D" w14:paraId="5305E91C" w14:textId="77777777" w:rsidTr="00945C1D">
        <w:tc>
          <w:tcPr>
            <w:tcW w:w="2269" w:type="dxa"/>
            <w:shd w:val="clear" w:color="auto" w:fill="auto"/>
          </w:tcPr>
          <w:p w14:paraId="508F5DB2" w14:textId="77777777" w:rsidR="000B00DB" w:rsidRPr="00543B7D" w:rsidRDefault="000B00DB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43B7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0A5905" w14:textId="77777777" w:rsidR="000B00DB" w:rsidRPr="00543B7D" w:rsidRDefault="000B00DB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43B7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ZP.271.29.2024</w:t>
            </w:r>
          </w:p>
        </w:tc>
      </w:tr>
    </w:tbl>
    <w:p w14:paraId="24CCBE46" w14:textId="77777777" w:rsidR="00FB403C" w:rsidRPr="00543B7D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DAC5ADF" w14:textId="77777777" w:rsidR="00F90CD1" w:rsidRPr="00543B7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sz w:val="20"/>
          <w:szCs w:val="20"/>
        </w:rPr>
        <w:t xml:space="preserve">prowadzonego przez </w:t>
      </w:r>
      <w:r w:rsidR="000B00DB" w:rsidRPr="00543B7D">
        <w:rPr>
          <w:rFonts w:ascii="Times New Roman" w:hAnsi="Times New Roman"/>
          <w:b/>
          <w:sz w:val="20"/>
          <w:szCs w:val="20"/>
        </w:rPr>
        <w:t>GMINA NIEPOŁOMICE</w:t>
      </w:r>
      <w:r w:rsidRPr="00543B7D">
        <w:rPr>
          <w:rFonts w:ascii="Times New Roman" w:hAnsi="Times New Roman"/>
          <w:b/>
          <w:sz w:val="20"/>
          <w:szCs w:val="20"/>
        </w:rPr>
        <w:t>,</w:t>
      </w:r>
      <w:r w:rsidR="002B2AD9" w:rsidRPr="00543B7D">
        <w:rPr>
          <w:rFonts w:ascii="Times New Roman" w:hAnsi="Times New Roman"/>
          <w:sz w:val="20"/>
          <w:szCs w:val="20"/>
        </w:rPr>
        <w:t xml:space="preserve"> </w:t>
      </w:r>
      <w:r w:rsidR="00E65685" w:rsidRPr="00543B7D">
        <w:rPr>
          <w:rFonts w:ascii="Times New Roman" w:hAnsi="Times New Roman"/>
          <w:sz w:val="20"/>
          <w:szCs w:val="20"/>
        </w:rPr>
        <w:t>oświa</w:t>
      </w:r>
      <w:r w:rsidR="00825A09" w:rsidRPr="00543B7D">
        <w:rPr>
          <w:rFonts w:ascii="Times New Roman" w:hAnsi="Times New Roman"/>
          <w:sz w:val="20"/>
          <w:szCs w:val="20"/>
        </w:rPr>
        <w:t>dczam</w:t>
      </w:r>
      <w:r w:rsidR="00E65685" w:rsidRPr="00543B7D">
        <w:rPr>
          <w:rFonts w:ascii="Times New Roman" w:hAnsi="Times New Roman"/>
          <w:sz w:val="20"/>
          <w:szCs w:val="20"/>
        </w:rPr>
        <w:t>,</w:t>
      </w:r>
      <w:r w:rsidR="002B2AD9" w:rsidRPr="00543B7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43B7D" w14:paraId="49B37C8C" w14:textId="77777777" w:rsidTr="00650D6C">
        <w:tc>
          <w:tcPr>
            <w:tcW w:w="9104" w:type="dxa"/>
            <w:shd w:val="clear" w:color="auto" w:fill="D9D9D9"/>
          </w:tcPr>
          <w:p w14:paraId="3826F5E1" w14:textId="77777777" w:rsidR="00E50194" w:rsidRPr="00543B7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05BDEF77" w14:textId="77777777" w:rsidR="00C113BF" w:rsidRPr="00543B7D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43B7D">
        <w:rPr>
          <w:rFonts w:ascii="Times New Roman" w:hAnsi="Times New Roman"/>
          <w:sz w:val="20"/>
          <w:szCs w:val="20"/>
        </w:rPr>
        <w:t xml:space="preserve">dstawie </w:t>
      </w:r>
      <w:r w:rsidR="002C4137" w:rsidRPr="00543B7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43B7D">
        <w:rPr>
          <w:rFonts w:ascii="Times New Roman" w:hAnsi="Times New Roman"/>
          <w:sz w:val="20"/>
          <w:szCs w:val="20"/>
        </w:rPr>
        <w:t>108</w:t>
      </w:r>
      <w:r w:rsidR="002C4137" w:rsidRPr="00543B7D">
        <w:rPr>
          <w:rFonts w:ascii="Times New Roman" w:hAnsi="Times New Roman"/>
          <w:sz w:val="20"/>
          <w:szCs w:val="20"/>
        </w:rPr>
        <w:t xml:space="preserve"> ust 1 </w:t>
      </w:r>
      <w:r w:rsidRPr="00543B7D">
        <w:rPr>
          <w:rFonts w:ascii="Times New Roman" w:hAnsi="Times New Roman"/>
          <w:sz w:val="20"/>
          <w:szCs w:val="20"/>
        </w:rPr>
        <w:t>ustawy Pzp</w:t>
      </w:r>
      <w:r w:rsidR="00641874" w:rsidRPr="00543B7D">
        <w:rPr>
          <w:rFonts w:ascii="Times New Roman" w:hAnsi="Times New Roman"/>
          <w:sz w:val="20"/>
          <w:szCs w:val="20"/>
        </w:rPr>
        <w:t>.</w:t>
      </w:r>
    </w:p>
    <w:p w14:paraId="62984B38" w14:textId="77777777" w:rsidR="002426FF" w:rsidRPr="00543B7D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BB12F0A" w14:textId="77777777" w:rsidR="0011306C" w:rsidRPr="00543B7D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543B7D">
        <w:rPr>
          <w:rFonts w:ascii="Times New Roman" w:hAnsi="Times New Roman"/>
          <w:sz w:val="20"/>
          <w:szCs w:val="20"/>
        </w:rPr>
        <w:t>t.j. Dz. U. z 2023r. poz. 1</w:t>
      </w:r>
      <w:r w:rsidR="000221FF" w:rsidRPr="00543B7D">
        <w:rPr>
          <w:rFonts w:ascii="Times New Roman" w:hAnsi="Times New Roman"/>
          <w:sz w:val="20"/>
          <w:szCs w:val="20"/>
        </w:rPr>
        <w:t>497</w:t>
      </w:r>
      <w:r w:rsidRPr="00543B7D">
        <w:rPr>
          <w:rFonts w:ascii="Times New Roman" w:hAnsi="Times New Roman"/>
          <w:sz w:val="20"/>
          <w:szCs w:val="20"/>
        </w:rPr>
        <w:t>)</w:t>
      </w:r>
      <w:r w:rsidR="0011306C" w:rsidRPr="00543B7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543B7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43B7D" w14:paraId="0283EB4B" w14:textId="77777777" w:rsidTr="00CD4DD1">
        <w:tc>
          <w:tcPr>
            <w:tcW w:w="9104" w:type="dxa"/>
            <w:shd w:val="clear" w:color="auto" w:fill="D9D9D9"/>
          </w:tcPr>
          <w:p w14:paraId="07668188" w14:textId="77777777" w:rsidR="0011306C" w:rsidRPr="00543B7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543B7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9E64828" w14:textId="77777777" w:rsidR="00D2702A" w:rsidRPr="00543B7D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sz w:val="20"/>
          <w:szCs w:val="20"/>
        </w:rPr>
        <w:t>Oświadczam,</w:t>
      </w:r>
      <w:r w:rsidR="00313417" w:rsidRPr="00543B7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43B7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43B7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43B7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43B7D" w14:paraId="5DC7260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AEAF2" w14:textId="77777777" w:rsidR="00D2702A" w:rsidRPr="00543B7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3B7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0A2C" w14:textId="77777777" w:rsidR="00D2702A" w:rsidRPr="00543B7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B00DB" w:rsidRPr="00543B7D" w14:paraId="59B0CD62" w14:textId="77777777" w:rsidTr="00945C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AD7E6" w14:textId="77777777" w:rsidR="000B00DB" w:rsidRPr="00543B7D" w:rsidRDefault="000B00DB" w:rsidP="00945C1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967FA" w14:textId="77777777" w:rsidR="000B00DB" w:rsidRPr="00543B7D" w:rsidRDefault="000B00DB" w:rsidP="00945C1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43B7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EE697FF" w14:textId="77777777" w:rsidR="000B00DB" w:rsidRPr="00543B7D" w:rsidRDefault="000B00DB" w:rsidP="00945C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F61D1A0" w14:textId="23AB62A6" w:rsidR="000B00DB" w:rsidRPr="00543B7D" w:rsidRDefault="000B00DB" w:rsidP="00945C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sz w:val="20"/>
                <w:szCs w:val="20"/>
              </w:rPr>
              <w:t>a)w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1,5 km a jego realizacja powinna być</w:t>
            </w:r>
            <w:r w:rsidR="00543B7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43B7D">
              <w:rPr>
                <w:rFonts w:ascii="Times New Roman" w:hAnsi="Times New Roman"/>
                <w:sz w:val="20"/>
                <w:szCs w:val="20"/>
              </w:rPr>
              <w:t xml:space="preserve"> na etapie, co najmniej uzyskania prawomocnej decyzji </w:t>
            </w:r>
            <w:proofErr w:type="spellStart"/>
            <w:r w:rsidRPr="00543B7D">
              <w:rPr>
                <w:rFonts w:ascii="Times New Roman" w:hAnsi="Times New Roman"/>
                <w:sz w:val="20"/>
                <w:szCs w:val="20"/>
              </w:rPr>
              <w:t>ZRiD</w:t>
            </w:r>
            <w:proofErr w:type="spellEnd"/>
          </w:p>
          <w:p w14:paraId="26B3C59D" w14:textId="77777777" w:rsidR="000B00DB" w:rsidRPr="00543B7D" w:rsidRDefault="000B00DB" w:rsidP="00945C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6EC40F07" w14:textId="77777777" w:rsidR="00C62F57" w:rsidRPr="00543B7D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43B7D" w14:paraId="690C6260" w14:textId="77777777" w:rsidTr="00CD4DD1">
        <w:tc>
          <w:tcPr>
            <w:tcW w:w="9104" w:type="dxa"/>
            <w:shd w:val="clear" w:color="auto" w:fill="D9D9D9"/>
          </w:tcPr>
          <w:p w14:paraId="728164FE" w14:textId="77777777" w:rsidR="00BE6F04" w:rsidRPr="00543B7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B26F1B1" w14:textId="77777777" w:rsidR="00FE4E2B" w:rsidRPr="00543B7D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43B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43B7D" w14:paraId="2C662633" w14:textId="77777777" w:rsidTr="00847232">
        <w:tc>
          <w:tcPr>
            <w:tcW w:w="9104" w:type="dxa"/>
            <w:shd w:val="clear" w:color="auto" w:fill="D9D9D9"/>
          </w:tcPr>
          <w:p w14:paraId="4012CD98" w14:textId="77777777" w:rsidR="00E426EB" w:rsidRPr="00543B7D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543B7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5D42E2B" w14:textId="77777777" w:rsidR="00E426EB" w:rsidRPr="00543B7D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7FC17F1" w14:textId="77777777" w:rsidR="00E426EB" w:rsidRPr="00543B7D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2F36BE" w14:textId="77777777" w:rsidR="00E426EB" w:rsidRPr="00543B7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753E7B8" w14:textId="77777777" w:rsidR="00E426EB" w:rsidRPr="00543B7D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43B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8ED6FBC" w14:textId="77777777" w:rsidR="00E426EB" w:rsidRPr="00543B7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7E45CBB" w14:textId="77777777" w:rsidR="00E426EB" w:rsidRPr="00543B7D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43B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EC65F2D" w14:textId="77777777" w:rsidR="00FE4E2B" w:rsidRPr="00543B7D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B3E3B1B" w14:textId="77777777" w:rsidR="0012157F" w:rsidRPr="00543B7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EB845C" w14:textId="50ADA5A5" w:rsidR="00484F88" w:rsidRPr="00543B7D" w:rsidRDefault="00543B7D" w:rsidP="00543B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43B7D">
        <w:rPr>
          <w:rFonts w:ascii="Times New Roman" w:hAnsi="Times New Roman"/>
          <w:i/>
          <w:sz w:val="20"/>
          <w:szCs w:val="20"/>
        </w:rPr>
        <w:t>Oświadczenie należy podpisać kwalifikowanym podpisem  elektronicznym lub podpisem zaufanym lub podpisem osobistym przez osobę uprawnioną  do reprezentacji podmiotu udostępniającego zasoby</w:t>
      </w:r>
    </w:p>
    <w:sectPr w:rsidR="00484F88" w:rsidRPr="00543B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F2E64" w14:textId="77777777" w:rsidR="004122E3" w:rsidRDefault="004122E3" w:rsidP="0038231F">
      <w:pPr>
        <w:spacing w:after="0" w:line="240" w:lineRule="auto"/>
      </w:pPr>
      <w:r>
        <w:separator/>
      </w:r>
    </w:p>
  </w:endnote>
  <w:endnote w:type="continuationSeparator" w:id="0">
    <w:p w14:paraId="3CE5B261" w14:textId="77777777" w:rsidR="004122E3" w:rsidRDefault="004122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C2176" w14:textId="77777777" w:rsidR="000B00DB" w:rsidRDefault="000B00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781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C14E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9DBB3" w14:textId="77777777" w:rsidR="000B00DB" w:rsidRDefault="000B00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47594" w14:textId="77777777" w:rsidR="004122E3" w:rsidRDefault="004122E3" w:rsidP="0038231F">
      <w:pPr>
        <w:spacing w:after="0" w:line="240" w:lineRule="auto"/>
      </w:pPr>
      <w:r>
        <w:separator/>
      </w:r>
    </w:p>
  </w:footnote>
  <w:footnote w:type="continuationSeparator" w:id="0">
    <w:p w14:paraId="592F688B" w14:textId="77777777" w:rsidR="004122E3" w:rsidRDefault="004122E3" w:rsidP="0038231F">
      <w:pPr>
        <w:spacing w:after="0" w:line="240" w:lineRule="auto"/>
      </w:pPr>
      <w:r>
        <w:continuationSeparator/>
      </w:r>
    </w:p>
  </w:footnote>
  <w:footnote w:id="1">
    <w:p w14:paraId="65D75859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65450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5159FD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A2D353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1D059" w14:textId="77777777" w:rsidR="000B00DB" w:rsidRDefault="000B00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510C4" w14:textId="77777777" w:rsidR="000B00DB" w:rsidRDefault="000B00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EBE65" w14:textId="77777777" w:rsidR="000B00DB" w:rsidRDefault="000B0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328765">
    <w:abstractNumId w:val="11"/>
  </w:num>
  <w:num w:numId="2" w16cid:durableId="429740965">
    <w:abstractNumId w:val="0"/>
  </w:num>
  <w:num w:numId="3" w16cid:durableId="412118799">
    <w:abstractNumId w:val="10"/>
  </w:num>
  <w:num w:numId="4" w16cid:durableId="1462766097">
    <w:abstractNumId w:val="13"/>
  </w:num>
  <w:num w:numId="5" w16cid:durableId="1701776982">
    <w:abstractNumId w:val="12"/>
  </w:num>
  <w:num w:numId="6" w16cid:durableId="589968467">
    <w:abstractNumId w:val="9"/>
  </w:num>
  <w:num w:numId="7" w16cid:durableId="418450003">
    <w:abstractNumId w:val="1"/>
  </w:num>
  <w:num w:numId="8" w16cid:durableId="964695739">
    <w:abstractNumId w:val="6"/>
  </w:num>
  <w:num w:numId="9" w16cid:durableId="1141922946">
    <w:abstractNumId w:val="4"/>
  </w:num>
  <w:num w:numId="10" w16cid:durableId="879052644">
    <w:abstractNumId w:val="7"/>
  </w:num>
  <w:num w:numId="11" w16cid:durableId="1205737">
    <w:abstractNumId w:val="5"/>
  </w:num>
  <w:num w:numId="12" w16cid:durableId="1788429167">
    <w:abstractNumId w:val="8"/>
  </w:num>
  <w:num w:numId="13" w16cid:durableId="783157736">
    <w:abstractNumId w:val="3"/>
  </w:num>
  <w:num w:numId="14" w16cid:durableId="12155768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2E3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00DB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22E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43B7D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1506B"/>
  <w15:docId w15:val="{B4C383E5-94D2-4C0D-B601-90592B26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553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2024-08-30T12:06:00Z</cp:lastPrinted>
  <dcterms:created xsi:type="dcterms:W3CDTF">2024-08-30T12:07:00Z</dcterms:created>
  <dcterms:modified xsi:type="dcterms:W3CDTF">2024-08-30T12:07:00Z</dcterms:modified>
</cp:coreProperties>
</file>