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4E736C" w14:textId="135A1D7B" w:rsidR="00025386" w:rsidRPr="000712CA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0712CA">
        <w:rPr>
          <w:bCs/>
          <w:i w:val="0"/>
          <w:sz w:val="20"/>
        </w:rPr>
        <w:t xml:space="preserve">Załącznik nr </w:t>
      </w:r>
      <w:r w:rsidR="000712CA" w:rsidRPr="000712CA">
        <w:rPr>
          <w:bCs/>
          <w:i w:val="0"/>
          <w:sz w:val="20"/>
        </w:rPr>
        <w:t>7</w:t>
      </w:r>
      <w:r w:rsidR="007666D6" w:rsidRPr="000712CA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0712CA" w14:paraId="2E564106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AEAB83" w14:textId="77777777" w:rsidR="008D442B" w:rsidRPr="000712CA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12CA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2FF679B0" w14:textId="77777777" w:rsidR="00053927" w:rsidRPr="000712CA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12CA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0712C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DA71827" w14:textId="77777777" w:rsidR="00053927" w:rsidRPr="000712C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0712C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712C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0712C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0712C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0712C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0712C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0712C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0712C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0712C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E094724" w14:textId="77777777" w:rsidR="00A137C9" w:rsidRPr="000712CA" w:rsidRDefault="00A137C9" w:rsidP="000712C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12CA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0712CA" w14:paraId="011B797F" w14:textId="77777777" w:rsidTr="004F10A0">
        <w:tc>
          <w:tcPr>
            <w:tcW w:w="2269" w:type="dxa"/>
            <w:shd w:val="clear" w:color="auto" w:fill="auto"/>
          </w:tcPr>
          <w:p w14:paraId="04FB0041" w14:textId="77777777" w:rsidR="00A137C9" w:rsidRPr="000712CA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12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C457EBA" w14:textId="77777777" w:rsidR="00A137C9" w:rsidRPr="000712CA" w:rsidRDefault="009B1F5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712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560434K ul. Portowa w Niepołomicach</w:t>
            </w:r>
            <w:r w:rsidR="00A137C9" w:rsidRPr="000712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9B1F5F" w:rsidRPr="000712CA" w14:paraId="423F0C22" w14:textId="77777777" w:rsidTr="00945C1D">
        <w:tc>
          <w:tcPr>
            <w:tcW w:w="2269" w:type="dxa"/>
            <w:shd w:val="clear" w:color="auto" w:fill="auto"/>
          </w:tcPr>
          <w:p w14:paraId="16109B09" w14:textId="77777777" w:rsidR="009B1F5F" w:rsidRPr="000712CA" w:rsidRDefault="009B1F5F" w:rsidP="00945C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12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186DF5" w14:textId="77777777" w:rsidR="009B1F5F" w:rsidRPr="000712CA" w:rsidRDefault="009B1F5F" w:rsidP="00945C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712C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ZP.271.29.2024</w:t>
            </w:r>
          </w:p>
        </w:tc>
      </w:tr>
    </w:tbl>
    <w:p w14:paraId="07C1586C" w14:textId="77777777" w:rsidR="00A137C9" w:rsidRPr="000712CA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F69DDC9" w14:textId="77777777" w:rsidR="003A486D" w:rsidRPr="000712CA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712CA">
        <w:rPr>
          <w:rFonts w:ascii="Times New Roman" w:hAnsi="Times New Roman"/>
          <w:sz w:val="20"/>
          <w:szCs w:val="20"/>
        </w:rPr>
        <w:t xml:space="preserve">prowadzonego przez </w:t>
      </w:r>
      <w:r w:rsidR="009B1F5F" w:rsidRPr="000712CA">
        <w:rPr>
          <w:rFonts w:ascii="Times New Roman" w:hAnsi="Times New Roman"/>
          <w:b/>
          <w:sz w:val="20"/>
          <w:szCs w:val="20"/>
        </w:rPr>
        <w:t>GMINA NIEPOŁOMICE</w:t>
      </w:r>
      <w:r w:rsidRPr="000712CA">
        <w:rPr>
          <w:rFonts w:ascii="Times New Roman" w:hAnsi="Times New Roman"/>
          <w:b/>
          <w:sz w:val="20"/>
          <w:szCs w:val="20"/>
        </w:rPr>
        <w:t>,</w:t>
      </w:r>
      <w:r w:rsidRPr="000712CA">
        <w:rPr>
          <w:rFonts w:ascii="Times New Roman" w:hAnsi="Times New Roman"/>
          <w:sz w:val="20"/>
          <w:szCs w:val="20"/>
        </w:rPr>
        <w:t xml:space="preserve"> d</w:t>
      </w:r>
      <w:r w:rsidR="008D442B" w:rsidRPr="000712CA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0712CA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0712CA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3B6E247D" w14:textId="77777777" w:rsidR="00A137C9" w:rsidRPr="000712CA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0712CA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0712CA" w14:paraId="250DCEAA" w14:textId="77777777" w:rsidTr="00A137C9">
        <w:tc>
          <w:tcPr>
            <w:tcW w:w="617" w:type="dxa"/>
            <w:shd w:val="clear" w:color="auto" w:fill="auto"/>
            <w:vAlign w:val="center"/>
          </w:tcPr>
          <w:p w14:paraId="0B7A994B" w14:textId="77777777" w:rsidR="003A486D" w:rsidRPr="000712C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12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9578977" w14:textId="77777777" w:rsidR="003A486D" w:rsidRPr="000712C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12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0712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712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E41956A" w14:textId="77777777" w:rsidR="003A486D" w:rsidRPr="000712C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12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0712CA" w14:paraId="112FEF0A" w14:textId="77777777" w:rsidTr="00A137C9">
        <w:tc>
          <w:tcPr>
            <w:tcW w:w="617" w:type="dxa"/>
            <w:shd w:val="clear" w:color="auto" w:fill="auto"/>
            <w:vAlign w:val="center"/>
          </w:tcPr>
          <w:p w14:paraId="1DBE0A5B" w14:textId="77777777" w:rsidR="003A486D" w:rsidRPr="000712C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12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E9FFA2F" w14:textId="77777777" w:rsidR="003A486D" w:rsidRPr="000712C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A4DAE98" w14:textId="77777777" w:rsidR="003A486D" w:rsidRPr="000712C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0712CA" w14:paraId="05A930F8" w14:textId="77777777" w:rsidTr="00A137C9">
        <w:tc>
          <w:tcPr>
            <w:tcW w:w="617" w:type="dxa"/>
            <w:shd w:val="clear" w:color="auto" w:fill="auto"/>
            <w:vAlign w:val="center"/>
          </w:tcPr>
          <w:p w14:paraId="76F202CF" w14:textId="77777777" w:rsidR="003A486D" w:rsidRPr="000712C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12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3D62B789" w14:textId="77777777" w:rsidR="003A486D" w:rsidRPr="000712C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F27D1D2" w14:textId="77777777" w:rsidR="003A486D" w:rsidRPr="000712C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6C85F1A" w14:textId="77777777" w:rsidR="00DC652A" w:rsidRPr="000712CA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0712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0712C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0712CA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0712CA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B1F5F" w:rsidRPr="000712CA">
        <w:rPr>
          <w:rFonts w:ascii="Times New Roman" w:hAnsi="Times New Roman"/>
          <w:sz w:val="20"/>
          <w:szCs w:val="20"/>
        </w:rPr>
        <w:t>(</w:t>
      </w:r>
      <w:proofErr w:type="spellStart"/>
      <w:r w:rsidR="009B1F5F" w:rsidRPr="000712CA">
        <w:rPr>
          <w:rFonts w:ascii="Times New Roman" w:hAnsi="Times New Roman"/>
          <w:sz w:val="20"/>
          <w:szCs w:val="20"/>
        </w:rPr>
        <w:t>t.j</w:t>
      </w:r>
      <w:proofErr w:type="spellEnd"/>
      <w:r w:rsidR="009B1F5F" w:rsidRPr="000712CA">
        <w:rPr>
          <w:rFonts w:ascii="Times New Roman" w:hAnsi="Times New Roman"/>
          <w:sz w:val="20"/>
          <w:szCs w:val="20"/>
        </w:rPr>
        <w:t>. Dz. U. z 2023r. poz. 1605)</w:t>
      </w:r>
      <w:r w:rsidRPr="000712CA">
        <w:rPr>
          <w:rFonts w:ascii="Times New Roman" w:hAnsi="Times New Roman"/>
          <w:sz w:val="20"/>
          <w:szCs w:val="20"/>
        </w:rPr>
        <w:t>, że w ramach zamówienia</w:t>
      </w:r>
      <w:r w:rsidR="00A137C9" w:rsidRPr="000712CA">
        <w:rPr>
          <w:rFonts w:ascii="Times New Roman" w:hAnsi="Times New Roman"/>
          <w:sz w:val="20"/>
          <w:szCs w:val="20"/>
        </w:rPr>
        <w:t>,</w:t>
      </w:r>
      <w:r w:rsidR="00A137C9" w:rsidRPr="000712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712CA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0712C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712CA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0712CA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0712CA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0712C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0712CA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0712C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0712CA" w14:paraId="3B563D3D" w14:textId="77777777" w:rsidTr="00A137C9">
        <w:tc>
          <w:tcPr>
            <w:tcW w:w="617" w:type="dxa"/>
            <w:shd w:val="clear" w:color="auto" w:fill="auto"/>
            <w:vAlign w:val="center"/>
          </w:tcPr>
          <w:p w14:paraId="0FF54D74" w14:textId="77777777" w:rsidR="00B641BE" w:rsidRPr="000712C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12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0A908EC" w14:textId="77777777" w:rsidR="00B641BE" w:rsidRPr="000712C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12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FC81EE5" w14:textId="77777777" w:rsidR="00B641BE" w:rsidRPr="000712C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12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0712CA" w14:paraId="616F1A36" w14:textId="77777777" w:rsidTr="00A137C9">
        <w:tc>
          <w:tcPr>
            <w:tcW w:w="617" w:type="dxa"/>
            <w:shd w:val="clear" w:color="auto" w:fill="auto"/>
            <w:vAlign w:val="center"/>
          </w:tcPr>
          <w:p w14:paraId="76782559" w14:textId="77777777" w:rsidR="00B641BE" w:rsidRPr="000712C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12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A3DBF84" w14:textId="77777777" w:rsidR="00B641BE" w:rsidRPr="000712C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DE91248" w14:textId="77777777" w:rsidR="00B641BE" w:rsidRPr="000712C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0712CA" w14:paraId="391F3B6A" w14:textId="77777777" w:rsidTr="00A137C9">
        <w:tc>
          <w:tcPr>
            <w:tcW w:w="617" w:type="dxa"/>
            <w:shd w:val="clear" w:color="auto" w:fill="auto"/>
            <w:vAlign w:val="center"/>
          </w:tcPr>
          <w:p w14:paraId="7E4D8372" w14:textId="77777777" w:rsidR="00B641BE" w:rsidRPr="000712C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12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7EB8B9F3" w14:textId="77777777" w:rsidR="00B641BE" w:rsidRPr="000712C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FC2A421" w14:textId="77777777" w:rsidR="00B641BE" w:rsidRPr="000712C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bookmarkEnd w:id="0"/>
    </w:tbl>
    <w:p w14:paraId="63EC88BA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8BB4B38" w14:textId="77777777" w:rsidR="000712CA" w:rsidRDefault="000712CA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EE80BB1" w14:textId="77777777" w:rsidR="000712CA" w:rsidRDefault="000712CA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F47FC43" w14:textId="77777777" w:rsidR="000712CA" w:rsidRDefault="000712CA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6C3C1DC" w14:textId="77777777" w:rsidR="000712CA" w:rsidRDefault="000712CA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DCD8BF2" w14:textId="77777777" w:rsidR="000712CA" w:rsidRDefault="000712CA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68BED99" w14:textId="77777777" w:rsidR="000712CA" w:rsidRPr="000712CA" w:rsidRDefault="000712CA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752044DD" w14:textId="77777777" w:rsidR="000712CA" w:rsidRPr="000712CA" w:rsidRDefault="000712CA" w:rsidP="000712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0712C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 elektroniczny lub podpis  zaufany lub podpis  osobisty osoby uprawnionej do reprezentowania wykonawców wspólnie ubiegających się o udzielenie zamówienia</w:t>
      </w:r>
    </w:p>
    <w:p w14:paraId="71FEC7FF" w14:textId="77777777" w:rsidR="000712CA" w:rsidRPr="000712CA" w:rsidRDefault="000712CA" w:rsidP="000712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64B6943" w14:textId="77777777" w:rsidR="000712CA" w:rsidRPr="000712CA" w:rsidRDefault="000712CA" w:rsidP="000712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6121146" w14:textId="77777777" w:rsidR="000712CA" w:rsidRPr="000712CA" w:rsidRDefault="000712CA" w:rsidP="000712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E2D6D6B" w14:textId="77777777" w:rsidR="000712CA" w:rsidRPr="000712CA" w:rsidRDefault="000712CA" w:rsidP="000712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FCB642F" w14:textId="77777777" w:rsidR="000712CA" w:rsidRPr="000712CA" w:rsidRDefault="000712CA" w:rsidP="000712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6607BC1" w14:textId="48CF2F66" w:rsidR="000712CA" w:rsidRPr="000712CA" w:rsidRDefault="000712CA" w:rsidP="000712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0712CA">
        <w:rPr>
          <w:rFonts w:ascii="Times New Roman" w:eastAsia="Times New Roman" w:hAnsi="Times New Roman"/>
          <w:iCs/>
          <w:sz w:val="20"/>
          <w:szCs w:val="20"/>
          <w:lang w:eastAsia="pl-PL"/>
        </w:rPr>
        <w:t>* wypełnić tyle razy ile to konieczne</w:t>
      </w:r>
    </w:p>
    <w:sectPr w:rsidR="000712CA" w:rsidRPr="000712C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C03BC4" w14:textId="77777777" w:rsidR="00E63939" w:rsidRDefault="00E63939" w:rsidP="00025386">
      <w:pPr>
        <w:spacing w:after="0" w:line="240" w:lineRule="auto"/>
      </w:pPr>
      <w:r>
        <w:separator/>
      </w:r>
    </w:p>
  </w:endnote>
  <w:endnote w:type="continuationSeparator" w:id="0">
    <w:p w14:paraId="61AE3942" w14:textId="77777777" w:rsidR="00E63939" w:rsidRDefault="00E639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A49AD" w14:textId="77777777" w:rsidR="009B1F5F" w:rsidRDefault="009B1F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3821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C50CAE" w14:textId="77777777" w:rsidR="009B1F5F" w:rsidRDefault="009B1F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DFED1" w14:textId="77777777" w:rsidR="00E63939" w:rsidRDefault="00E63939" w:rsidP="00025386">
      <w:pPr>
        <w:spacing w:after="0" w:line="240" w:lineRule="auto"/>
      </w:pPr>
      <w:r>
        <w:separator/>
      </w:r>
    </w:p>
  </w:footnote>
  <w:footnote w:type="continuationSeparator" w:id="0">
    <w:p w14:paraId="668D9E86" w14:textId="77777777" w:rsidR="00E63939" w:rsidRDefault="00E6393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8280A" w14:textId="77777777" w:rsidR="009B1F5F" w:rsidRDefault="009B1F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2D1A45" w14:textId="77777777" w:rsidR="009B1F5F" w:rsidRDefault="009B1F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5C13AE" w14:textId="77777777" w:rsidR="009B1F5F" w:rsidRDefault="009B1F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0320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3939"/>
    <w:rsid w:val="00025386"/>
    <w:rsid w:val="000423B9"/>
    <w:rsid w:val="00053927"/>
    <w:rsid w:val="000712CA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B1F5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3939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9ADD2"/>
  <w15:chartTrackingRefBased/>
  <w15:docId w15:val="{8FD49F04-981A-4A21-AA04-457B86872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2024-08-30T12:03:00Z</cp:lastPrinted>
  <dcterms:created xsi:type="dcterms:W3CDTF">2024-08-30T12:03:00Z</dcterms:created>
  <dcterms:modified xsi:type="dcterms:W3CDTF">2024-08-30T12:03:00Z</dcterms:modified>
</cp:coreProperties>
</file>