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2EE47" w14:textId="4D42BDD9" w:rsidR="00025386" w:rsidRPr="008E0BCB" w:rsidRDefault="00657A47" w:rsidP="008E0BCB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8E0BCB">
        <w:rPr>
          <w:bCs/>
          <w:i w:val="0"/>
          <w:sz w:val="20"/>
        </w:rPr>
        <w:t xml:space="preserve">Załącznik nr </w:t>
      </w:r>
      <w:r w:rsidR="008E0BCB" w:rsidRPr="008E0BCB">
        <w:rPr>
          <w:bCs/>
          <w:i w:val="0"/>
          <w:sz w:val="20"/>
        </w:rPr>
        <w:t>6</w:t>
      </w:r>
      <w:r w:rsidR="007666D6" w:rsidRPr="008E0BCB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E0BCB" w14:paraId="79E25198" w14:textId="77777777" w:rsidTr="00467CA2">
        <w:tc>
          <w:tcPr>
            <w:tcW w:w="2800" w:type="dxa"/>
            <w:shd w:val="clear" w:color="auto" w:fill="auto"/>
          </w:tcPr>
          <w:p w14:paraId="464C1068" w14:textId="77777777" w:rsidR="00D520D3" w:rsidRPr="008E0BCB" w:rsidRDefault="00D520D3" w:rsidP="008E0BC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0BC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E0BC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1E2DDC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D24715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FDDBB3" w14:textId="77777777" w:rsidR="00D520D3" w:rsidRPr="008E0BCB" w:rsidRDefault="00D520D3" w:rsidP="008E0B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E0BCB" w14:paraId="58C97E3B" w14:textId="77777777" w:rsidTr="00467CA2">
        <w:tc>
          <w:tcPr>
            <w:tcW w:w="2800" w:type="dxa"/>
            <w:shd w:val="clear" w:color="auto" w:fill="auto"/>
          </w:tcPr>
          <w:p w14:paraId="7A611FD0" w14:textId="77777777" w:rsidR="00D520D3" w:rsidRPr="008E0BCB" w:rsidRDefault="00D520D3" w:rsidP="008E0BC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0BC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0E6878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2CAB1CF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1459E4" w14:textId="77777777" w:rsidR="00D520D3" w:rsidRPr="008E0BCB" w:rsidRDefault="00D520D3" w:rsidP="008E0BCB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E0BCB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4FC87AF" w14:textId="77777777" w:rsidR="00B62AD0" w:rsidRPr="008E0BCB" w:rsidRDefault="00B62AD0" w:rsidP="008E0BCB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E0BCB" w14:paraId="5544DC5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EE0DC8" w14:textId="77777777" w:rsidR="00053927" w:rsidRPr="008E0BC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0BCB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59376E5" w14:textId="77777777" w:rsidR="00053927" w:rsidRPr="008E0BC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E0BC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E0BC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E0BC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C716A8" w14:textId="77777777" w:rsidR="0071340C" w:rsidRPr="008E0BCB" w:rsidRDefault="0071340C" w:rsidP="008E0BCB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8E0BCB">
        <w:rPr>
          <w:rFonts w:ascii="Times New Roman" w:hAnsi="Times New Roman"/>
          <w:sz w:val="20"/>
          <w:szCs w:val="20"/>
        </w:rPr>
        <w:t xml:space="preserve"> ustawy </w:t>
      </w:r>
      <w:r w:rsidR="00EF3368" w:rsidRPr="008E0BC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FB7092" w:rsidRPr="008E0BCB">
        <w:rPr>
          <w:rFonts w:ascii="Times New Roman" w:hAnsi="Times New Roman"/>
          <w:sz w:val="20"/>
          <w:szCs w:val="20"/>
        </w:rPr>
        <w:t>(</w:t>
      </w:r>
      <w:proofErr w:type="spellStart"/>
      <w:r w:rsidR="00FB7092" w:rsidRPr="008E0BCB">
        <w:rPr>
          <w:rFonts w:ascii="Times New Roman" w:hAnsi="Times New Roman"/>
          <w:sz w:val="20"/>
          <w:szCs w:val="20"/>
        </w:rPr>
        <w:t>t.j</w:t>
      </w:r>
      <w:proofErr w:type="spellEnd"/>
      <w:r w:rsidR="00FB7092" w:rsidRPr="008E0BCB">
        <w:rPr>
          <w:rFonts w:ascii="Times New Roman" w:hAnsi="Times New Roman"/>
          <w:sz w:val="20"/>
          <w:szCs w:val="20"/>
        </w:rPr>
        <w:t>. Dz. U. z 2023r. poz. 1605)</w:t>
      </w:r>
      <w:r w:rsidR="00E27ABB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E0BCB" w14:paraId="7ADD7E4E" w14:textId="77777777" w:rsidTr="00467CA2">
        <w:tc>
          <w:tcPr>
            <w:tcW w:w="2269" w:type="dxa"/>
            <w:shd w:val="clear" w:color="auto" w:fill="auto"/>
          </w:tcPr>
          <w:p w14:paraId="69BD0551" w14:textId="77777777" w:rsidR="00D520D3" w:rsidRPr="008E0BC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81EFE9" w14:textId="77777777" w:rsidR="00D520D3" w:rsidRPr="008E0BCB" w:rsidRDefault="00FB709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560434K ul. Portowa w Niepołomicach</w:t>
            </w:r>
            <w:r w:rsidR="00D520D3"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B7092" w:rsidRPr="008E0BCB" w14:paraId="31EA8CA3" w14:textId="77777777" w:rsidTr="00945C1D">
        <w:tc>
          <w:tcPr>
            <w:tcW w:w="2269" w:type="dxa"/>
            <w:shd w:val="clear" w:color="auto" w:fill="auto"/>
          </w:tcPr>
          <w:p w14:paraId="1E436D2D" w14:textId="77777777" w:rsidR="00FB7092" w:rsidRPr="008E0BCB" w:rsidRDefault="00FB7092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C00E1F" w14:textId="77777777" w:rsidR="00FB7092" w:rsidRPr="008E0BCB" w:rsidRDefault="00FB7092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ZP.271.29.2024</w:t>
            </w:r>
          </w:p>
        </w:tc>
      </w:tr>
    </w:tbl>
    <w:p w14:paraId="0E2206BC" w14:textId="77777777" w:rsidR="00DC652A" w:rsidRPr="008E0BCB" w:rsidRDefault="00FB709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A6912A5" w14:textId="77777777" w:rsidR="00DC652A" w:rsidRPr="008E0BC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BFD0E32" w14:textId="77777777" w:rsidR="0071340C" w:rsidRPr="008E0BC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6166E3A" w14:textId="77777777" w:rsidR="0071340C" w:rsidRPr="008E0BC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58F8DA5" w14:textId="77777777" w:rsidR="0071340C" w:rsidRPr="008E0BC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F39E667" w14:textId="77777777" w:rsidR="0071340C" w:rsidRPr="008E0BC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9AF7482" w14:textId="2BB88AF1" w:rsidR="0071340C" w:rsidRPr="008E0BCB" w:rsidRDefault="00D520D3" w:rsidP="008E0B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7CB8E0C" w14:textId="77777777" w:rsidR="00DC652A" w:rsidRPr="008E0BC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715360E" w14:textId="77777777" w:rsidR="00DC652A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3C78CCE" w14:textId="77777777" w:rsidR="0093388F" w:rsidRPr="008E0BC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9718CE2" w14:textId="77777777" w:rsidR="0093388F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4368FF7" w14:textId="77777777" w:rsidR="0093388F" w:rsidRPr="008E0BC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C3DFD13" w14:textId="77777777" w:rsidR="00CB29AC" w:rsidRPr="008E0BC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122B5F8" w14:textId="77777777" w:rsidR="00CB29AC" w:rsidRPr="008E0BC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BABAC81" w14:textId="77777777" w:rsidR="00830970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8E0BC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405C0A9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0B73E0C5" w14:textId="3D94C42C" w:rsidR="008E0BCB" w:rsidRPr="008E0BCB" w:rsidRDefault="008E0BCB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bookmarkEnd w:id="0"/>
    <w:p w14:paraId="548A0264" w14:textId="77777777" w:rsidR="00E27ABB" w:rsidRPr="008E0BC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8E0BC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ACD2C" w14:textId="77777777" w:rsidR="00FA295F" w:rsidRDefault="00FA295F" w:rsidP="00025386">
      <w:pPr>
        <w:spacing w:after="0" w:line="240" w:lineRule="auto"/>
      </w:pPr>
      <w:r>
        <w:separator/>
      </w:r>
    </w:p>
  </w:endnote>
  <w:endnote w:type="continuationSeparator" w:id="0">
    <w:p w14:paraId="40F40ED5" w14:textId="77777777" w:rsidR="00FA295F" w:rsidRDefault="00FA29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90D8C" w14:textId="77777777" w:rsidR="00FB7092" w:rsidRDefault="00FB70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E5CE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83670" w14:textId="77777777" w:rsidR="00FB7092" w:rsidRDefault="00FB70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8DDC7" w14:textId="77777777" w:rsidR="00FA295F" w:rsidRDefault="00FA295F" w:rsidP="00025386">
      <w:pPr>
        <w:spacing w:after="0" w:line="240" w:lineRule="auto"/>
      </w:pPr>
      <w:r>
        <w:separator/>
      </w:r>
    </w:p>
  </w:footnote>
  <w:footnote w:type="continuationSeparator" w:id="0">
    <w:p w14:paraId="283905FB" w14:textId="77777777" w:rsidR="00FA295F" w:rsidRDefault="00FA29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FFF11" w14:textId="77777777" w:rsidR="00FB7092" w:rsidRDefault="00FB7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0AD06" w14:textId="77777777" w:rsidR="00FB7092" w:rsidRDefault="00FB7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9471E" w14:textId="77777777" w:rsidR="00FB7092" w:rsidRDefault="00FB70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04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95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E0BCB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295F"/>
    <w:rsid w:val="00FB7092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CBFB3"/>
  <w15:chartTrackingRefBased/>
  <w15:docId w15:val="{8F0DDE60-9AA8-4CD3-BDF3-0224AE04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2024-08-30T12:01:00Z</cp:lastPrinted>
  <dcterms:created xsi:type="dcterms:W3CDTF">2024-08-30T12:01:00Z</dcterms:created>
  <dcterms:modified xsi:type="dcterms:W3CDTF">2024-08-30T12:01:00Z</dcterms:modified>
</cp:coreProperties>
</file>