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004386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4386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004386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51AD184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00438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40BBEE82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204048" w:rsidRPr="00204048">
        <w:rPr>
          <w:b/>
          <w:bCs/>
          <w:sz w:val="22"/>
          <w:szCs w:val="22"/>
        </w:rPr>
        <w:t xml:space="preserve"> </w:t>
      </w:r>
      <w:r w:rsidR="00E46A67" w:rsidRPr="00E46A67">
        <w:rPr>
          <w:b/>
          <w:bCs/>
          <w:sz w:val="22"/>
          <w:szCs w:val="22"/>
        </w:rPr>
        <w:t>Dostawa homogenizatora ultradźwiękowego dla WIMiIP DE.dzp.272-482/24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p w14:paraId="26847366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24BC95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078E4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68D04CE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1A23705F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9AAB4D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34AA8B0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7AAA552" w14:textId="77777777" w:rsidR="00772D61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0DA56903" w14:textId="4A1A8D46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1F77984D" w14:textId="77777777" w:rsidR="00772D61" w:rsidRPr="00537D66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1DBA522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EE86BCD" w14:textId="09620695" w:rsidR="00537D66" w:rsidRPr="002535CA" w:rsidRDefault="00537D66" w:rsidP="00537D66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>Termin realizacji zamówienia:  …………</w:t>
      </w:r>
      <w:r w:rsidR="0024628F">
        <w:rPr>
          <w:b/>
          <w:bCs/>
          <w:sz w:val="22"/>
          <w:szCs w:val="22"/>
        </w:rPr>
        <w:t>……</w:t>
      </w:r>
      <w:r w:rsidRPr="00537D66">
        <w:rPr>
          <w:b/>
          <w:bCs/>
          <w:sz w:val="22"/>
          <w:szCs w:val="22"/>
        </w:rPr>
        <w:t>od daty podpisania umowy</w:t>
      </w:r>
      <w:r w:rsidRPr="00537D66">
        <w:rPr>
          <w:b/>
          <w:bCs/>
          <w:sz w:val="22"/>
          <w:szCs w:val="22"/>
          <w:highlight w:val="yellow"/>
        </w:rPr>
        <w:t xml:space="preserve"> (kryterium oceny ofert)</w:t>
      </w:r>
    </w:p>
    <w:p w14:paraId="0FEEBFF8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55475519" w14:textId="51F1A746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Okres udzielonej gwarancji  ……………………m-cy.</w:t>
      </w:r>
      <w:r w:rsidR="00E46A67">
        <w:rPr>
          <w:b/>
          <w:bCs/>
          <w:sz w:val="22"/>
          <w:szCs w:val="22"/>
        </w:rPr>
        <w:t>*</w:t>
      </w:r>
    </w:p>
    <w:p w14:paraId="0BFE1F23" w14:textId="2D680A04" w:rsidR="00A9639A" w:rsidRPr="00004386" w:rsidRDefault="00E46A67" w:rsidP="00E46A67">
      <w:pPr>
        <w:tabs>
          <w:tab w:val="left" w:pos="426"/>
        </w:tabs>
        <w:spacing w:after="120"/>
        <w:rPr>
          <w:b/>
          <w:sz w:val="22"/>
          <w:szCs w:val="22"/>
        </w:rPr>
      </w:pPr>
      <w:r w:rsidRPr="00E46A67">
        <w:rPr>
          <w:i/>
          <w:iCs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iCs/>
          <w:sz w:val="22"/>
          <w:szCs w:val="22"/>
        </w:rPr>
        <w:t>24</w:t>
      </w:r>
      <w:r w:rsidRPr="00E46A67">
        <w:rPr>
          <w:i/>
          <w:iCs/>
          <w:sz w:val="22"/>
          <w:szCs w:val="22"/>
        </w:rPr>
        <w:t xml:space="preserve"> miesi</w:t>
      </w:r>
      <w:r>
        <w:rPr>
          <w:i/>
          <w:iCs/>
          <w:sz w:val="22"/>
          <w:szCs w:val="22"/>
        </w:rPr>
        <w:t>ące</w:t>
      </w:r>
      <w:r w:rsidR="00C471AA"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Pr="00004386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B336D" w14:textId="77777777" w:rsidR="000E4650" w:rsidRDefault="000E4650">
      <w:r>
        <w:separator/>
      </w:r>
    </w:p>
  </w:endnote>
  <w:endnote w:type="continuationSeparator" w:id="0">
    <w:p w14:paraId="0F4C2650" w14:textId="77777777" w:rsidR="000E4650" w:rsidRDefault="000E4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00564F" w14:textId="77777777" w:rsidR="000E4650" w:rsidRDefault="000E4650">
      <w:r>
        <w:separator/>
      </w:r>
    </w:p>
  </w:footnote>
  <w:footnote w:type="continuationSeparator" w:id="0">
    <w:p w14:paraId="7B4634F8" w14:textId="77777777" w:rsidR="000E4650" w:rsidRDefault="000E4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4650"/>
    <w:rsid w:val="000E5FBD"/>
    <w:rsid w:val="000F6589"/>
    <w:rsid w:val="00106636"/>
    <w:rsid w:val="00116EC6"/>
    <w:rsid w:val="001801DD"/>
    <w:rsid w:val="001B39B7"/>
    <w:rsid w:val="001C468B"/>
    <w:rsid w:val="001D4612"/>
    <w:rsid w:val="001E2E06"/>
    <w:rsid w:val="00204048"/>
    <w:rsid w:val="00207E98"/>
    <w:rsid w:val="0024628F"/>
    <w:rsid w:val="0024678D"/>
    <w:rsid w:val="002504B9"/>
    <w:rsid w:val="002535CA"/>
    <w:rsid w:val="00261135"/>
    <w:rsid w:val="002723B0"/>
    <w:rsid w:val="002826A4"/>
    <w:rsid w:val="00291B65"/>
    <w:rsid w:val="002E322C"/>
    <w:rsid w:val="003064E3"/>
    <w:rsid w:val="0031496D"/>
    <w:rsid w:val="00315A4A"/>
    <w:rsid w:val="003336A1"/>
    <w:rsid w:val="003A3FF8"/>
    <w:rsid w:val="003A4E9F"/>
    <w:rsid w:val="003B007E"/>
    <w:rsid w:val="003B5A81"/>
    <w:rsid w:val="003C26D5"/>
    <w:rsid w:val="003E60FF"/>
    <w:rsid w:val="003F045F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F1149"/>
    <w:rsid w:val="00514936"/>
    <w:rsid w:val="00537D66"/>
    <w:rsid w:val="00546FD8"/>
    <w:rsid w:val="00551F48"/>
    <w:rsid w:val="00562C21"/>
    <w:rsid w:val="00571AF7"/>
    <w:rsid w:val="00583AF1"/>
    <w:rsid w:val="00595C87"/>
    <w:rsid w:val="005A2F70"/>
    <w:rsid w:val="005C3CC9"/>
    <w:rsid w:val="005D2C65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D1797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7D97"/>
    <w:rsid w:val="008B2F0C"/>
    <w:rsid w:val="008B4928"/>
    <w:rsid w:val="008D2AB8"/>
    <w:rsid w:val="008F1C66"/>
    <w:rsid w:val="00922561"/>
    <w:rsid w:val="00931861"/>
    <w:rsid w:val="00970FE4"/>
    <w:rsid w:val="0098598E"/>
    <w:rsid w:val="009B3871"/>
    <w:rsid w:val="00A0022B"/>
    <w:rsid w:val="00A03D18"/>
    <w:rsid w:val="00A11B39"/>
    <w:rsid w:val="00A346FE"/>
    <w:rsid w:val="00A4066D"/>
    <w:rsid w:val="00A40C4C"/>
    <w:rsid w:val="00A45BD6"/>
    <w:rsid w:val="00A47B4D"/>
    <w:rsid w:val="00A83018"/>
    <w:rsid w:val="00A9639A"/>
    <w:rsid w:val="00AA0F7C"/>
    <w:rsid w:val="00AD653E"/>
    <w:rsid w:val="00AD6BB5"/>
    <w:rsid w:val="00B03F16"/>
    <w:rsid w:val="00B22FD0"/>
    <w:rsid w:val="00B317CC"/>
    <w:rsid w:val="00B33824"/>
    <w:rsid w:val="00B62A32"/>
    <w:rsid w:val="00B653E6"/>
    <w:rsid w:val="00B774DC"/>
    <w:rsid w:val="00B84413"/>
    <w:rsid w:val="00B924C3"/>
    <w:rsid w:val="00B97CCF"/>
    <w:rsid w:val="00BA3A22"/>
    <w:rsid w:val="00BD00E0"/>
    <w:rsid w:val="00BE264F"/>
    <w:rsid w:val="00C449FF"/>
    <w:rsid w:val="00C471AA"/>
    <w:rsid w:val="00C51671"/>
    <w:rsid w:val="00C86564"/>
    <w:rsid w:val="00C95F26"/>
    <w:rsid w:val="00C969A6"/>
    <w:rsid w:val="00C96CB4"/>
    <w:rsid w:val="00CA7D36"/>
    <w:rsid w:val="00CC3F7B"/>
    <w:rsid w:val="00CD0463"/>
    <w:rsid w:val="00CF6BC8"/>
    <w:rsid w:val="00D24208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46A67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50E8A"/>
    <w:rsid w:val="00F51688"/>
    <w:rsid w:val="00F53146"/>
    <w:rsid w:val="00F53B9C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718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2024-04-25T11:30:00Z</cp:lastPrinted>
  <dcterms:created xsi:type="dcterms:W3CDTF">2024-09-03T09:49:00Z</dcterms:created>
  <dcterms:modified xsi:type="dcterms:W3CDTF">2024-09-03T10:04:00Z</dcterms:modified>
</cp:coreProperties>
</file>