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0B0D2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0B0D2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B0D2C">
        <w:rPr>
          <w:rFonts w:ascii="Times New Roman" w:hAnsi="Times New Roman"/>
          <w:sz w:val="22"/>
          <w:szCs w:val="22"/>
        </w:rPr>
        <w:t>1</w:t>
      </w:r>
    </w:p>
    <w:p w:rsidR="008D2AB8" w:rsidRPr="000B0D2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8D2AB8" w:rsidRPr="000B0D2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0B0D2C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F468D0" w:rsidRDefault="00F468D0" w:rsidP="00F468D0">
      <w:pPr>
        <w:tabs>
          <w:tab w:val="right" w:pos="8222"/>
        </w:tabs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F468D0" w:rsidRDefault="00F468D0" w:rsidP="00F468D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F468D0" w:rsidRDefault="00F468D0" w:rsidP="00F468D0">
      <w:pPr>
        <w:spacing w:line="360" w:lineRule="auto"/>
      </w:pPr>
      <w:r>
        <w:t>Do: Nazwa i siedziba Zamawiającego: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>Akademia Górniczo - Hutnicza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>im. Stanisława Staszica w Krakowie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F468D0" w:rsidRDefault="00F468D0" w:rsidP="00F468D0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F468D0" w:rsidRDefault="00F468D0" w:rsidP="00F468D0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B0D2C" w:rsidRPr="000B0D2C">
        <w:rPr>
          <w:b/>
        </w:rPr>
        <w:t xml:space="preserve">Dostawa pieca wysokotemperaturowego z możliwością kontrolowania atmosfery w komorze roboczej dla </w:t>
      </w:r>
      <w:proofErr w:type="spellStart"/>
      <w:r w:rsidR="000B0D2C" w:rsidRPr="000B0D2C">
        <w:rPr>
          <w:b/>
        </w:rPr>
        <w:t>WIMiC</w:t>
      </w:r>
      <w:proofErr w:type="spellEnd"/>
      <w:r w:rsidR="000B0D2C" w:rsidRPr="000B0D2C">
        <w:rPr>
          <w:b/>
        </w:rPr>
        <w:t xml:space="preserve"> - DE-dzp.272-387/24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F468D0">
        <w:rPr>
          <w:b/>
        </w:rPr>
        <w:t xml:space="preserve"> za całość przedmiotu zamówienia</w:t>
      </w:r>
      <w:r>
        <w:rPr>
          <w:b/>
        </w:rPr>
        <w:t>:</w:t>
      </w:r>
      <w:r w:rsidR="00F468D0">
        <w:rPr>
          <w:b/>
        </w:rPr>
        <w:t xml:space="preserve"> </w:t>
      </w:r>
      <w:r>
        <w:rPr>
          <w:b/>
        </w:rPr>
        <w:t>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F468D0">
        <w:rPr>
          <w:b/>
        </w:rPr>
        <w:t xml:space="preserve"> za całość przedmiotu zamówienia</w:t>
      </w:r>
      <w:r>
        <w:rPr>
          <w:b/>
        </w:rPr>
        <w:t>:</w:t>
      </w:r>
      <w:r w:rsidR="00F468D0">
        <w:rPr>
          <w:b/>
        </w:rPr>
        <w:t xml:space="preserve"> </w:t>
      </w:r>
      <w:r>
        <w:rPr>
          <w:b/>
        </w:rPr>
        <w:t>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F468D0">
        <w:t>23</w:t>
      </w:r>
      <w:r>
        <w:t xml:space="preserve"> % tj.…………………….PLN</w:t>
      </w:r>
    </w:p>
    <w:p w:rsidR="00FE545C" w:rsidRDefault="00F468D0" w:rsidP="008D2AB8">
      <w:pPr>
        <w:pStyle w:val="Tekstpodstawowy"/>
      </w:pPr>
      <w:r>
        <w:t>P</w:t>
      </w:r>
      <w:r w:rsidR="00FE545C">
        <w:t xml:space="preserve">roducent/model zaoferowanego </w:t>
      </w:r>
      <w:r w:rsidR="00F42AD9">
        <w:t>pieca</w:t>
      </w:r>
      <w:r w:rsidR="00FE545C" w:rsidRPr="00FE545C">
        <w:rPr>
          <w:b w:val="0"/>
        </w:rPr>
        <w:t>…………………………………..</w:t>
      </w:r>
    </w:p>
    <w:p w:rsidR="00F42AD9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FB1B4F">
        <w:t>……</w:t>
      </w:r>
      <w:r w:rsidR="00F468D0">
        <w:t xml:space="preserve"> dni od daty podpisania umowy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F468D0">
        <w:t xml:space="preserve"> miesięcy* </w:t>
      </w:r>
      <w:r>
        <w:t>(</w:t>
      </w:r>
      <w:r w:rsidRPr="0022732C">
        <w:rPr>
          <w:i/>
          <w:highlight w:val="yellow"/>
        </w:rPr>
        <w:t>kryterium oceny ofert)</w:t>
      </w:r>
    </w:p>
    <w:p w:rsidR="00F468D0" w:rsidRPr="00F468D0" w:rsidRDefault="00F468D0" w:rsidP="00F468D0">
      <w:pPr>
        <w:pStyle w:val="Tekstpodstawowy"/>
        <w:suppressAutoHyphens/>
        <w:autoSpaceDN w:val="0"/>
        <w:spacing w:line="240" w:lineRule="auto"/>
        <w:rPr>
          <w:b w:val="0"/>
          <w:bCs/>
          <w:i/>
          <w:sz w:val="22"/>
          <w:szCs w:val="22"/>
        </w:rPr>
      </w:pPr>
      <w:r w:rsidRPr="00F468D0">
        <w:rPr>
          <w:b w:val="0"/>
          <w:bCs/>
          <w:i/>
          <w:sz w:val="22"/>
          <w:szCs w:val="22"/>
        </w:rPr>
        <w:t>*W przypadku nie podania okresu gwarancji, Zamawiający przyjmie minimalny okres gwarancji wskazany w SWZ</w:t>
      </w:r>
    </w:p>
    <w:p w:rsidR="00F468D0" w:rsidRDefault="00F468D0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F468D0" w:rsidRDefault="00F468D0" w:rsidP="00F468D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F468D0" w:rsidRDefault="00F468D0" w:rsidP="00F468D0">
      <w:pPr>
        <w:tabs>
          <w:tab w:val="left" w:pos="426"/>
        </w:tabs>
        <w:jc w:val="both"/>
        <w:rPr>
          <w:sz w:val="22"/>
          <w:szCs w:val="22"/>
        </w:rPr>
      </w:pPr>
    </w:p>
    <w:p w:rsidR="00F468D0" w:rsidRDefault="00F468D0" w:rsidP="00F468D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468D0" w:rsidRDefault="00F468D0" w:rsidP="00F468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F468D0" w:rsidRDefault="00F468D0" w:rsidP="00F468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2240D9" w:rsidRDefault="002240D9" w:rsidP="00F468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Serwis urządzenia realizowany będzie przez producenta lub autoryzowanego partnera serwisowego producenta,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przez …………………………………………………………. (należy wpisać </w:t>
      </w:r>
      <w:r w:rsidR="004005B8">
        <w:rPr>
          <w:sz w:val="22"/>
          <w:szCs w:val="22"/>
        </w:rPr>
        <w:t>podmiot świadczący usługi serwisowe)</w:t>
      </w:r>
      <w:bookmarkStart w:id="0" w:name="_GoBack"/>
      <w:bookmarkEnd w:id="0"/>
    </w:p>
    <w:p w:rsidR="00F468D0" w:rsidRDefault="00F468D0" w:rsidP="00F468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468D0" w:rsidRDefault="00F468D0" w:rsidP="00F468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468D0" w:rsidRDefault="00F468D0" w:rsidP="00F468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468D0" w:rsidRDefault="00F468D0" w:rsidP="00F468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468D0" w:rsidTr="00F468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68D0" w:rsidRDefault="00F468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68D0" w:rsidRDefault="00F468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F468D0" w:rsidRDefault="00F468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468D0" w:rsidRDefault="00F468D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468D0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68D0" w:rsidTr="00F468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68D0" w:rsidRDefault="00F468D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468D0" w:rsidRDefault="00F468D0" w:rsidP="00F468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468D0" w:rsidRDefault="00F468D0" w:rsidP="00F468D0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F468D0" w:rsidRDefault="00F468D0" w:rsidP="00F468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468D0" w:rsidRDefault="00F468D0" w:rsidP="00F468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F468D0" w:rsidRDefault="00F468D0" w:rsidP="00F468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F468D0" w:rsidRDefault="00F468D0" w:rsidP="00F468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468D0" w:rsidRDefault="00F468D0" w:rsidP="00F468D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468D0" w:rsidRDefault="00F468D0" w:rsidP="00F468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468D0" w:rsidRDefault="00F468D0" w:rsidP="00F468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468D0" w:rsidRDefault="00F468D0" w:rsidP="00F468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468D0" w:rsidRDefault="00F468D0" w:rsidP="00F468D0">
      <w:pPr>
        <w:spacing w:line="360" w:lineRule="auto"/>
        <w:ind w:left="1440"/>
        <w:jc w:val="both"/>
        <w:rPr>
          <w:sz w:val="22"/>
          <w:szCs w:val="22"/>
        </w:rPr>
      </w:pPr>
    </w:p>
    <w:p w:rsidR="00F468D0" w:rsidRDefault="00F468D0" w:rsidP="00F468D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722A" w:rsidRDefault="0096722A">
      <w:r>
        <w:separator/>
      </w:r>
    </w:p>
  </w:endnote>
  <w:endnote w:type="continuationSeparator" w:id="0">
    <w:p w:rsidR="0096722A" w:rsidRDefault="00967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722A" w:rsidRDefault="0096722A">
      <w:r>
        <w:separator/>
      </w:r>
    </w:p>
  </w:footnote>
  <w:footnote w:type="continuationSeparator" w:id="0">
    <w:p w:rsidR="0096722A" w:rsidRDefault="00967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3EF1" w:rsidRDefault="007A3E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4C3"/>
    <w:rsid w:val="00012286"/>
    <w:rsid w:val="000704FC"/>
    <w:rsid w:val="00071CCC"/>
    <w:rsid w:val="000B0D2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240D9"/>
    <w:rsid w:val="002723B0"/>
    <w:rsid w:val="00315A4A"/>
    <w:rsid w:val="004005B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3EF1"/>
    <w:rsid w:val="007A4321"/>
    <w:rsid w:val="00833933"/>
    <w:rsid w:val="00853083"/>
    <w:rsid w:val="008B2F0C"/>
    <w:rsid w:val="008B4928"/>
    <w:rsid w:val="008D2AB8"/>
    <w:rsid w:val="008F1C66"/>
    <w:rsid w:val="0096722A"/>
    <w:rsid w:val="00970FE4"/>
    <w:rsid w:val="00A0022B"/>
    <w:rsid w:val="00A346FE"/>
    <w:rsid w:val="00A47B4D"/>
    <w:rsid w:val="00A83018"/>
    <w:rsid w:val="00B774DC"/>
    <w:rsid w:val="00BA44C3"/>
    <w:rsid w:val="00C969A6"/>
    <w:rsid w:val="00CA7D36"/>
    <w:rsid w:val="00D24208"/>
    <w:rsid w:val="00D45740"/>
    <w:rsid w:val="00D60C38"/>
    <w:rsid w:val="00D66893"/>
    <w:rsid w:val="00D90ACB"/>
    <w:rsid w:val="00DC1500"/>
    <w:rsid w:val="00E44371"/>
    <w:rsid w:val="00E949B0"/>
    <w:rsid w:val="00EC0BEA"/>
    <w:rsid w:val="00F00591"/>
    <w:rsid w:val="00F42AD9"/>
    <w:rsid w:val="00F468D0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E55D2"/>
  <w15:chartTrackingRefBased/>
  <w15:docId w15:val="{C57A8351-B236-4001-BF59-999E74FB4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4C914-8F7E-4C6B-A9F0-E1CC44A38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526</Words>
  <Characters>4312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2024-07-25T07:39:00Z</dcterms:created>
  <dcterms:modified xsi:type="dcterms:W3CDTF">2024-08-06T11:24:00Z</dcterms:modified>
</cp:coreProperties>
</file>