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BFD1B" w14:textId="50D9C4A4" w:rsidR="00FB7F50" w:rsidRPr="00F321EE" w:rsidRDefault="00DE04B3" w:rsidP="00F321E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321EE">
        <w:rPr>
          <w:rFonts w:ascii="Verdana" w:hAnsi="Verdana"/>
          <w:sz w:val="18"/>
          <w:szCs w:val="18"/>
        </w:rPr>
        <w:t>Kraków</w:t>
      </w:r>
      <w:r w:rsidR="00FB7F50" w:rsidRPr="00F321EE">
        <w:rPr>
          <w:rFonts w:ascii="Verdana" w:hAnsi="Verdana"/>
          <w:sz w:val="18"/>
          <w:szCs w:val="18"/>
        </w:rPr>
        <w:t xml:space="preserve"> dnia: </w:t>
      </w:r>
      <w:r w:rsidRPr="00F321EE">
        <w:rPr>
          <w:rFonts w:ascii="Verdana" w:hAnsi="Verdana"/>
          <w:sz w:val="18"/>
          <w:szCs w:val="18"/>
        </w:rPr>
        <w:t>2024-09-04</w:t>
      </w:r>
    </w:p>
    <w:p w14:paraId="1799B6AC" w14:textId="77777777" w:rsidR="00DE04B3" w:rsidRPr="00F321EE" w:rsidRDefault="00DE04B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321E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F01B15B" w14:textId="77777777" w:rsidR="00DE04B3" w:rsidRPr="00F321EE" w:rsidRDefault="00DE04B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321E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EFDFE32" w14:textId="77777777" w:rsidR="00FB7F50" w:rsidRPr="00F321EE" w:rsidRDefault="00DE04B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321E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0DB408" w14:textId="77777777" w:rsidR="00FB7F50" w:rsidRPr="00F321EE" w:rsidRDefault="00DE04B3" w:rsidP="00FB7F50">
      <w:pPr>
        <w:rPr>
          <w:rFonts w:ascii="Verdana" w:hAnsi="Verdana"/>
          <w:sz w:val="18"/>
          <w:szCs w:val="18"/>
        </w:rPr>
      </w:pPr>
      <w:r w:rsidRPr="00F321EE">
        <w:rPr>
          <w:rFonts w:ascii="Verdana" w:hAnsi="Verdana"/>
          <w:sz w:val="18"/>
          <w:szCs w:val="18"/>
        </w:rPr>
        <w:t>Al. Mickiewicza</w:t>
      </w:r>
      <w:r w:rsidR="00FB7F50" w:rsidRPr="00F321EE">
        <w:rPr>
          <w:rFonts w:ascii="Verdana" w:hAnsi="Verdana"/>
          <w:sz w:val="18"/>
          <w:szCs w:val="18"/>
        </w:rPr>
        <w:t xml:space="preserve"> </w:t>
      </w:r>
      <w:r w:rsidRPr="00F321EE">
        <w:rPr>
          <w:rFonts w:ascii="Verdana" w:hAnsi="Verdana"/>
          <w:sz w:val="18"/>
          <w:szCs w:val="18"/>
        </w:rPr>
        <w:t>30</w:t>
      </w:r>
    </w:p>
    <w:p w14:paraId="35C07817" w14:textId="77777777" w:rsidR="00FB7F50" w:rsidRPr="00F321EE" w:rsidRDefault="00DE04B3" w:rsidP="00FB7F50">
      <w:pPr>
        <w:rPr>
          <w:rFonts w:ascii="Verdana" w:hAnsi="Verdana"/>
          <w:sz w:val="18"/>
          <w:szCs w:val="18"/>
        </w:rPr>
      </w:pPr>
      <w:r w:rsidRPr="00F321EE">
        <w:rPr>
          <w:rFonts w:ascii="Verdana" w:hAnsi="Verdana"/>
          <w:sz w:val="18"/>
          <w:szCs w:val="18"/>
        </w:rPr>
        <w:t>30-059</w:t>
      </w:r>
      <w:r w:rsidR="00FB7F50" w:rsidRPr="00F321EE">
        <w:rPr>
          <w:rFonts w:ascii="Verdana" w:hAnsi="Verdana"/>
          <w:sz w:val="18"/>
          <w:szCs w:val="18"/>
        </w:rPr>
        <w:t xml:space="preserve"> </w:t>
      </w:r>
      <w:r w:rsidRPr="00F321EE">
        <w:rPr>
          <w:rFonts w:ascii="Verdana" w:hAnsi="Verdana"/>
          <w:sz w:val="18"/>
          <w:szCs w:val="18"/>
        </w:rPr>
        <w:t>Kraków</w:t>
      </w:r>
    </w:p>
    <w:p w14:paraId="33CBD476" w14:textId="77777777" w:rsidR="008642B3" w:rsidRPr="00F321EE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321EE">
        <w:rPr>
          <w:rFonts w:ascii="Verdana" w:hAnsi="Verdana"/>
          <w:sz w:val="18"/>
          <w:szCs w:val="18"/>
        </w:rPr>
        <w:t>OGŁOSZENIE</w:t>
      </w:r>
    </w:p>
    <w:p w14:paraId="2DA27EFF" w14:textId="77777777" w:rsidR="008642B3" w:rsidRPr="00F321EE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321EE">
        <w:rPr>
          <w:rFonts w:ascii="Verdana" w:hAnsi="Verdana"/>
          <w:b/>
          <w:sz w:val="18"/>
          <w:szCs w:val="18"/>
        </w:rPr>
        <w:t xml:space="preserve">o </w:t>
      </w:r>
      <w:r w:rsidR="0054734E" w:rsidRPr="00F321EE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DE04B3" w:rsidRPr="00F321EE" w14:paraId="51E90E07" w14:textId="77777777" w:rsidTr="00DB26C7">
        <w:trPr>
          <w:trHeight w:val="638"/>
        </w:trPr>
        <w:tc>
          <w:tcPr>
            <w:tcW w:w="959" w:type="dxa"/>
            <w:shd w:val="clear" w:color="auto" w:fill="auto"/>
          </w:tcPr>
          <w:p w14:paraId="4DEEC518" w14:textId="77777777" w:rsidR="00DE04B3" w:rsidRPr="00F321EE" w:rsidRDefault="00DE04B3" w:rsidP="00DB26C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0BF5FF" w14:textId="77777777" w:rsidR="00DE04B3" w:rsidRPr="00F321EE" w:rsidRDefault="00DE04B3" w:rsidP="00DB26C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F321EE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F321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F321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321EE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laptopów dla </w:t>
            </w:r>
            <w:proofErr w:type="spellStart"/>
            <w:r w:rsidRPr="00F321EE">
              <w:rPr>
                <w:rFonts w:ascii="Verdana" w:hAnsi="Verdana"/>
                <w:b/>
                <w:bCs/>
                <w:sz w:val="18"/>
                <w:szCs w:val="18"/>
              </w:rPr>
              <w:t>WGGiIŚ</w:t>
            </w:r>
            <w:proofErr w:type="spellEnd"/>
            <w:r w:rsidRPr="00F321EE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DE-dzp.272-333/24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321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321E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/>
                <w:sz w:val="18"/>
                <w:szCs w:val="18"/>
              </w:rPr>
              <w:t>DE-dzp.272-333/24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4CC0CF0" w14:textId="77777777" w:rsidR="008642B3" w:rsidRPr="00F321EE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321EE">
        <w:rPr>
          <w:rFonts w:ascii="Verdana" w:hAnsi="Verdana"/>
          <w:sz w:val="18"/>
          <w:szCs w:val="18"/>
        </w:rPr>
        <w:t>Zamawiający,</w:t>
      </w:r>
      <w:r w:rsidRPr="00F321EE">
        <w:rPr>
          <w:rFonts w:ascii="Verdana" w:hAnsi="Verdana"/>
          <w:b/>
          <w:sz w:val="18"/>
          <w:szCs w:val="18"/>
        </w:rPr>
        <w:t xml:space="preserve"> </w:t>
      </w:r>
      <w:r w:rsidR="00F17110" w:rsidRPr="00F321E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321EE">
        <w:rPr>
          <w:rFonts w:ascii="Verdana" w:hAnsi="Verdana"/>
          <w:b/>
          <w:sz w:val="18"/>
          <w:szCs w:val="18"/>
        </w:rPr>
        <w:t xml:space="preserve">, </w:t>
      </w:r>
      <w:r w:rsidRPr="00F321EE">
        <w:rPr>
          <w:rFonts w:ascii="Verdana" w:hAnsi="Verdana"/>
          <w:sz w:val="18"/>
          <w:szCs w:val="18"/>
        </w:rPr>
        <w:t>działając na podstawie art. 253 ust. 1</w:t>
      </w:r>
      <w:r w:rsidR="00836DAF" w:rsidRPr="00F321EE">
        <w:rPr>
          <w:rFonts w:ascii="Verdana" w:hAnsi="Verdana"/>
          <w:sz w:val="18"/>
          <w:szCs w:val="18"/>
        </w:rPr>
        <w:t xml:space="preserve"> pkt. 1 i ust. 2</w:t>
      </w:r>
      <w:r w:rsidRPr="00F321E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FE4E38" w:rsidRPr="00F321EE">
        <w:rPr>
          <w:rFonts w:ascii="Verdana" w:hAnsi="Verdana"/>
          <w:sz w:val="18"/>
          <w:szCs w:val="18"/>
        </w:rPr>
        <w:t>(Dz. U.</w:t>
      </w:r>
      <w:r w:rsidR="00B12712" w:rsidRPr="00F321EE">
        <w:rPr>
          <w:rFonts w:ascii="Verdana" w:hAnsi="Verdana"/>
          <w:sz w:val="18"/>
          <w:szCs w:val="18"/>
        </w:rPr>
        <w:t>2023.1605 ze zm.</w:t>
      </w:r>
      <w:r w:rsidR="00FE4E38" w:rsidRPr="00F321EE">
        <w:rPr>
          <w:rFonts w:ascii="Verdana" w:hAnsi="Verdana"/>
          <w:sz w:val="18"/>
          <w:szCs w:val="18"/>
        </w:rPr>
        <w:t>)</w:t>
      </w:r>
      <w:r w:rsidRPr="00F321EE">
        <w:rPr>
          <w:rFonts w:ascii="Verdana" w:hAnsi="Verdana"/>
          <w:sz w:val="18"/>
          <w:szCs w:val="18"/>
        </w:rPr>
        <w:t>, zwanej dalej „ustawą Pzp”</w:t>
      </w:r>
      <w:r w:rsidR="00D26ED6" w:rsidRPr="00F321EE">
        <w:rPr>
          <w:rFonts w:ascii="Verdana" w:hAnsi="Verdana"/>
          <w:sz w:val="18"/>
          <w:szCs w:val="18"/>
        </w:rPr>
        <w:t xml:space="preserve">, </w:t>
      </w:r>
      <w:r w:rsidRPr="00F321EE">
        <w:rPr>
          <w:rFonts w:ascii="Verdana" w:hAnsi="Verdana"/>
          <w:sz w:val="18"/>
          <w:szCs w:val="18"/>
        </w:rPr>
        <w:t>informuje</w:t>
      </w:r>
      <w:r w:rsidR="00D26ED6" w:rsidRPr="00F321E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321EE">
        <w:rPr>
          <w:rFonts w:ascii="Verdana" w:hAnsi="Verdana"/>
          <w:sz w:val="18"/>
          <w:szCs w:val="18"/>
        </w:rPr>
        <w:t>najkorzystniejsz</w:t>
      </w:r>
      <w:r w:rsidR="00D26ED6" w:rsidRPr="00F321EE">
        <w:rPr>
          <w:rFonts w:ascii="Verdana" w:hAnsi="Verdana"/>
          <w:sz w:val="18"/>
          <w:szCs w:val="18"/>
        </w:rPr>
        <w:t xml:space="preserve">a wybrana została </w:t>
      </w:r>
      <w:r w:rsidR="00756CDA" w:rsidRPr="00F321EE">
        <w:rPr>
          <w:rFonts w:ascii="Verdana" w:hAnsi="Verdana"/>
          <w:sz w:val="18"/>
          <w:szCs w:val="18"/>
        </w:rPr>
        <w:t>ofer</w:t>
      </w:r>
      <w:r w:rsidR="00D26ED6" w:rsidRPr="00F321EE">
        <w:rPr>
          <w:rFonts w:ascii="Verdana" w:hAnsi="Verdana"/>
          <w:sz w:val="18"/>
          <w:szCs w:val="18"/>
        </w:rPr>
        <w:t>t</w:t>
      </w:r>
      <w:r w:rsidR="009F0E5C" w:rsidRPr="00F321EE">
        <w:rPr>
          <w:rFonts w:ascii="Verdana" w:hAnsi="Verdana"/>
          <w:sz w:val="18"/>
          <w:szCs w:val="18"/>
        </w:rPr>
        <w:t>a</w:t>
      </w:r>
      <w:r w:rsidR="00D26ED6" w:rsidRPr="00F321E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E04B3" w:rsidRPr="00F321EE" w14:paraId="21EC9FBD" w14:textId="77777777" w:rsidTr="00DB26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71F619E" w14:textId="06044076" w:rsidR="00472AEA" w:rsidRPr="00F321EE" w:rsidRDefault="00472AEA" w:rsidP="00DB26C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531950B1" w14:textId="1381D6F0" w:rsidR="00DE04B3" w:rsidRPr="00F321EE" w:rsidRDefault="00DE04B3" w:rsidP="00DB26C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14:paraId="0D3979BC" w14:textId="77777777" w:rsidR="00DE04B3" w:rsidRPr="00F321EE" w:rsidRDefault="00DE04B3" w:rsidP="00DB26C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321EE">
              <w:rPr>
                <w:rFonts w:ascii="Verdana" w:hAnsi="Verdana"/>
                <w:bCs/>
                <w:sz w:val="18"/>
                <w:szCs w:val="18"/>
              </w:rPr>
              <w:t>Al. Mickiewicza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27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0FFD632" w14:textId="77777777" w:rsidR="00DE04B3" w:rsidRPr="00F321EE" w:rsidRDefault="00DE04B3" w:rsidP="00DB26C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321EE">
              <w:rPr>
                <w:rFonts w:ascii="Verdana" w:hAnsi="Verdana"/>
                <w:bCs/>
                <w:sz w:val="18"/>
                <w:szCs w:val="18"/>
              </w:rPr>
              <w:t>31-120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4F45E731" w14:textId="201948F6" w:rsidR="00DE04B3" w:rsidRPr="00F321EE" w:rsidRDefault="00DE04B3" w:rsidP="00DB26C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za cenę</w:t>
            </w:r>
            <w:r w:rsidR="00472AEA" w:rsidRPr="00F321EE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472AEA" w:rsidRPr="00F321EE">
              <w:rPr>
                <w:rFonts w:ascii="Verdana" w:hAnsi="Verdana"/>
                <w:sz w:val="18"/>
                <w:szCs w:val="18"/>
              </w:rPr>
              <w:t>: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/>
                <w:sz w:val="18"/>
                <w:szCs w:val="18"/>
              </w:rPr>
              <w:t>8 265.60 zł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7C3143F" w14:textId="77777777" w:rsidR="00DE04B3" w:rsidRPr="00F321EE" w:rsidRDefault="00DE04B3" w:rsidP="00DB26C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DE04B3" w:rsidRPr="00F321EE" w14:paraId="1B473B83" w14:textId="77777777" w:rsidTr="00DB26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CF2652F" w14:textId="69B77CCD" w:rsidR="00472AEA" w:rsidRPr="00F321EE" w:rsidRDefault="00472AEA" w:rsidP="00DB26C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sz w:val="18"/>
                <w:szCs w:val="18"/>
              </w:rPr>
              <w:t xml:space="preserve">Zadanie częściowe nr </w:t>
            </w:r>
          </w:p>
          <w:p w14:paraId="0DB8C9E3" w14:textId="23B7CAF9" w:rsidR="00DE04B3" w:rsidRPr="00F321EE" w:rsidRDefault="00DE04B3" w:rsidP="00DB26C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sz w:val="18"/>
                <w:szCs w:val="18"/>
              </w:rPr>
              <w:t>PROGRESS Systemy Komputerowe Sp. z o.o.</w:t>
            </w:r>
          </w:p>
          <w:p w14:paraId="0525D419" w14:textId="77777777" w:rsidR="00DE04B3" w:rsidRPr="00F321EE" w:rsidRDefault="00DE04B3" w:rsidP="00DB26C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321EE">
              <w:rPr>
                <w:rFonts w:ascii="Verdana" w:hAnsi="Verdana"/>
                <w:bCs/>
                <w:sz w:val="18"/>
                <w:szCs w:val="18"/>
              </w:rPr>
              <w:t>Al. Mickiewicza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27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17467344" w14:textId="77777777" w:rsidR="00DE04B3" w:rsidRPr="00F321EE" w:rsidRDefault="00DE04B3" w:rsidP="00DB26C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321EE">
              <w:rPr>
                <w:rFonts w:ascii="Verdana" w:hAnsi="Verdana"/>
                <w:bCs/>
                <w:sz w:val="18"/>
                <w:szCs w:val="18"/>
              </w:rPr>
              <w:t>31-120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31EC7B79" w14:textId="10010DFA" w:rsidR="00DE04B3" w:rsidRPr="00F321EE" w:rsidRDefault="00DE04B3" w:rsidP="00DB26C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472AEA" w:rsidRPr="00F321EE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F321EE">
              <w:rPr>
                <w:rFonts w:ascii="Verdana" w:hAnsi="Verdana"/>
                <w:sz w:val="18"/>
                <w:szCs w:val="18"/>
              </w:rPr>
              <w:t>brutto</w:t>
            </w:r>
            <w:r w:rsidR="00472AEA" w:rsidRPr="00F321EE">
              <w:rPr>
                <w:rFonts w:ascii="Verdana" w:hAnsi="Verdana"/>
                <w:sz w:val="18"/>
                <w:szCs w:val="18"/>
              </w:rPr>
              <w:t>: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/>
                <w:sz w:val="18"/>
                <w:szCs w:val="18"/>
              </w:rPr>
              <w:t>9 944.55 zł</w:t>
            </w:r>
            <w:r w:rsidRPr="00F321E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8499E35" w14:textId="77777777" w:rsidR="00DE04B3" w:rsidRPr="00F321EE" w:rsidRDefault="00DE04B3" w:rsidP="00DB26C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6C2C56B" w14:textId="77777777" w:rsidR="003A0AFC" w:rsidRPr="00F321E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321E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321EE" w14:paraId="2366A910" w14:textId="77777777" w:rsidTr="00596EA3">
        <w:tc>
          <w:tcPr>
            <w:tcW w:w="2169" w:type="dxa"/>
            <w:shd w:val="clear" w:color="auto" w:fill="F3F3F3"/>
          </w:tcPr>
          <w:p w14:paraId="491C4F85" w14:textId="77777777" w:rsidR="00211A34" w:rsidRPr="00F321EE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E237D40" w14:textId="77777777" w:rsidR="00211A34" w:rsidRPr="00F321EE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288FB96" w14:textId="77777777" w:rsidR="00211A34" w:rsidRPr="00F321EE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C285C38" w14:textId="77777777" w:rsidR="00211A34" w:rsidRPr="00F321EE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bookmarkEnd w:id="0"/>
      <w:tr w:rsidR="00DE04B3" w:rsidRPr="00F321EE" w14:paraId="3CAF5A7F" w14:textId="77777777" w:rsidTr="00DB26C7">
        <w:tc>
          <w:tcPr>
            <w:tcW w:w="2169" w:type="dxa"/>
            <w:shd w:val="clear" w:color="auto" w:fill="auto"/>
          </w:tcPr>
          <w:p w14:paraId="347080B0" w14:textId="77777777" w:rsidR="00DE04B3" w:rsidRPr="00F321EE" w:rsidRDefault="00DE04B3" w:rsidP="00DB26C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1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dostawa laptopa dla </w:t>
            </w:r>
            <w:proofErr w:type="spellStart"/>
            <w:r w:rsidRPr="00F321EE">
              <w:rPr>
                <w:rFonts w:ascii="Verdana" w:hAnsi="Verdana"/>
                <w:sz w:val="18"/>
                <w:szCs w:val="18"/>
              </w:rPr>
              <w:t>WGGiIŚ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B05AA6A" w14:textId="7436EBC3" w:rsidR="00DE04B3" w:rsidRPr="00F321EE" w:rsidRDefault="00DE04B3" w:rsidP="00DB26C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</w:t>
            </w:r>
            <w:r w:rsidR="00F321E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/>
                <w:bCs/>
                <w:sz w:val="18"/>
                <w:szCs w:val="18"/>
              </w:rPr>
              <w:t>o.</w:t>
            </w:r>
          </w:p>
          <w:p w14:paraId="0367937B" w14:textId="77777777" w:rsidR="00DE04B3" w:rsidRPr="00F321EE" w:rsidRDefault="00DE04B3" w:rsidP="00DB26C7">
            <w:pPr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Al. Mickiewicza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sz w:val="18"/>
                <w:szCs w:val="18"/>
              </w:rPr>
              <w:t>27</w:t>
            </w:r>
          </w:p>
          <w:p w14:paraId="37918989" w14:textId="77777777" w:rsidR="00DE04B3" w:rsidRPr="00F321EE" w:rsidRDefault="00DE04B3" w:rsidP="00DB26C7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31-120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5561AEB" w14:textId="77777777" w:rsidR="00DE04B3" w:rsidRPr="00F321EE" w:rsidRDefault="00DE04B3" w:rsidP="00DB26C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33539485" w14:textId="77777777" w:rsidR="00DE04B3" w:rsidRPr="00F321EE" w:rsidRDefault="00DE04B3" w:rsidP="00DB26C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2 - Okres gwarancji - 30.00</w:t>
            </w:r>
          </w:p>
          <w:p w14:paraId="2875826B" w14:textId="77777777" w:rsidR="00DE04B3" w:rsidRPr="00F321EE" w:rsidRDefault="00DE04B3" w:rsidP="00DB26C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18FD04" w14:textId="77777777" w:rsidR="00DE04B3" w:rsidRPr="00F321EE" w:rsidRDefault="00DE04B3" w:rsidP="00DB26C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DE04B3" w:rsidRPr="00F321EE" w14:paraId="7468C1E2" w14:textId="77777777" w:rsidTr="00DB26C7">
        <w:tc>
          <w:tcPr>
            <w:tcW w:w="2169" w:type="dxa"/>
            <w:shd w:val="clear" w:color="auto" w:fill="auto"/>
          </w:tcPr>
          <w:p w14:paraId="2E2F7E06" w14:textId="77777777" w:rsidR="00DE04B3" w:rsidRPr="00F321EE" w:rsidRDefault="00DE04B3" w:rsidP="00DB26C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2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dostawa laptopa dla </w:t>
            </w:r>
            <w:proofErr w:type="spellStart"/>
            <w:r w:rsidRPr="00F321EE">
              <w:rPr>
                <w:rFonts w:ascii="Verdana" w:hAnsi="Verdana"/>
                <w:sz w:val="18"/>
                <w:szCs w:val="18"/>
              </w:rPr>
              <w:t>WGGiIŚ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6F027562" w14:textId="79FF9305" w:rsidR="00DE04B3" w:rsidRPr="00F321EE" w:rsidRDefault="00DE04B3" w:rsidP="00DB26C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321EE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</w:t>
            </w:r>
            <w:r w:rsidR="00F321E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b/>
                <w:bCs/>
                <w:sz w:val="18"/>
                <w:szCs w:val="18"/>
              </w:rPr>
              <w:t>o.</w:t>
            </w:r>
          </w:p>
          <w:p w14:paraId="4C5E1C33" w14:textId="77777777" w:rsidR="00DE04B3" w:rsidRPr="00F321EE" w:rsidRDefault="00DE04B3" w:rsidP="00DB26C7">
            <w:pPr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Al. Mickiewicza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sz w:val="18"/>
                <w:szCs w:val="18"/>
              </w:rPr>
              <w:t>27</w:t>
            </w:r>
          </w:p>
          <w:p w14:paraId="516CA412" w14:textId="77777777" w:rsidR="00DE04B3" w:rsidRPr="00F321EE" w:rsidRDefault="00DE04B3" w:rsidP="00DB26C7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31-120</w:t>
            </w:r>
            <w:r w:rsidRPr="00F321E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21EE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FDF34AF" w14:textId="77777777" w:rsidR="00DE04B3" w:rsidRPr="00F321EE" w:rsidRDefault="00DE04B3" w:rsidP="00DB26C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40F4F7DD" w14:textId="77777777" w:rsidR="00DE04B3" w:rsidRPr="00F321EE" w:rsidRDefault="00DE04B3" w:rsidP="00DB26C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2 - Okres gwarancji - 30.00</w:t>
            </w:r>
          </w:p>
          <w:p w14:paraId="10D5AE68" w14:textId="77777777" w:rsidR="00DE04B3" w:rsidRPr="00F321EE" w:rsidRDefault="00DE04B3" w:rsidP="00DB26C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>3 - Termin realizacji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908C71" w14:textId="77777777" w:rsidR="00DE04B3" w:rsidRPr="00F321EE" w:rsidRDefault="00DE04B3" w:rsidP="00DB26C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F321EE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</w:tbl>
    <w:p w14:paraId="71E2FE99" w14:textId="77777777" w:rsidR="008642B3" w:rsidRPr="00F321EE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F321E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B98B4" w14:textId="77777777" w:rsidR="00122DAA" w:rsidRDefault="00122DAA">
      <w:r>
        <w:separator/>
      </w:r>
    </w:p>
  </w:endnote>
  <w:endnote w:type="continuationSeparator" w:id="0">
    <w:p w14:paraId="296384D1" w14:textId="77777777" w:rsidR="00122DAA" w:rsidRDefault="00122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FA31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FAE8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66D1F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91228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C6D3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FBDD4" w14:textId="77777777" w:rsidR="00122DAA" w:rsidRDefault="00122DAA">
      <w:r>
        <w:separator/>
      </w:r>
    </w:p>
  </w:footnote>
  <w:footnote w:type="continuationSeparator" w:id="0">
    <w:p w14:paraId="1B160143" w14:textId="77777777" w:rsidR="00122DAA" w:rsidRDefault="00122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CFE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7A97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69A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2DAA"/>
    <w:rsid w:val="00022322"/>
    <w:rsid w:val="00042497"/>
    <w:rsid w:val="000C1E6F"/>
    <w:rsid w:val="000E4E56"/>
    <w:rsid w:val="00122DAA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2AE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E04B3"/>
    <w:rsid w:val="00E30B2D"/>
    <w:rsid w:val="00E62859"/>
    <w:rsid w:val="00E85D70"/>
    <w:rsid w:val="00F17110"/>
    <w:rsid w:val="00F321EE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A5F9E"/>
  <w15:chartTrackingRefBased/>
  <w15:docId w15:val="{10FBC179-17AD-49D5-BDD3-25B8842D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2024-09-04T07:47:00Z</dcterms:created>
  <dcterms:modified xsi:type="dcterms:W3CDTF">2024-09-04T07:47:00Z</dcterms:modified>
</cp:coreProperties>
</file>