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3264C" w14:textId="77777777" w:rsidR="006A5DF1" w:rsidRDefault="009738A8" w:rsidP="006A5DF1">
      <w:pPr>
        <w:spacing w:after="240"/>
        <w:jc w:val="right"/>
        <w:rPr>
          <w:sz w:val="22"/>
          <w:szCs w:val="22"/>
        </w:rPr>
      </w:pPr>
      <w:r w:rsidRPr="009738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738A8">
        <w:rPr>
          <w:sz w:val="22"/>
          <w:szCs w:val="22"/>
        </w:rPr>
        <w:t>2024-09-03</w:t>
      </w:r>
    </w:p>
    <w:p w14:paraId="19E1180A" w14:textId="77777777" w:rsidR="009738A8" w:rsidRPr="009738A8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Akademia Górniczo - Hutnicza</w:t>
      </w:r>
    </w:p>
    <w:p w14:paraId="6B63F6B8" w14:textId="77777777" w:rsidR="009738A8" w:rsidRPr="009738A8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im. Stanisława Staszica w Krakowie</w:t>
      </w:r>
    </w:p>
    <w:p w14:paraId="74FCEECC" w14:textId="77777777" w:rsidR="006A5DF1" w:rsidRPr="00D91931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Dział Zamówień Publicznych</w:t>
      </w:r>
    </w:p>
    <w:p w14:paraId="2661EEFD" w14:textId="77777777" w:rsidR="006A5DF1" w:rsidRPr="00BD5546" w:rsidRDefault="009738A8" w:rsidP="006A5DF1">
      <w:pPr>
        <w:rPr>
          <w:sz w:val="22"/>
          <w:szCs w:val="22"/>
        </w:rPr>
      </w:pPr>
      <w:r w:rsidRPr="009738A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738A8">
        <w:rPr>
          <w:sz w:val="22"/>
          <w:szCs w:val="22"/>
        </w:rPr>
        <w:t>30</w:t>
      </w:r>
    </w:p>
    <w:p w14:paraId="161A2286" w14:textId="77777777" w:rsidR="006A5DF1" w:rsidRPr="00BD5546" w:rsidRDefault="009738A8" w:rsidP="006A5DF1">
      <w:pPr>
        <w:rPr>
          <w:sz w:val="22"/>
          <w:szCs w:val="22"/>
        </w:rPr>
      </w:pPr>
      <w:r w:rsidRPr="009738A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738A8">
        <w:rPr>
          <w:sz w:val="22"/>
          <w:szCs w:val="22"/>
        </w:rPr>
        <w:t>Kraków</w:t>
      </w:r>
    </w:p>
    <w:p w14:paraId="03AB3484" w14:textId="7F504A6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55F1">
        <w:rPr>
          <w:bCs/>
          <w:sz w:val="22"/>
          <w:szCs w:val="22"/>
        </w:rPr>
        <w:t>DE-dzp.272-439/24</w:t>
      </w:r>
      <w:r w:rsidRPr="00D91931">
        <w:rPr>
          <w:sz w:val="22"/>
          <w:szCs w:val="22"/>
        </w:rPr>
        <w:tab/>
        <w:t xml:space="preserve"> </w:t>
      </w:r>
    </w:p>
    <w:p w14:paraId="5A0A6A8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A53D7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A34E8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B766C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8EDFC1E" w14:textId="2E10397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9445E">
        <w:rPr>
          <w:rFonts w:ascii="Times New Roman" w:hAnsi="Times New Roman"/>
          <w:szCs w:val="28"/>
        </w:rPr>
        <w:t xml:space="preserve"> I ZMIANA SWZ</w:t>
      </w:r>
    </w:p>
    <w:p w14:paraId="7CEDC3FE" w14:textId="4642A53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738A8" w:rsidRPr="009738A8">
        <w:rPr>
          <w:sz w:val="22"/>
          <w:szCs w:val="22"/>
        </w:rPr>
        <w:t xml:space="preserve">Tryb podstawowy bez negocjacji - art. 275 pkt. 1 ustawy </w:t>
      </w:r>
      <w:proofErr w:type="spellStart"/>
      <w:r w:rsidR="009738A8" w:rsidRPr="009738A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38A8" w:rsidRPr="009738A8">
        <w:rPr>
          <w:b/>
          <w:bCs/>
          <w:sz w:val="22"/>
          <w:szCs w:val="22"/>
        </w:rPr>
        <w:t>Dostawa papieru kserograficznego dla potrzeb AGH - DE-dzp.272-439/24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884D0D9" w14:textId="05C8DC2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D2AFB81" w14:textId="77777777" w:rsidR="00C055F1" w:rsidRDefault="00C055F1" w:rsidP="00520165">
      <w:pPr>
        <w:jc w:val="both"/>
        <w:rPr>
          <w:sz w:val="22"/>
          <w:szCs w:val="22"/>
        </w:rPr>
      </w:pPr>
      <w:r w:rsidRPr="00C055F1">
        <w:rPr>
          <w:b/>
          <w:bCs/>
          <w:sz w:val="22"/>
          <w:szCs w:val="22"/>
        </w:rPr>
        <w:t>Załącznik nr 1a do SWZ - KALKULACJA CENOWA PAPIER XERO</w:t>
      </w:r>
      <w:r w:rsidRPr="00C055F1">
        <w:rPr>
          <w:sz w:val="22"/>
          <w:szCs w:val="22"/>
        </w:rPr>
        <w:t xml:space="preserve">: </w:t>
      </w:r>
    </w:p>
    <w:p w14:paraId="66E63239" w14:textId="77777777" w:rsidR="00D94A71" w:rsidRDefault="00D94A71" w:rsidP="00520165">
      <w:pPr>
        <w:jc w:val="both"/>
        <w:rPr>
          <w:sz w:val="22"/>
          <w:szCs w:val="22"/>
        </w:rPr>
      </w:pPr>
    </w:p>
    <w:p w14:paraId="2645375B" w14:textId="6BD65152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Lp.1:</w:t>
      </w:r>
      <w:r w:rsidRPr="00D94A71">
        <w:rPr>
          <w:sz w:val="22"/>
          <w:szCs w:val="22"/>
        </w:rPr>
        <w:t xml:space="preserve"> Podany opis zawiera błąd, oczekiwany papier do kopiarek w rolce o wymiarach 297x175mm nie jest formatu A3 (297X420mm). Prosimy o wykreślnie z opisu A3. Ogólnodostępne na rynku papiery w rolce mają gramaturę 80g/m2. Jednocześnie prosimy o dopuszczenie papieru do kopiarek o gramaturze 80g/m2. </w:t>
      </w:r>
    </w:p>
    <w:p w14:paraId="10E48755" w14:textId="77777777" w:rsidR="00C055F1" w:rsidRPr="00D94A71" w:rsidRDefault="00C055F1" w:rsidP="00721504">
      <w:pPr>
        <w:ind w:left="284"/>
        <w:jc w:val="both"/>
        <w:rPr>
          <w:sz w:val="22"/>
          <w:szCs w:val="22"/>
        </w:rPr>
      </w:pPr>
    </w:p>
    <w:p w14:paraId="7152BE39" w14:textId="5C472D52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Lp.1:</w:t>
      </w:r>
      <w:r w:rsidRPr="00D94A71">
        <w:rPr>
          <w:sz w:val="22"/>
          <w:szCs w:val="22"/>
        </w:rPr>
        <w:t xml:space="preserve"> Papiery do kopiarek 297x175m pakowane i sprzedawane są przez producentów w </w:t>
      </w:r>
      <w:proofErr w:type="spellStart"/>
      <w:r w:rsidRPr="00D94A71">
        <w:rPr>
          <w:sz w:val="22"/>
          <w:szCs w:val="22"/>
        </w:rPr>
        <w:t>opk</w:t>
      </w:r>
      <w:proofErr w:type="spellEnd"/>
      <w:r w:rsidRPr="00D94A71">
        <w:rPr>
          <w:sz w:val="22"/>
          <w:szCs w:val="22"/>
        </w:rPr>
        <w:t xml:space="preserve">. 2 rolki. Prosimy o potwierdzenie w związku z formą pakowania producenta, że w trakcie realizacji umowy Zamawiający będzie zamawiał min. 2 szt. i wielokrotność 2 szt. </w:t>
      </w:r>
    </w:p>
    <w:p w14:paraId="75CA9740" w14:textId="77777777" w:rsidR="00C055F1" w:rsidRPr="00D94A71" w:rsidRDefault="00C055F1" w:rsidP="00721504">
      <w:pPr>
        <w:ind w:left="284"/>
        <w:jc w:val="both"/>
        <w:rPr>
          <w:sz w:val="22"/>
          <w:szCs w:val="22"/>
        </w:rPr>
      </w:pPr>
    </w:p>
    <w:p w14:paraId="391BC0F2" w14:textId="4BB8E764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Lp.3:</w:t>
      </w:r>
      <w:r w:rsidRPr="00D94A71">
        <w:rPr>
          <w:sz w:val="22"/>
          <w:szCs w:val="22"/>
        </w:rPr>
        <w:t xml:space="preserve"> Papiery do plotera 80g 297x50m pakowane i sprzedawane są przez producentów w </w:t>
      </w:r>
      <w:proofErr w:type="spellStart"/>
      <w:r w:rsidRPr="00D94A71">
        <w:rPr>
          <w:sz w:val="22"/>
          <w:szCs w:val="22"/>
        </w:rPr>
        <w:t>opk</w:t>
      </w:r>
      <w:proofErr w:type="spellEnd"/>
      <w:r w:rsidRPr="00D94A71">
        <w:rPr>
          <w:sz w:val="22"/>
          <w:szCs w:val="22"/>
        </w:rPr>
        <w:t xml:space="preserve">. 2 rolki. Prosimy o potwierdzenie w związku z formą pakowania producenta, że w trakcie realizacji umowy Zamawiający będzie zamawiał min. 2 szt. i wielokrotność 2 szt. </w:t>
      </w:r>
    </w:p>
    <w:p w14:paraId="57B9BF3A" w14:textId="77777777" w:rsidR="00C055F1" w:rsidRPr="00D94A71" w:rsidRDefault="00C055F1" w:rsidP="00721504">
      <w:pPr>
        <w:ind w:left="284"/>
        <w:jc w:val="both"/>
        <w:rPr>
          <w:sz w:val="22"/>
          <w:szCs w:val="22"/>
        </w:rPr>
      </w:pPr>
    </w:p>
    <w:p w14:paraId="2A0801EB" w14:textId="3ECC41EB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Lp.5:</w:t>
      </w:r>
      <w:r w:rsidRPr="00D94A71">
        <w:rPr>
          <w:sz w:val="22"/>
          <w:szCs w:val="22"/>
        </w:rPr>
        <w:t xml:space="preserve"> Papiery do plotera 80g 420x50m pakowane i sprzedawane są przez producentów w </w:t>
      </w:r>
      <w:proofErr w:type="spellStart"/>
      <w:r w:rsidRPr="00D94A71">
        <w:rPr>
          <w:sz w:val="22"/>
          <w:szCs w:val="22"/>
        </w:rPr>
        <w:t>opk</w:t>
      </w:r>
      <w:proofErr w:type="spellEnd"/>
      <w:r w:rsidRPr="00D94A71">
        <w:rPr>
          <w:sz w:val="22"/>
          <w:szCs w:val="22"/>
        </w:rPr>
        <w:t xml:space="preserve">. 2 rolki. Prosimy o potwierdzenie w związku z formą pakowania producenta, że w trakcie realizacji umowy Zamawiający będzie zamawiał min. 2szt i wielokrotność 2 szt. </w:t>
      </w:r>
    </w:p>
    <w:p w14:paraId="455EE791" w14:textId="77777777" w:rsidR="00C055F1" w:rsidRPr="00D94A71" w:rsidRDefault="00C055F1" w:rsidP="00721504">
      <w:pPr>
        <w:ind w:left="284"/>
        <w:jc w:val="both"/>
        <w:rPr>
          <w:sz w:val="22"/>
          <w:szCs w:val="22"/>
        </w:rPr>
      </w:pPr>
    </w:p>
    <w:p w14:paraId="78ED85AD" w14:textId="10E6EFDB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Lp.12- 18:</w:t>
      </w:r>
      <w:r w:rsidRPr="00D94A71">
        <w:rPr>
          <w:sz w:val="22"/>
          <w:szCs w:val="22"/>
        </w:rPr>
        <w:t xml:space="preserve"> Prosimy o potwierdzenie, że Zamawiający, w toku badania ofert, w zakresie gramatury papierów będzie weryfikował wyłącznie wartość nominalną parametru, bez uwzględniania odchyleń/tolerancji wynikających z procesu produkcji. </w:t>
      </w:r>
    </w:p>
    <w:p w14:paraId="453AEB0F" w14:textId="77777777" w:rsidR="00C055F1" w:rsidRPr="00D94A71" w:rsidRDefault="00C055F1" w:rsidP="00721504">
      <w:pPr>
        <w:ind w:left="284"/>
        <w:jc w:val="both"/>
        <w:rPr>
          <w:sz w:val="22"/>
          <w:szCs w:val="22"/>
        </w:rPr>
      </w:pPr>
    </w:p>
    <w:p w14:paraId="5E6D10A5" w14:textId="524F66C3" w:rsidR="00C055F1" w:rsidRPr="00D94A7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D94A71">
        <w:rPr>
          <w:b/>
          <w:bCs/>
          <w:sz w:val="22"/>
          <w:szCs w:val="22"/>
        </w:rPr>
        <w:t>Pytanie do Lp.17:</w:t>
      </w:r>
      <w:r w:rsidRPr="00D94A71">
        <w:rPr>
          <w:sz w:val="22"/>
          <w:szCs w:val="22"/>
        </w:rPr>
        <w:t xml:space="preserve"> Ogólnodostępne papiery ksero w ofertach producentów mają białość 169 +/-3 CIE. Zwracam się z prośbą o dopuszczenie do zaoferowania papieru ksero A4 80g, 500ark o białości CIE 169 +/-3. Zmiana jest na minimalnie wyższy parametr białości papieru, pozwoli Wykonawcom na zaoferowanie papieru ogólnodostępnego na rynku. </w:t>
      </w:r>
    </w:p>
    <w:p w14:paraId="2889FC60" w14:textId="77777777" w:rsidR="00C055F1" w:rsidRDefault="00C055F1" w:rsidP="00721504">
      <w:pPr>
        <w:ind w:left="284"/>
        <w:jc w:val="both"/>
        <w:rPr>
          <w:sz w:val="22"/>
          <w:szCs w:val="22"/>
        </w:rPr>
      </w:pPr>
    </w:p>
    <w:p w14:paraId="31D73A03" w14:textId="511960D7" w:rsidR="00C055F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C055F1">
        <w:rPr>
          <w:b/>
          <w:bCs/>
          <w:sz w:val="22"/>
          <w:szCs w:val="22"/>
        </w:rPr>
        <w:lastRenderedPageBreak/>
        <w:t>Pytanie do Lp.19, 20:</w:t>
      </w:r>
      <w:r w:rsidRPr="00C055F1">
        <w:rPr>
          <w:sz w:val="22"/>
          <w:szCs w:val="22"/>
        </w:rPr>
        <w:t xml:space="preserve"> Prosimy o potwierdzenie, że oczekiwana jednostka zakupu rolek to opk.10szt. </w:t>
      </w:r>
    </w:p>
    <w:p w14:paraId="3712FDDC" w14:textId="77777777" w:rsidR="00C055F1" w:rsidRDefault="00C055F1" w:rsidP="00721504">
      <w:pPr>
        <w:ind w:left="284"/>
        <w:jc w:val="both"/>
        <w:rPr>
          <w:b/>
          <w:bCs/>
          <w:sz w:val="22"/>
          <w:szCs w:val="22"/>
        </w:rPr>
      </w:pPr>
    </w:p>
    <w:p w14:paraId="19E6E6D4" w14:textId="77777777" w:rsidR="00721504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C055F1">
        <w:rPr>
          <w:b/>
          <w:bCs/>
          <w:sz w:val="22"/>
          <w:szCs w:val="22"/>
        </w:rPr>
        <w:t>Pytanie do Lp. 14, 15, 17, 18:</w:t>
      </w:r>
      <w:r w:rsidRPr="00C055F1">
        <w:rPr>
          <w:sz w:val="22"/>
          <w:szCs w:val="22"/>
        </w:rPr>
        <w:t xml:space="preserve"> Papiery ksero A4 są pakowane i sprzedawane przez producentów w kartonach po 5 ryz. Prosimy o potwierdzenie w związku z formą pakowania producenta, że w trakcie realizacji umowy Zamawiający będzie zamawiał min. 5 ryz i wielokrotność 5 ryz. </w:t>
      </w:r>
    </w:p>
    <w:p w14:paraId="4A32121B" w14:textId="77777777" w:rsidR="00721504" w:rsidRDefault="00721504" w:rsidP="00721504">
      <w:pPr>
        <w:pStyle w:val="Akapitzlist"/>
        <w:ind w:left="284"/>
        <w:rPr>
          <w:sz w:val="22"/>
          <w:szCs w:val="22"/>
        </w:rPr>
      </w:pPr>
    </w:p>
    <w:p w14:paraId="4E2070FD" w14:textId="04A06F9F" w:rsidR="00C055F1" w:rsidRDefault="00C055F1" w:rsidP="00721504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721504">
        <w:rPr>
          <w:sz w:val="22"/>
          <w:szCs w:val="22"/>
        </w:rPr>
        <w:t>Proszę o informację jaka będzie przewidywana minimalna wielkość pojedynczego zamówienia?</w:t>
      </w:r>
    </w:p>
    <w:p w14:paraId="1F485B7E" w14:textId="77777777" w:rsidR="00721504" w:rsidRDefault="00721504" w:rsidP="00721504">
      <w:pPr>
        <w:pStyle w:val="Akapitzlist"/>
        <w:rPr>
          <w:sz w:val="22"/>
          <w:szCs w:val="22"/>
        </w:rPr>
      </w:pPr>
    </w:p>
    <w:p w14:paraId="188AC8DC" w14:textId="1A94CB40" w:rsidR="00721504" w:rsidRPr="00721504" w:rsidRDefault="00721504" w:rsidP="00721504">
      <w:pPr>
        <w:jc w:val="both"/>
        <w:rPr>
          <w:b/>
          <w:bCs/>
          <w:sz w:val="22"/>
          <w:szCs w:val="22"/>
          <w:u w:val="single"/>
        </w:rPr>
      </w:pPr>
      <w:r w:rsidRPr="00721504">
        <w:rPr>
          <w:b/>
          <w:bCs/>
          <w:sz w:val="22"/>
          <w:szCs w:val="22"/>
          <w:u w:val="single"/>
        </w:rPr>
        <w:t>Odpowiedzi:</w:t>
      </w:r>
    </w:p>
    <w:p w14:paraId="727F2D3E" w14:textId="77777777" w:rsidR="00721504" w:rsidRDefault="00721504" w:rsidP="00721504">
      <w:pPr>
        <w:jc w:val="both"/>
        <w:rPr>
          <w:sz w:val="22"/>
          <w:szCs w:val="22"/>
        </w:rPr>
      </w:pPr>
    </w:p>
    <w:p w14:paraId="72E85691" w14:textId="7AED9836" w:rsidR="00721504" w:rsidRPr="00CC48B6" w:rsidRDefault="00721504" w:rsidP="00721504">
      <w:pPr>
        <w:jc w:val="both"/>
        <w:rPr>
          <w:b/>
          <w:bCs/>
          <w:sz w:val="22"/>
          <w:szCs w:val="22"/>
        </w:rPr>
      </w:pPr>
      <w:r w:rsidRPr="00CC48B6">
        <w:rPr>
          <w:b/>
          <w:bCs/>
          <w:sz w:val="22"/>
          <w:szCs w:val="22"/>
        </w:rPr>
        <w:t>1, 2, 3, 4, 6)</w:t>
      </w:r>
    </w:p>
    <w:p w14:paraId="67A82CC2" w14:textId="34B20A06" w:rsidR="00721504" w:rsidRDefault="00721504" w:rsidP="00721504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ujął zmiany zapisów w załączonej NOWEJ OBOWIĄZUJĄCEJ KALKULACJI</w:t>
      </w:r>
    </w:p>
    <w:p w14:paraId="13E4C5F4" w14:textId="77777777" w:rsidR="00721504" w:rsidRDefault="00721504" w:rsidP="00721504">
      <w:pPr>
        <w:jc w:val="both"/>
        <w:rPr>
          <w:sz w:val="22"/>
          <w:szCs w:val="22"/>
        </w:rPr>
      </w:pPr>
    </w:p>
    <w:p w14:paraId="49BD217A" w14:textId="77777777" w:rsidR="00721504" w:rsidRPr="00CC48B6" w:rsidRDefault="00721504" w:rsidP="00721504">
      <w:pPr>
        <w:jc w:val="both"/>
        <w:rPr>
          <w:b/>
          <w:bCs/>
          <w:sz w:val="22"/>
          <w:szCs w:val="22"/>
        </w:rPr>
      </w:pPr>
      <w:r w:rsidRPr="00CC48B6">
        <w:rPr>
          <w:b/>
          <w:bCs/>
          <w:sz w:val="22"/>
          <w:szCs w:val="22"/>
        </w:rPr>
        <w:t xml:space="preserve">5) </w:t>
      </w:r>
    </w:p>
    <w:p w14:paraId="2EE2368C" w14:textId="4A8ACBE6" w:rsidR="00721504" w:rsidRDefault="00721504" w:rsidP="0072150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721504">
        <w:rPr>
          <w:sz w:val="22"/>
          <w:szCs w:val="22"/>
        </w:rPr>
        <w:t>Zamawiający, w toku badania ofert, w zakresie gramatury papierów będzie weryfikował wyłącznie wartość nominalną parametru, bez uwzględniania odchyleń/tolerancji wynikających z procesu produkcji.</w:t>
      </w:r>
    </w:p>
    <w:p w14:paraId="3D990F71" w14:textId="6E15F554" w:rsidR="00721504" w:rsidRDefault="00721504" w:rsidP="00721504">
      <w:pPr>
        <w:jc w:val="both"/>
        <w:rPr>
          <w:sz w:val="22"/>
          <w:szCs w:val="22"/>
        </w:rPr>
      </w:pPr>
    </w:p>
    <w:p w14:paraId="2AF6B7B8" w14:textId="617B6415" w:rsidR="00721504" w:rsidRPr="00CC48B6" w:rsidRDefault="00721504" w:rsidP="00721504">
      <w:pPr>
        <w:jc w:val="both"/>
        <w:rPr>
          <w:b/>
          <w:bCs/>
          <w:sz w:val="22"/>
          <w:szCs w:val="22"/>
        </w:rPr>
      </w:pPr>
      <w:r w:rsidRPr="00CC48B6">
        <w:rPr>
          <w:b/>
          <w:bCs/>
          <w:sz w:val="22"/>
          <w:szCs w:val="22"/>
        </w:rPr>
        <w:t>7)</w:t>
      </w:r>
    </w:p>
    <w:p w14:paraId="1DF20CAA" w14:textId="6478751A" w:rsidR="00721504" w:rsidRDefault="00721504" w:rsidP="0072150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że </w:t>
      </w:r>
      <w:r w:rsidRPr="00721504">
        <w:rPr>
          <w:sz w:val="22"/>
          <w:szCs w:val="22"/>
        </w:rPr>
        <w:t>w tabeli kalkulacji cenowej w kolumnie "Nazwa" jest podana informacja "(10 SZT.) a w kolumnie "</w:t>
      </w:r>
      <w:proofErr w:type="spellStart"/>
      <w:r w:rsidRPr="00721504">
        <w:rPr>
          <w:sz w:val="22"/>
          <w:szCs w:val="22"/>
        </w:rPr>
        <w:t>Jm</w:t>
      </w:r>
      <w:proofErr w:type="spellEnd"/>
      <w:r w:rsidRPr="00721504">
        <w:rPr>
          <w:sz w:val="22"/>
          <w:szCs w:val="22"/>
        </w:rPr>
        <w:t xml:space="preserve">" jest wpisane </w:t>
      </w:r>
      <w:proofErr w:type="spellStart"/>
      <w:r w:rsidRPr="00721504">
        <w:rPr>
          <w:sz w:val="22"/>
          <w:szCs w:val="22"/>
        </w:rPr>
        <w:t>op</w:t>
      </w:r>
      <w:proofErr w:type="spellEnd"/>
      <w:r w:rsidRPr="00721504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2150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co </w:t>
      </w:r>
      <w:r w:rsidRPr="00721504">
        <w:rPr>
          <w:sz w:val="22"/>
          <w:szCs w:val="22"/>
        </w:rPr>
        <w:t>potwierdza</w:t>
      </w:r>
      <w:r>
        <w:rPr>
          <w:sz w:val="22"/>
          <w:szCs w:val="22"/>
        </w:rPr>
        <w:t>,</w:t>
      </w:r>
      <w:r w:rsidRPr="00721504">
        <w:rPr>
          <w:sz w:val="22"/>
          <w:szCs w:val="22"/>
        </w:rPr>
        <w:t>  że jednostk</w:t>
      </w:r>
      <w:r>
        <w:rPr>
          <w:sz w:val="22"/>
          <w:szCs w:val="22"/>
        </w:rPr>
        <w:t>ą</w:t>
      </w:r>
      <w:r w:rsidRPr="00721504">
        <w:rPr>
          <w:sz w:val="22"/>
          <w:szCs w:val="22"/>
        </w:rPr>
        <w:t xml:space="preserve"> zakupu rolek </w:t>
      </w:r>
      <w:r>
        <w:rPr>
          <w:sz w:val="22"/>
          <w:szCs w:val="22"/>
        </w:rPr>
        <w:t xml:space="preserve">jest </w:t>
      </w:r>
      <w:r w:rsidRPr="00721504">
        <w:rPr>
          <w:sz w:val="22"/>
          <w:szCs w:val="22"/>
        </w:rPr>
        <w:t xml:space="preserve"> op</w:t>
      </w:r>
      <w:r>
        <w:rPr>
          <w:sz w:val="22"/>
          <w:szCs w:val="22"/>
        </w:rPr>
        <w:t>a</w:t>
      </w:r>
      <w:r w:rsidRPr="00721504">
        <w:rPr>
          <w:sz w:val="22"/>
          <w:szCs w:val="22"/>
        </w:rPr>
        <w:t>k</w:t>
      </w:r>
      <w:r>
        <w:rPr>
          <w:sz w:val="22"/>
          <w:szCs w:val="22"/>
        </w:rPr>
        <w:t xml:space="preserve">owanie </w:t>
      </w:r>
      <w:r w:rsidRPr="00721504">
        <w:rPr>
          <w:sz w:val="22"/>
          <w:szCs w:val="22"/>
        </w:rPr>
        <w:t>10</w:t>
      </w:r>
      <w:r>
        <w:rPr>
          <w:sz w:val="22"/>
          <w:szCs w:val="22"/>
        </w:rPr>
        <w:t xml:space="preserve"> </w:t>
      </w:r>
      <w:r w:rsidRPr="00721504">
        <w:rPr>
          <w:sz w:val="22"/>
          <w:szCs w:val="22"/>
        </w:rPr>
        <w:t>szt.,</w:t>
      </w:r>
    </w:p>
    <w:p w14:paraId="4AA6676F" w14:textId="77777777" w:rsidR="00721504" w:rsidRDefault="00721504" w:rsidP="00721504">
      <w:pPr>
        <w:jc w:val="both"/>
        <w:rPr>
          <w:sz w:val="22"/>
          <w:szCs w:val="22"/>
        </w:rPr>
      </w:pPr>
    </w:p>
    <w:p w14:paraId="0B4AA1DD" w14:textId="77777777" w:rsidR="00721504" w:rsidRPr="00CC48B6" w:rsidRDefault="00721504" w:rsidP="00721504">
      <w:pPr>
        <w:jc w:val="both"/>
        <w:rPr>
          <w:b/>
          <w:bCs/>
          <w:sz w:val="22"/>
          <w:szCs w:val="22"/>
        </w:rPr>
      </w:pPr>
      <w:r w:rsidRPr="00CC48B6">
        <w:rPr>
          <w:b/>
          <w:bCs/>
          <w:sz w:val="22"/>
          <w:szCs w:val="22"/>
        </w:rPr>
        <w:t xml:space="preserve">8) </w:t>
      </w:r>
    </w:p>
    <w:p w14:paraId="4FD7D798" w14:textId="54197B8B" w:rsidR="00721504" w:rsidRDefault="00721504" w:rsidP="00721504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721504">
        <w:rPr>
          <w:sz w:val="22"/>
          <w:szCs w:val="22"/>
        </w:rPr>
        <w:t xml:space="preserve"> odniesieniu do formy pakowania i sprzedaży przez producentów potwierdzam</w:t>
      </w:r>
      <w:r>
        <w:rPr>
          <w:sz w:val="22"/>
          <w:szCs w:val="22"/>
        </w:rPr>
        <w:t>y</w:t>
      </w:r>
      <w:r w:rsidRPr="00721504">
        <w:rPr>
          <w:sz w:val="22"/>
          <w:szCs w:val="22"/>
        </w:rPr>
        <w:t>, że w trakcie realizacji umowy Zamawiający będzie zamawiał min. 5 ryz i wielokrotność 5 ryz - opakowanie - poprawiono w kolumnie "J"</w:t>
      </w:r>
    </w:p>
    <w:p w14:paraId="25BA9E3B" w14:textId="77777777" w:rsidR="00721504" w:rsidRDefault="00721504" w:rsidP="00721504">
      <w:pPr>
        <w:jc w:val="both"/>
        <w:rPr>
          <w:sz w:val="22"/>
          <w:szCs w:val="22"/>
        </w:rPr>
      </w:pPr>
    </w:p>
    <w:p w14:paraId="7208EE7F" w14:textId="6794D013" w:rsidR="00721504" w:rsidRPr="00CC48B6" w:rsidRDefault="00721504" w:rsidP="00721504">
      <w:pPr>
        <w:jc w:val="both"/>
        <w:rPr>
          <w:b/>
          <w:bCs/>
          <w:sz w:val="22"/>
          <w:szCs w:val="22"/>
        </w:rPr>
      </w:pPr>
      <w:r w:rsidRPr="00CC48B6">
        <w:rPr>
          <w:b/>
          <w:bCs/>
          <w:sz w:val="22"/>
          <w:szCs w:val="22"/>
        </w:rPr>
        <w:t>9)</w:t>
      </w:r>
    </w:p>
    <w:p w14:paraId="28AA026D" w14:textId="530B7194" w:rsidR="00721504" w:rsidRDefault="00721504" w:rsidP="00721504">
      <w:pPr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721504">
        <w:rPr>
          <w:sz w:val="22"/>
          <w:szCs w:val="22"/>
        </w:rPr>
        <w:t xml:space="preserve">iorąc pod uwagę różnorodność i liczbę działów, jednostek, wydziałów oraz ich różnorodność co do wykonywanych prac </w:t>
      </w:r>
      <w:r>
        <w:rPr>
          <w:sz w:val="22"/>
          <w:szCs w:val="22"/>
        </w:rPr>
        <w:t xml:space="preserve">Zamawiający </w:t>
      </w:r>
      <w:r w:rsidRPr="00721504">
        <w:rPr>
          <w:sz w:val="22"/>
          <w:szCs w:val="22"/>
        </w:rPr>
        <w:t>nie określ</w:t>
      </w:r>
      <w:r>
        <w:rPr>
          <w:sz w:val="22"/>
          <w:szCs w:val="22"/>
        </w:rPr>
        <w:t>a</w:t>
      </w:r>
      <w:r w:rsidRPr="00721504">
        <w:rPr>
          <w:sz w:val="22"/>
          <w:szCs w:val="22"/>
        </w:rPr>
        <w:t xml:space="preserve"> przewidywalnej minimalnej wielkość pojedynczego zamówienia</w:t>
      </w:r>
      <w:r>
        <w:rPr>
          <w:sz w:val="22"/>
          <w:szCs w:val="22"/>
        </w:rPr>
        <w:t>.</w:t>
      </w:r>
    </w:p>
    <w:p w14:paraId="2147595A" w14:textId="77777777" w:rsidR="00721504" w:rsidRDefault="00721504" w:rsidP="00721504">
      <w:pPr>
        <w:jc w:val="both"/>
        <w:rPr>
          <w:sz w:val="22"/>
          <w:szCs w:val="22"/>
        </w:rPr>
      </w:pPr>
    </w:p>
    <w:p w14:paraId="0C8A6DFC" w14:textId="7392225A" w:rsidR="00721504" w:rsidRPr="00721504" w:rsidRDefault="00721504" w:rsidP="00721504">
      <w:pPr>
        <w:jc w:val="both"/>
        <w:rPr>
          <w:color w:val="FF0000"/>
          <w:sz w:val="22"/>
          <w:szCs w:val="22"/>
        </w:rPr>
      </w:pPr>
      <w:r w:rsidRPr="00721504">
        <w:rPr>
          <w:color w:val="FF0000"/>
          <w:sz w:val="22"/>
          <w:szCs w:val="22"/>
        </w:rPr>
        <w:t>Zamawiający załącza NOWĄ OBOWIĄZUJĄCA KALKULACJĘ</w:t>
      </w:r>
      <w:r>
        <w:rPr>
          <w:color w:val="FF0000"/>
          <w:sz w:val="22"/>
          <w:szCs w:val="22"/>
        </w:rPr>
        <w:t>, w której uwzględniono wszystkie zmiany w zakresie powyższych zapytań.</w:t>
      </w:r>
    </w:p>
    <w:sectPr w:rsidR="00721504" w:rsidRPr="007215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10A0A" w14:textId="77777777" w:rsidR="00AA341C" w:rsidRDefault="00AA341C">
      <w:r>
        <w:separator/>
      </w:r>
    </w:p>
  </w:endnote>
  <w:endnote w:type="continuationSeparator" w:id="0">
    <w:p w14:paraId="1C5B4703" w14:textId="77777777" w:rsidR="00AA341C" w:rsidRDefault="00AA3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7DB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CAB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C5275" w14:textId="77777777" w:rsidR="006D4AB3" w:rsidRDefault="00E9445E">
    <w:pPr>
      <w:pStyle w:val="Stopka"/>
      <w:tabs>
        <w:tab w:val="clear" w:pos="4536"/>
      </w:tabs>
      <w:jc w:val="center"/>
    </w:pPr>
    <w:r>
      <w:rPr>
        <w:noProof/>
      </w:rPr>
      <w:pict w14:anchorId="685DB157">
        <v:line id="_x0000_s1025" style="position:absolute;left:0;text-align:left;z-index:251657728" from="-3.85pt,8.75pt" to="455.15pt,8.75pt"/>
      </w:pict>
    </w:r>
  </w:p>
  <w:p w14:paraId="43840A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B3F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9369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55B220" w14:textId="77777777" w:rsidR="006D4AB3" w:rsidRDefault="006D4AB3">
    <w:pPr>
      <w:pStyle w:val="Stopka"/>
      <w:tabs>
        <w:tab w:val="clear" w:pos="4536"/>
        <w:tab w:val="left" w:pos="6237"/>
      </w:tabs>
    </w:pPr>
  </w:p>
  <w:p w14:paraId="219F5D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8A128" w14:textId="77777777" w:rsidR="00AA341C" w:rsidRDefault="00AA341C">
      <w:r>
        <w:separator/>
      </w:r>
    </w:p>
  </w:footnote>
  <w:footnote w:type="continuationSeparator" w:id="0">
    <w:p w14:paraId="5EAA455B" w14:textId="77777777" w:rsidR="00AA341C" w:rsidRDefault="00AA3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21A71" w14:textId="77777777" w:rsidR="009738A8" w:rsidRDefault="009738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AFBC4" w14:textId="77777777" w:rsidR="009738A8" w:rsidRDefault="009738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72D4" w14:textId="77777777" w:rsidR="009738A8" w:rsidRDefault="009738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5352B0"/>
    <w:multiLevelType w:val="hybridMultilevel"/>
    <w:tmpl w:val="CBFC0696"/>
    <w:lvl w:ilvl="0" w:tplc="3BA8EC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4720327">
    <w:abstractNumId w:val="4"/>
  </w:num>
  <w:num w:numId="2" w16cid:durableId="1925526439">
    <w:abstractNumId w:val="7"/>
  </w:num>
  <w:num w:numId="3" w16cid:durableId="1340735835">
    <w:abstractNumId w:val="3"/>
  </w:num>
  <w:num w:numId="4" w16cid:durableId="1055082400">
    <w:abstractNumId w:val="6"/>
  </w:num>
  <w:num w:numId="5" w16cid:durableId="69159020">
    <w:abstractNumId w:val="0"/>
  </w:num>
  <w:num w:numId="6" w16cid:durableId="396824626">
    <w:abstractNumId w:val="1"/>
  </w:num>
  <w:num w:numId="7" w16cid:durableId="2080712763">
    <w:abstractNumId w:val="5"/>
  </w:num>
  <w:num w:numId="8" w16cid:durableId="6176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41C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B31D5"/>
    <w:rsid w:val="00632C3C"/>
    <w:rsid w:val="00662BDB"/>
    <w:rsid w:val="006A5DF1"/>
    <w:rsid w:val="006B7198"/>
    <w:rsid w:val="006D4AB3"/>
    <w:rsid w:val="006F3B81"/>
    <w:rsid w:val="00711222"/>
    <w:rsid w:val="00721504"/>
    <w:rsid w:val="007D7198"/>
    <w:rsid w:val="008303EB"/>
    <w:rsid w:val="00870F9F"/>
    <w:rsid w:val="008804B6"/>
    <w:rsid w:val="00897AB0"/>
    <w:rsid w:val="008A3553"/>
    <w:rsid w:val="009738A8"/>
    <w:rsid w:val="00A905AC"/>
    <w:rsid w:val="00AA341C"/>
    <w:rsid w:val="00B127E1"/>
    <w:rsid w:val="00BA6584"/>
    <w:rsid w:val="00BE7BFD"/>
    <w:rsid w:val="00C055F1"/>
    <w:rsid w:val="00C370F2"/>
    <w:rsid w:val="00C44EEC"/>
    <w:rsid w:val="00CC48B6"/>
    <w:rsid w:val="00D22FFA"/>
    <w:rsid w:val="00D8461B"/>
    <w:rsid w:val="00D915F2"/>
    <w:rsid w:val="00D94A71"/>
    <w:rsid w:val="00DF32E8"/>
    <w:rsid w:val="00DF53CA"/>
    <w:rsid w:val="00E21B49"/>
    <w:rsid w:val="00E25A6D"/>
    <w:rsid w:val="00E2789F"/>
    <w:rsid w:val="00E715A3"/>
    <w:rsid w:val="00E72428"/>
    <w:rsid w:val="00E74BC3"/>
    <w:rsid w:val="00E9445E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925B32"/>
  <w15:chartTrackingRefBased/>
  <w15:docId w15:val="{212B3C2B-2569-4A1E-84D5-DE0B205A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215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578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2024-09-03T11:37:00Z</dcterms:created>
  <dcterms:modified xsi:type="dcterms:W3CDTF">2024-09-03T11:37:00Z</dcterms:modified>
</cp:coreProperties>
</file>