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901B86" w14:textId="2C62C24A" w:rsidR="00FB7F50" w:rsidRPr="00467ED2" w:rsidRDefault="00C84B4C" w:rsidP="00467ED2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467ED2">
        <w:rPr>
          <w:rFonts w:ascii="Verdana" w:hAnsi="Verdana"/>
          <w:sz w:val="18"/>
          <w:szCs w:val="18"/>
        </w:rPr>
        <w:t>Kraków</w:t>
      </w:r>
      <w:r w:rsidR="00FB7F50" w:rsidRPr="00467ED2">
        <w:rPr>
          <w:rFonts w:ascii="Verdana" w:hAnsi="Verdana"/>
          <w:sz w:val="18"/>
          <w:szCs w:val="18"/>
        </w:rPr>
        <w:t xml:space="preserve"> dnia: </w:t>
      </w:r>
      <w:r w:rsidRPr="00467ED2">
        <w:rPr>
          <w:rFonts w:ascii="Verdana" w:hAnsi="Verdana"/>
          <w:sz w:val="18"/>
          <w:szCs w:val="18"/>
        </w:rPr>
        <w:t>2024-09-03</w:t>
      </w:r>
    </w:p>
    <w:p w14:paraId="107C924A" w14:textId="77777777" w:rsidR="00C84B4C" w:rsidRPr="00467ED2" w:rsidRDefault="00C84B4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67ED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604D39D" w14:textId="77777777" w:rsidR="00C84B4C" w:rsidRPr="00467ED2" w:rsidRDefault="00C84B4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67ED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236EBE3" w14:textId="77777777" w:rsidR="00FB7F50" w:rsidRPr="00467ED2" w:rsidRDefault="00C84B4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67ED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0044E5A" w14:textId="77777777" w:rsidR="00FB7F50" w:rsidRPr="00467ED2" w:rsidRDefault="00C84B4C" w:rsidP="00FB7F50">
      <w:pPr>
        <w:rPr>
          <w:rFonts w:ascii="Verdana" w:hAnsi="Verdana"/>
          <w:sz w:val="18"/>
          <w:szCs w:val="18"/>
        </w:rPr>
      </w:pPr>
      <w:r w:rsidRPr="00467ED2">
        <w:rPr>
          <w:rFonts w:ascii="Verdana" w:hAnsi="Verdana"/>
          <w:sz w:val="18"/>
          <w:szCs w:val="18"/>
        </w:rPr>
        <w:t>Al. Mickiewicza</w:t>
      </w:r>
      <w:r w:rsidR="00FB7F50" w:rsidRPr="00467ED2">
        <w:rPr>
          <w:rFonts w:ascii="Verdana" w:hAnsi="Verdana"/>
          <w:sz w:val="18"/>
          <w:szCs w:val="18"/>
        </w:rPr>
        <w:t xml:space="preserve"> </w:t>
      </w:r>
      <w:r w:rsidRPr="00467ED2">
        <w:rPr>
          <w:rFonts w:ascii="Verdana" w:hAnsi="Verdana"/>
          <w:sz w:val="18"/>
          <w:szCs w:val="18"/>
        </w:rPr>
        <w:t>30</w:t>
      </w:r>
    </w:p>
    <w:p w14:paraId="603E9D9F" w14:textId="77777777" w:rsidR="00FB7F50" w:rsidRPr="00467ED2" w:rsidRDefault="00C84B4C" w:rsidP="00FB7F50">
      <w:pPr>
        <w:rPr>
          <w:rFonts w:ascii="Verdana" w:hAnsi="Verdana"/>
          <w:sz w:val="18"/>
          <w:szCs w:val="18"/>
        </w:rPr>
      </w:pPr>
      <w:r w:rsidRPr="00467ED2">
        <w:rPr>
          <w:rFonts w:ascii="Verdana" w:hAnsi="Verdana"/>
          <w:sz w:val="18"/>
          <w:szCs w:val="18"/>
        </w:rPr>
        <w:t>30-059</w:t>
      </w:r>
      <w:r w:rsidR="00FB7F50" w:rsidRPr="00467ED2">
        <w:rPr>
          <w:rFonts w:ascii="Verdana" w:hAnsi="Verdana"/>
          <w:sz w:val="18"/>
          <w:szCs w:val="18"/>
        </w:rPr>
        <w:t xml:space="preserve"> </w:t>
      </w:r>
      <w:r w:rsidRPr="00467ED2">
        <w:rPr>
          <w:rFonts w:ascii="Verdana" w:hAnsi="Verdana"/>
          <w:sz w:val="18"/>
          <w:szCs w:val="18"/>
        </w:rPr>
        <w:t>Kraków</w:t>
      </w:r>
    </w:p>
    <w:p w14:paraId="5D31CF2D" w14:textId="77777777" w:rsidR="008642B3" w:rsidRPr="00467ED2" w:rsidRDefault="00836DAF">
      <w:pPr>
        <w:pStyle w:val="Nagwek1"/>
        <w:spacing w:before="600"/>
        <w:rPr>
          <w:rFonts w:ascii="Verdana" w:hAnsi="Verdana"/>
          <w:sz w:val="18"/>
          <w:szCs w:val="18"/>
        </w:rPr>
      </w:pPr>
      <w:r w:rsidRPr="00467ED2">
        <w:rPr>
          <w:rFonts w:ascii="Verdana" w:hAnsi="Verdana"/>
          <w:sz w:val="18"/>
          <w:szCs w:val="18"/>
        </w:rPr>
        <w:t>OGŁOSZENIE</w:t>
      </w:r>
    </w:p>
    <w:p w14:paraId="5AE5D932" w14:textId="77777777" w:rsidR="008642B3" w:rsidRPr="00467ED2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467ED2">
        <w:rPr>
          <w:rFonts w:ascii="Verdana" w:hAnsi="Verdana"/>
          <w:b/>
          <w:sz w:val="18"/>
          <w:szCs w:val="18"/>
        </w:rPr>
        <w:t xml:space="preserve">o </w:t>
      </w:r>
      <w:r w:rsidR="0054734E" w:rsidRPr="00467ED2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C84B4C" w:rsidRPr="00467ED2" w14:paraId="44B64974" w14:textId="77777777" w:rsidTr="00D46A7A">
        <w:trPr>
          <w:trHeight w:val="638"/>
        </w:trPr>
        <w:tc>
          <w:tcPr>
            <w:tcW w:w="959" w:type="dxa"/>
            <w:shd w:val="clear" w:color="auto" w:fill="auto"/>
          </w:tcPr>
          <w:p w14:paraId="3ECA49ED" w14:textId="77777777" w:rsidR="00C84B4C" w:rsidRPr="00467ED2" w:rsidRDefault="00C84B4C" w:rsidP="00D46A7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182DF1D" w14:textId="652B3D2A" w:rsidR="00C84B4C" w:rsidRPr="00467ED2" w:rsidRDefault="00C84B4C" w:rsidP="00D46A7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467ED2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467ED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67ED2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467ED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67ED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dostaw</w:t>
            </w:r>
            <w:r w:rsidR="00A91CF3" w:rsidRPr="00467ED2">
              <w:rPr>
                <w:rFonts w:ascii="Verdana" w:hAnsi="Verdana"/>
                <w:b/>
                <w:bCs/>
                <w:sz w:val="18"/>
                <w:szCs w:val="18"/>
              </w:rPr>
              <w:t>ę</w:t>
            </w:r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 xml:space="preserve"> kołder, poduszek antyalergicznych, bielizny pościelowej, materacy i pokrowców na materace i koców do domów studenckich Miasteczka Studenckiego AGH w Krakowie - DE-dzp.272-335/24</w:t>
            </w:r>
            <w:r w:rsidRPr="00467ED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67ED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67ED2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67ED2">
              <w:rPr>
                <w:rFonts w:ascii="Verdana" w:hAnsi="Verdana"/>
                <w:b/>
                <w:sz w:val="18"/>
                <w:szCs w:val="18"/>
              </w:rPr>
              <w:t xml:space="preserve"> DE-dzp.272-335/24</w:t>
            </w:r>
            <w:r w:rsidRPr="00467ED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02CD2F7" w14:textId="77777777" w:rsidR="008642B3" w:rsidRPr="00467ED2" w:rsidRDefault="00C65E53" w:rsidP="00F17110">
      <w:pPr>
        <w:pStyle w:val="Nagwek"/>
        <w:spacing w:before="480" w:after="120" w:line="276" w:lineRule="auto"/>
        <w:jc w:val="both"/>
        <w:rPr>
          <w:rFonts w:ascii="Verdana" w:hAnsi="Verdana"/>
          <w:sz w:val="18"/>
          <w:szCs w:val="18"/>
        </w:rPr>
      </w:pPr>
      <w:r w:rsidRPr="00467ED2">
        <w:rPr>
          <w:rFonts w:ascii="Verdana" w:hAnsi="Verdana"/>
          <w:sz w:val="18"/>
          <w:szCs w:val="18"/>
        </w:rPr>
        <w:t>Zamawiający,</w:t>
      </w:r>
      <w:r w:rsidRPr="00467ED2">
        <w:rPr>
          <w:rFonts w:ascii="Verdana" w:hAnsi="Verdana"/>
          <w:b/>
          <w:sz w:val="18"/>
          <w:szCs w:val="18"/>
        </w:rPr>
        <w:t xml:space="preserve"> </w:t>
      </w:r>
      <w:r w:rsidR="00F17110" w:rsidRPr="00467ED2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467ED2">
        <w:rPr>
          <w:rFonts w:ascii="Verdana" w:hAnsi="Verdana"/>
          <w:b/>
          <w:sz w:val="18"/>
          <w:szCs w:val="18"/>
        </w:rPr>
        <w:t xml:space="preserve">, </w:t>
      </w:r>
      <w:r w:rsidRPr="00467ED2">
        <w:rPr>
          <w:rFonts w:ascii="Verdana" w:hAnsi="Verdana"/>
          <w:sz w:val="18"/>
          <w:szCs w:val="18"/>
        </w:rPr>
        <w:t>działając na podstawie art. 253 ust. 1</w:t>
      </w:r>
      <w:r w:rsidR="00836DAF" w:rsidRPr="00467ED2">
        <w:rPr>
          <w:rFonts w:ascii="Verdana" w:hAnsi="Verdana"/>
          <w:sz w:val="18"/>
          <w:szCs w:val="18"/>
        </w:rPr>
        <w:t xml:space="preserve"> pkt. 1 i ust. 2</w:t>
      </w:r>
      <w:r w:rsidRPr="00467ED2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FE4E38" w:rsidRPr="00467ED2">
        <w:rPr>
          <w:rFonts w:ascii="Verdana" w:hAnsi="Verdana"/>
          <w:sz w:val="18"/>
          <w:szCs w:val="18"/>
        </w:rPr>
        <w:t>(Dz. U.</w:t>
      </w:r>
      <w:r w:rsidR="00B12712" w:rsidRPr="00467ED2">
        <w:rPr>
          <w:rFonts w:ascii="Verdana" w:hAnsi="Verdana"/>
          <w:sz w:val="18"/>
          <w:szCs w:val="18"/>
        </w:rPr>
        <w:t>2023.1605 ze zm.</w:t>
      </w:r>
      <w:r w:rsidR="00FE4E38" w:rsidRPr="00467ED2">
        <w:rPr>
          <w:rFonts w:ascii="Verdana" w:hAnsi="Verdana"/>
          <w:sz w:val="18"/>
          <w:szCs w:val="18"/>
        </w:rPr>
        <w:t>)</w:t>
      </w:r>
      <w:r w:rsidRPr="00467ED2">
        <w:rPr>
          <w:rFonts w:ascii="Verdana" w:hAnsi="Verdana"/>
          <w:sz w:val="18"/>
          <w:szCs w:val="18"/>
        </w:rPr>
        <w:t xml:space="preserve">, zwanej dalej „ustawą </w:t>
      </w:r>
      <w:proofErr w:type="spellStart"/>
      <w:r w:rsidRPr="00467ED2">
        <w:rPr>
          <w:rFonts w:ascii="Verdana" w:hAnsi="Verdana"/>
          <w:sz w:val="18"/>
          <w:szCs w:val="18"/>
        </w:rPr>
        <w:t>Pzp</w:t>
      </w:r>
      <w:proofErr w:type="spellEnd"/>
      <w:r w:rsidRPr="00467ED2">
        <w:rPr>
          <w:rFonts w:ascii="Verdana" w:hAnsi="Verdana"/>
          <w:sz w:val="18"/>
          <w:szCs w:val="18"/>
        </w:rPr>
        <w:t>”</w:t>
      </w:r>
      <w:r w:rsidR="00D26ED6" w:rsidRPr="00467ED2">
        <w:rPr>
          <w:rFonts w:ascii="Verdana" w:hAnsi="Verdana"/>
          <w:sz w:val="18"/>
          <w:szCs w:val="18"/>
        </w:rPr>
        <w:t xml:space="preserve">, </w:t>
      </w:r>
      <w:r w:rsidRPr="00467ED2">
        <w:rPr>
          <w:rFonts w:ascii="Verdana" w:hAnsi="Verdana"/>
          <w:sz w:val="18"/>
          <w:szCs w:val="18"/>
        </w:rPr>
        <w:t>informuje</w:t>
      </w:r>
      <w:r w:rsidR="00D26ED6" w:rsidRPr="00467ED2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467ED2">
        <w:rPr>
          <w:rFonts w:ascii="Verdana" w:hAnsi="Verdana"/>
          <w:sz w:val="18"/>
          <w:szCs w:val="18"/>
        </w:rPr>
        <w:t>najkorzystniejsz</w:t>
      </w:r>
      <w:r w:rsidR="00D26ED6" w:rsidRPr="00467ED2">
        <w:rPr>
          <w:rFonts w:ascii="Verdana" w:hAnsi="Verdana"/>
          <w:sz w:val="18"/>
          <w:szCs w:val="18"/>
        </w:rPr>
        <w:t xml:space="preserve">a wybrana została </w:t>
      </w:r>
      <w:r w:rsidR="00756CDA" w:rsidRPr="00467ED2">
        <w:rPr>
          <w:rFonts w:ascii="Verdana" w:hAnsi="Verdana"/>
          <w:sz w:val="18"/>
          <w:szCs w:val="18"/>
        </w:rPr>
        <w:t>ofer</w:t>
      </w:r>
      <w:r w:rsidR="00D26ED6" w:rsidRPr="00467ED2">
        <w:rPr>
          <w:rFonts w:ascii="Verdana" w:hAnsi="Verdana"/>
          <w:sz w:val="18"/>
          <w:szCs w:val="18"/>
        </w:rPr>
        <w:t>t</w:t>
      </w:r>
      <w:r w:rsidR="009F0E5C" w:rsidRPr="00467ED2">
        <w:rPr>
          <w:rFonts w:ascii="Verdana" w:hAnsi="Verdana"/>
          <w:sz w:val="18"/>
          <w:szCs w:val="18"/>
        </w:rPr>
        <w:t>a</w:t>
      </w:r>
      <w:r w:rsidR="00D26ED6" w:rsidRPr="00467ED2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C61B2" w:rsidRPr="00467ED2" w14:paraId="324DD7A1" w14:textId="77777777" w:rsidTr="00D46A7A">
        <w:trPr>
          <w:cantSplit/>
        </w:trPr>
        <w:tc>
          <w:tcPr>
            <w:tcW w:w="9498" w:type="dxa"/>
          </w:tcPr>
          <w:p w14:paraId="15CE99CD" w14:textId="77777777" w:rsidR="008C61B2" w:rsidRPr="00467ED2" w:rsidRDefault="008C61B2" w:rsidP="00D46A7A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sz w:val="18"/>
                <w:szCs w:val="18"/>
              </w:rPr>
              <w:t>Zadanie częściowe nr 1</w:t>
            </w:r>
          </w:p>
          <w:p w14:paraId="31EF1A0D" w14:textId="77777777" w:rsidR="008C61B2" w:rsidRPr="00467ED2" w:rsidRDefault="008C61B2" w:rsidP="00D46A7A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467ED2">
              <w:rPr>
                <w:rFonts w:ascii="Verdana" w:hAnsi="Verdana"/>
                <w:b/>
                <w:sz w:val="18"/>
                <w:szCs w:val="18"/>
              </w:rPr>
              <w:t>Multitex</w:t>
            </w:r>
            <w:proofErr w:type="spellEnd"/>
            <w:r w:rsidRPr="00467ED2">
              <w:rPr>
                <w:rFonts w:ascii="Verdana" w:hAnsi="Verdana"/>
                <w:b/>
                <w:sz w:val="18"/>
                <w:szCs w:val="18"/>
              </w:rPr>
              <w:t xml:space="preserve"> Sp. z o. o.</w:t>
            </w:r>
          </w:p>
          <w:p w14:paraId="3CC730A0" w14:textId="77777777" w:rsidR="008C61B2" w:rsidRPr="00467ED2" w:rsidRDefault="008C61B2" w:rsidP="00D46A7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Cs/>
                <w:sz w:val="18"/>
                <w:szCs w:val="18"/>
              </w:rPr>
              <w:t xml:space="preserve">Ul. 3 Maja 40 </w:t>
            </w:r>
          </w:p>
          <w:p w14:paraId="40A1440A" w14:textId="77777777" w:rsidR="008C61B2" w:rsidRPr="00467ED2" w:rsidRDefault="008C61B2" w:rsidP="00D46A7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Cs/>
                <w:sz w:val="18"/>
                <w:szCs w:val="18"/>
              </w:rPr>
              <w:t>48-250 Głogówek</w:t>
            </w:r>
          </w:p>
          <w:p w14:paraId="05BC0C47" w14:textId="77777777" w:rsidR="008C61B2" w:rsidRPr="00467ED2" w:rsidRDefault="008C61B2" w:rsidP="00D46A7A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467ED2">
              <w:rPr>
                <w:rFonts w:ascii="Verdana" w:hAnsi="Verdana"/>
                <w:b/>
                <w:sz w:val="18"/>
                <w:szCs w:val="18"/>
              </w:rPr>
              <w:t>85 915.50 zł</w:t>
            </w:r>
            <w:r w:rsidRPr="00467ED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A2FAEB3" w14:textId="77777777" w:rsidR="008C61B2" w:rsidRPr="00467ED2" w:rsidRDefault="008C61B2" w:rsidP="00D46A7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467ED2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8C61B2" w:rsidRPr="00467ED2" w14:paraId="0BC7D086" w14:textId="77777777" w:rsidTr="00D46A7A">
        <w:trPr>
          <w:cantSplit/>
        </w:trPr>
        <w:tc>
          <w:tcPr>
            <w:tcW w:w="9498" w:type="dxa"/>
          </w:tcPr>
          <w:p w14:paraId="6F5603B7" w14:textId="77777777" w:rsidR="008C61B2" w:rsidRPr="00467ED2" w:rsidRDefault="008C61B2" w:rsidP="00D46A7A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sz w:val="18"/>
                <w:szCs w:val="18"/>
              </w:rPr>
              <w:t>Zadanie częściowe nr 2</w:t>
            </w:r>
          </w:p>
          <w:p w14:paraId="51D98794" w14:textId="77777777" w:rsidR="008C61B2" w:rsidRPr="00467ED2" w:rsidRDefault="008C61B2" w:rsidP="00D46A7A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sz w:val="18"/>
                <w:szCs w:val="18"/>
              </w:rPr>
              <w:t xml:space="preserve">Zakład Produkcji Pościeli ''Świt'' Izabela </w:t>
            </w:r>
            <w:proofErr w:type="spellStart"/>
            <w:r w:rsidRPr="00467ED2">
              <w:rPr>
                <w:rFonts w:ascii="Verdana" w:hAnsi="Verdana"/>
                <w:b/>
                <w:sz w:val="18"/>
                <w:szCs w:val="18"/>
              </w:rPr>
              <w:t>Wintoniak</w:t>
            </w:r>
            <w:proofErr w:type="spellEnd"/>
          </w:p>
          <w:p w14:paraId="21331B99" w14:textId="77777777" w:rsidR="008C61B2" w:rsidRPr="00467ED2" w:rsidRDefault="008C61B2" w:rsidP="00D46A7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Cs/>
                <w:sz w:val="18"/>
                <w:szCs w:val="18"/>
              </w:rPr>
              <w:t xml:space="preserve">Ul. Błotna 5B </w:t>
            </w:r>
          </w:p>
          <w:p w14:paraId="40B68676" w14:textId="77777777" w:rsidR="008C61B2" w:rsidRPr="00467ED2" w:rsidRDefault="008C61B2" w:rsidP="00D46A7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Cs/>
                <w:sz w:val="18"/>
                <w:szCs w:val="18"/>
              </w:rPr>
              <w:t>65-133 Zielona Góra</w:t>
            </w:r>
          </w:p>
          <w:p w14:paraId="35513A74" w14:textId="77777777" w:rsidR="008C61B2" w:rsidRPr="00467ED2" w:rsidRDefault="008C61B2" w:rsidP="00D46A7A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467ED2">
              <w:rPr>
                <w:rFonts w:ascii="Verdana" w:hAnsi="Verdana"/>
                <w:b/>
                <w:sz w:val="18"/>
                <w:szCs w:val="18"/>
              </w:rPr>
              <w:t>6 765.00 zł</w:t>
            </w:r>
            <w:r w:rsidRPr="00467ED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83C48F7" w14:textId="77777777" w:rsidR="008C61B2" w:rsidRPr="00467ED2" w:rsidRDefault="008C61B2" w:rsidP="00D46A7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467ED2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8C61B2" w:rsidRPr="00467ED2" w14:paraId="1EB672D4" w14:textId="77777777" w:rsidTr="00D46A7A">
        <w:trPr>
          <w:cantSplit/>
        </w:trPr>
        <w:tc>
          <w:tcPr>
            <w:tcW w:w="9498" w:type="dxa"/>
          </w:tcPr>
          <w:p w14:paraId="0B975F47" w14:textId="77777777" w:rsidR="008C61B2" w:rsidRPr="00467ED2" w:rsidRDefault="008C61B2" w:rsidP="00D46A7A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sz w:val="18"/>
                <w:szCs w:val="18"/>
              </w:rPr>
              <w:t>Zadanie częściowe nr 3</w:t>
            </w:r>
          </w:p>
          <w:p w14:paraId="492EDBEB" w14:textId="77777777" w:rsidR="008C61B2" w:rsidRPr="00467ED2" w:rsidRDefault="008C61B2" w:rsidP="00D46A7A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sz w:val="18"/>
                <w:szCs w:val="18"/>
              </w:rPr>
              <w:t xml:space="preserve">Zakład Produkcji Pościeli ''Świt'' Izabela </w:t>
            </w:r>
            <w:proofErr w:type="spellStart"/>
            <w:r w:rsidRPr="00467ED2">
              <w:rPr>
                <w:rFonts w:ascii="Verdana" w:hAnsi="Verdana"/>
                <w:b/>
                <w:sz w:val="18"/>
                <w:szCs w:val="18"/>
              </w:rPr>
              <w:t>Wintoniak</w:t>
            </w:r>
            <w:proofErr w:type="spellEnd"/>
          </w:p>
          <w:p w14:paraId="25B797E5" w14:textId="77777777" w:rsidR="008C61B2" w:rsidRPr="00467ED2" w:rsidRDefault="008C61B2" w:rsidP="00D46A7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Cs/>
                <w:sz w:val="18"/>
                <w:szCs w:val="18"/>
              </w:rPr>
              <w:t xml:space="preserve">Ul. Błotna 5B </w:t>
            </w:r>
          </w:p>
          <w:p w14:paraId="0F4AF7A6" w14:textId="77777777" w:rsidR="008C61B2" w:rsidRPr="00467ED2" w:rsidRDefault="008C61B2" w:rsidP="00D46A7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Cs/>
                <w:sz w:val="18"/>
                <w:szCs w:val="18"/>
              </w:rPr>
              <w:t>65-133 Zielona Góra</w:t>
            </w:r>
          </w:p>
          <w:p w14:paraId="4A0B4B69" w14:textId="77777777" w:rsidR="008C61B2" w:rsidRPr="00467ED2" w:rsidRDefault="008C61B2" w:rsidP="00D46A7A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467ED2">
              <w:rPr>
                <w:rFonts w:ascii="Verdana" w:hAnsi="Verdana"/>
                <w:b/>
                <w:sz w:val="18"/>
                <w:szCs w:val="18"/>
              </w:rPr>
              <w:t>87 453.00 zł</w:t>
            </w:r>
            <w:r w:rsidRPr="00467ED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E58C626" w14:textId="77777777" w:rsidR="008C61B2" w:rsidRPr="00467ED2" w:rsidRDefault="008C61B2" w:rsidP="00D46A7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467ED2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8C61B2" w:rsidRPr="00467ED2" w14:paraId="42ABEB24" w14:textId="77777777" w:rsidTr="00D46A7A">
        <w:trPr>
          <w:cantSplit/>
        </w:trPr>
        <w:tc>
          <w:tcPr>
            <w:tcW w:w="9498" w:type="dxa"/>
          </w:tcPr>
          <w:p w14:paraId="585FEC61" w14:textId="77777777" w:rsidR="008C61B2" w:rsidRPr="00467ED2" w:rsidRDefault="008C61B2" w:rsidP="00D46A7A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sz w:val="18"/>
                <w:szCs w:val="18"/>
              </w:rPr>
              <w:t>Zadanie częściowe nr 4</w:t>
            </w:r>
          </w:p>
          <w:p w14:paraId="72FC3C5F" w14:textId="77777777" w:rsidR="008C61B2" w:rsidRPr="00467ED2" w:rsidRDefault="008C61B2" w:rsidP="00D46A7A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467ED2">
              <w:rPr>
                <w:rFonts w:ascii="Verdana" w:hAnsi="Verdana"/>
                <w:b/>
                <w:sz w:val="18"/>
                <w:szCs w:val="18"/>
              </w:rPr>
              <w:t>Multitex</w:t>
            </w:r>
            <w:proofErr w:type="spellEnd"/>
            <w:r w:rsidRPr="00467ED2">
              <w:rPr>
                <w:rFonts w:ascii="Verdana" w:hAnsi="Verdana"/>
                <w:b/>
                <w:sz w:val="18"/>
                <w:szCs w:val="18"/>
              </w:rPr>
              <w:t xml:space="preserve"> Sp. z o. o.</w:t>
            </w:r>
          </w:p>
          <w:p w14:paraId="51A5015F" w14:textId="77777777" w:rsidR="008C61B2" w:rsidRPr="00467ED2" w:rsidRDefault="008C61B2" w:rsidP="00D46A7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Cs/>
                <w:sz w:val="18"/>
                <w:szCs w:val="18"/>
              </w:rPr>
              <w:t xml:space="preserve">Ul. 3 Maja 40 </w:t>
            </w:r>
          </w:p>
          <w:p w14:paraId="423272E7" w14:textId="77777777" w:rsidR="008C61B2" w:rsidRPr="00467ED2" w:rsidRDefault="008C61B2" w:rsidP="00D46A7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Cs/>
                <w:sz w:val="18"/>
                <w:szCs w:val="18"/>
              </w:rPr>
              <w:t>48-250 Głogówek</w:t>
            </w:r>
          </w:p>
          <w:p w14:paraId="246ED625" w14:textId="77777777" w:rsidR="008C61B2" w:rsidRPr="00467ED2" w:rsidRDefault="008C61B2" w:rsidP="00D46A7A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a cenę oferty brutto: </w:t>
            </w:r>
            <w:r w:rsidRPr="00467ED2">
              <w:rPr>
                <w:rFonts w:ascii="Verdana" w:hAnsi="Verdana"/>
                <w:b/>
                <w:sz w:val="18"/>
                <w:szCs w:val="18"/>
              </w:rPr>
              <w:t>197 893.70 zł</w:t>
            </w:r>
            <w:r w:rsidRPr="00467ED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B1A1532" w14:textId="77777777" w:rsidR="008C61B2" w:rsidRPr="00467ED2" w:rsidRDefault="008C61B2" w:rsidP="00D46A7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467ED2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8C61B2" w:rsidRPr="00467ED2" w14:paraId="4F0EF2B7" w14:textId="77777777" w:rsidTr="00D46A7A">
        <w:trPr>
          <w:cantSplit/>
        </w:trPr>
        <w:tc>
          <w:tcPr>
            <w:tcW w:w="9498" w:type="dxa"/>
          </w:tcPr>
          <w:p w14:paraId="5868A4F6" w14:textId="77777777" w:rsidR="008C61B2" w:rsidRPr="00467ED2" w:rsidRDefault="008C61B2" w:rsidP="00D46A7A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sz w:val="18"/>
                <w:szCs w:val="18"/>
              </w:rPr>
              <w:lastRenderedPageBreak/>
              <w:t>Zadanie częściowe nr 5</w:t>
            </w:r>
          </w:p>
          <w:p w14:paraId="418D45E3" w14:textId="77777777" w:rsidR="008C61B2" w:rsidRPr="00467ED2" w:rsidRDefault="008C61B2" w:rsidP="00D46A7A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sz w:val="18"/>
                <w:szCs w:val="18"/>
              </w:rPr>
              <w:t xml:space="preserve">Zakład Produkcji Pościeli ''Świt'' Izabela </w:t>
            </w:r>
            <w:proofErr w:type="spellStart"/>
            <w:r w:rsidRPr="00467ED2">
              <w:rPr>
                <w:rFonts w:ascii="Verdana" w:hAnsi="Verdana"/>
                <w:b/>
                <w:sz w:val="18"/>
                <w:szCs w:val="18"/>
              </w:rPr>
              <w:t>Wintoniak</w:t>
            </w:r>
            <w:proofErr w:type="spellEnd"/>
          </w:p>
          <w:p w14:paraId="63BEEB1B" w14:textId="77777777" w:rsidR="008C61B2" w:rsidRPr="00467ED2" w:rsidRDefault="008C61B2" w:rsidP="00D46A7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Cs/>
                <w:sz w:val="18"/>
                <w:szCs w:val="18"/>
              </w:rPr>
              <w:t xml:space="preserve">Ul. Błotna 5B </w:t>
            </w:r>
          </w:p>
          <w:p w14:paraId="2E4E5C40" w14:textId="77777777" w:rsidR="008C61B2" w:rsidRPr="00467ED2" w:rsidRDefault="008C61B2" w:rsidP="00D46A7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Cs/>
                <w:sz w:val="18"/>
                <w:szCs w:val="18"/>
              </w:rPr>
              <w:t>65-133 Zielona Góra</w:t>
            </w:r>
          </w:p>
          <w:p w14:paraId="0F35DD3E" w14:textId="77777777" w:rsidR="008C61B2" w:rsidRPr="00467ED2" w:rsidRDefault="008C61B2" w:rsidP="00D46A7A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467ED2">
              <w:rPr>
                <w:rFonts w:ascii="Verdana" w:hAnsi="Verdana"/>
                <w:b/>
                <w:sz w:val="18"/>
                <w:szCs w:val="18"/>
              </w:rPr>
              <w:t>15 990.00 zł</w:t>
            </w:r>
            <w:r w:rsidRPr="00467ED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0754CC5" w14:textId="77777777" w:rsidR="008C61B2" w:rsidRPr="00467ED2" w:rsidRDefault="008C61B2" w:rsidP="00D46A7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467ED2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5EA8BB9" w14:textId="77777777" w:rsidR="003A0AFC" w:rsidRPr="00467ED2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467ED2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869E7" w:rsidRPr="00467ED2" w14:paraId="483DFBD0" w14:textId="77777777" w:rsidTr="00D46A7A">
        <w:tc>
          <w:tcPr>
            <w:tcW w:w="2169" w:type="dxa"/>
            <w:shd w:val="clear" w:color="auto" w:fill="F3F3F3"/>
          </w:tcPr>
          <w:bookmarkEnd w:id="0"/>
          <w:p w14:paraId="64319A65" w14:textId="77777777" w:rsidR="002869E7" w:rsidRPr="00467ED2" w:rsidRDefault="002869E7" w:rsidP="00D46A7A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DFD030F" w14:textId="77777777" w:rsidR="002869E7" w:rsidRPr="00467ED2" w:rsidRDefault="002869E7" w:rsidP="00D46A7A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E6B45A4" w14:textId="77777777" w:rsidR="002869E7" w:rsidRPr="00467ED2" w:rsidRDefault="002869E7" w:rsidP="00D46A7A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45B93B3" w14:textId="77777777" w:rsidR="002869E7" w:rsidRPr="00467ED2" w:rsidRDefault="002869E7" w:rsidP="00D46A7A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2869E7" w:rsidRPr="00467ED2" w14:paraId="203C354E" w14:textId="77777777" w:rsidTr="00D46A7A">
        <w:tc>
          <w:tcPr>
            <w:tcW w:w="2169" w:type="dxa"/>
            <w:shd w:val="clear" w:color="auto" w:fill="auto"/>
          </w:tcPr>
          <w:p w14:paraId="0CF246D6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dostawa kołder do domów studenckich Miasteczka Studenckiego AGH w Krakowie</w:t>
            </w:r>
          </w:p>
        </w:tc>
        <w:tc>
          <w:tcPr>
            <w:tcW w:w="2793" w:type="dxa"/>
            <w:shd w:val="clear" w:color="auto" w:fill="auto"/>
          </w:tcPr>
          <w:p w14:paraId="45944547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Multitex</w:t>
            </w:r>
            <w:proofErr w:type="spellEnd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 xml:space="preserve"> Sp. z o. o.</w:t>
            </w:r>
          </w:p>
          <w:p w14:paraId="64327DD9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Ul. 3 Maja 40</w:t>
            </w:r>
          </w:p>
          <w:p w14:paraId="0012CB7F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48-250 Głogówek</w:t>
            </w:r>
          </w:p>
          <w:p w14:paraId="6C157C8F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shd w:val="clear" w:color="auto" w:fill="auto"/>
          </w:tcPr>
          <w:p w14:paraId="0F586759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– 37.61</w:t>
            </w:r>
          </w:p>
          <w:p w14:paraId="4D818A16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Estetyka i Jakość wykonania – 40.00</w:t>
            </w:r>
          </w:p>
          <w:p w14:paraId="7D9B5624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Okres gwarancji –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448F59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87,61</w:t>
            </w:r>
          </w:p>
        </w:tc>
      </w:tr>
      <w:tr w:rsidR="002869E7" w:rsidRPr="00467ED2" w14:paraId="7479E8A4" w14:textId="77777777" w:rsidTr="00D46A7A">
        <w:tc>
          <w:tcPr>
            <w:tcW w:w="2169" w:type="dxa"/>
            <w:shd w:val="clear" w:color="auto" w:fill="auto"/>
          </w:tcPr>
          <w:p w14:paraId="40D5C15C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dostawa kołder do domów studenckich Miasteczka Studenckiego AGH w Krakowie</w:t>
            </w:r>
          </w:p>
        </w:tc>
        <w:tc>
          <w:tcPr>
            <w:tcW w:w="2793" w:type="dxa"/>
            <w:shd w:val="clear" w:color="auto" w:fill="auto"/>
          </w:tcPr>
          <w:p w14:paraId="6367BFF6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4dream Sp. z o. o.</w:t>
            </w:r>
          </w:p>
          <w:p w14:paraId="1E3C1C88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Ul. Ogrodowa 21</w:t>
            </w:r>
          </w:p>
          <w:p w14:paraId="031F50EC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42-263 Wrzosowa</w:t>
            </w:r>
          </w:p>
        </w:tc>
        <w:tc>
          <w:tcPr>
            <w:tcW w:w="2976" w:type="dxa"/>
            <w:shd w:val="clear" w:color="auto" w:fill="auto"/>
          </w:tcPr>
          <w:p w14:paraId="63701419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– 50.00</w:t>
            </w:r>
          </w:p>
          <w:p w14:paraId="5DBFDCEC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Estetyka i Jakość wykonania - 26.94</w:t>
            </w:r>
          </w:p>
          <w:p w14:paraId="248B3269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Okres gwarancji –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19B679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86,94</w:t>
            </w:r>
          </w:p>
        </w:tc>
      </w:tr>
      <w:tr w:rsidR="002869E7" w:rsidRPr="00467ED2" w14:paraId="20B56F44" w14:textId="77777777" w:rsidTr="00D46A7A">
        <w:tc>
          <w:tcPr>
            <w:tcW w:w="2169" w:type="dxa"/>
            <w:shd w:val="clear" w:color="auto" w:fill="auto"/>
          </w:tcPr>
          <w:p w14:paraId="03DECD9F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dostawa kołder do domów studenckich Miasteczka Studenckiego AGH w Krakowie</w:t>
            </w:r>
          </w:p>
        </w:tc>
        <w:tc>
          <w:tcPr>
            <w:tcW w:w="2793" w:type="dxa"/>
            <w:shd w:val="clear" w:color="auto" w:fill="auto"/>
          </w:tcPr>
          <w:p w14:paraId="158311EC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 xml:space="preserve">Przedsiębiorstwo </w:t>
            </w:r>
            <w:proofErr w:type="spellStart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Produkcyjno</w:t>
            </w:r>
            <w:proofErr w:type="spellEnd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 xml:space="preserve"> Handlowo Usługowe </w:t>
            </w:r>
            <w:proofErr w:type="spellStart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Bajtek</w:t>
            </w:r>
            <w:proofErr w:type="spellEnd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 xml:space="preserve"> Beata </w:t>
            </w:r>
            <w:proofErr w:type="spellStart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Rusak</w:t>
            </w:r>
            <w:proofErr w:type="spellEnd"/>
          </w:p>
          <w:p w14:paraId="6053574F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Ul. Stefczyka 4</w:t>
            </w:r>
          </w:p>
          <w:p w14:paraId="784963F6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13240 Iłowo-Osada</w:t>
            </w:r>
          </w:p>
        </w:tc>
        <w:tc>
          <w:tcPr>
            <w:tcW w:w="2976" w:type="dxa"/>
            <w:shd w:val="clear" w:color="auto" w:fill="auto"/>
          </w:tcPr>
          <w:p w14:paraId="328CD4A5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 *)</w:t>
            </w:r>
          </w:p>
          <w:p w14:paraId="5FC69694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Estetyka i Jakość wykonania -  *)</w:t>
            </w:r>
          </w:p>
          <w:p w14:paraId="608BA765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Okres gwarancji -  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A1C2A7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  <w:tr w:rsidR="002869E7" w:rsidRPr="00467ED2" w14:paraId="5BBE24E3" w14:textId="77777777" w:rsidTr="00D46A7A">
        <w:tc>
          <w:tcPr>
            <w:tcW w:w="2169" w:type="dxa"/>
            <w:shd w:val="clear" w:color="auto" w:fill="auto"/>
          </w:tcPr>
          <w:p w14:paraId="6B7A3B13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dostawa kołder do domów studenckich Miasteczka Studenckiego AGH w Krakowie</w:t>
            </w:r>
          </w:p>
        </w:tc>
        <w:tc>
          <w:tcPr>
            <w:tcW w:w="2793" w:type="dxa"/>
            <w:shd w:val="clear" w:color="auto" w:fill="auto"/>
          </w:tcPr>
          <w:p w14:paraId="4B392AA8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Apolla Spółka z ograniczoną odpowiedzialnością</w:t>
            </w:r>
          </w:p>
          <w:p w14:paraId="6B265874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Barwałd Górny 372</w:t>
            </w:r>
          </w:p>
          <w:p w14:paraId="391C49C9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34-130 Kalwaria Zebrzydowska</w:t>
            </w:r>
          </w:p>
        </w:tc>
        <w:tc>
          <w:tcPr>
            <w:tcW w:w="2976" w:type="dxa"/>
            <w:shd w:val="clear" w:color="auto" w:fill="auto"/>
          </w:tcPr>
          <w:p w14:paraId="0D477060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 *)</w:t>
            </w:r>
          </w:p>
          <w:p w14:paraId="08AEC9E0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Estetyka i Jakość wykonania -  *)</w:t>
            </w:r>
          </w:p>
          <w:p w14:paraId="3483564A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Okres gwarancji -  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922C67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  <w:tr w:rsidR="002869E7" w:rsidRPr="00467ED2" w14:paraId="0D924887" w14:textId="77777777" w:rsidTr="00D46A7A">
        <w:tc>
          <w:tcPr>
            <w:tcW w:w="2169" w:type="dxa"/>
            <w:shd w:val="clear" w:color="auto" w:fill="auto"/>
          </w:tcPr>
          <w:p w14:paraId="2899FE85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dostawa poduszek antyalergicznych do domów studenckich Miasteczka Studenckiego AGH</w:t>
            </w:r>
          </w:p>
        </w:tc>
        <w:tc>
          <w:tcPr>
            <w:tcW w:w="2793" w:type="dxa"/>
            <w:shd w:val="clear" w:color="auto" w:fill="auto"/>
          </w:tcPr>
          <w:p w14:paraId="36C5F6EE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 xml:space="preserve">Zakład Produkcji Pościeli ''Świt'' Izabela </w:t>
            </w:r>
            <w:proofErr w:type="spellStart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Wintoniak</w:t>
            </w:r>
            <w:proofErr w:type="spellEnd"/>
          </w:p>
          <w:p w14:paraId="639ECE4B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Ul. Błotna 5B</w:t>
            </w:r>
          </w:p>
          <w:p w14:paraId="5E5CF82C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65-133 Zielona Góra</w:t>
            </w:r>
          </w:p>
        </w:tc>
        <w:tc>
          <w:tcPr>
            <w:tcW w:w="2976" w:type="dxa"/>
            <w:shd w:val="clear" w:color="auto" w:fill="auto"/>
          </w:tcPr>
          <w:p w14:paraId="2FA9A386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- 50.00</w:t>
            </w:r>
          </w:p>
          <w:p w14:paraId="19F328F8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Estetyka i Jakość wykonania - 34.40</w:t>
            </w:r>
          </w:p>
          <w:p w14:paraId="20776B0B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Okres gwarancji –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523A46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94,40</w:t>
            </w:r>
          </w:p>
        </w:tc>
      </w:tr>
      <w:tr w:rsidR="002869E7" w:rsidRPr="00467ED2" w14:paraId="5D9FA79D" w14:textId="77777777" w:rsidTr="00D46A7A">
        <w:tc>
          <w:tcPr>
            <w:tcW w:w="2169" w:type="dxa"/>
            <w:shd w:val="clear" w:color="auto" w:fill="auto"/>
          </w:tcPr>
          <w:p w14:paraId="3FF52641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dostawa poduszek antyalergicznych do domów studenckich Miasteczka Studenckiego AGH</w:t>
            </w:r>
          </w:p>
        </w:tc>
        <w:tc>
          <w:tcPr>
            <w:tcW w:w="2793" w:type="dxa"/>
            <w:shd w:val="clear" w:color="auto" w:fill="auto"/>
          </w:tcPr>
          <w:p w14:paraId="3AC962D5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 xml:space="preserve">PPHU SARA Agata </w:t>
            </w:r>
            <w:proofErr w:type="spellStart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Komasara</w:t>
            </w:r>
            <w:proofErr w:type="spellEnd"/>
          </w:p>
          <w:p w14:paraId="5AE14956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Ul. 1 Maja 13</w:t>
            </w:r>
          </w:p>
          <w:p w14:paraId="0FC75EC8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28-131 Solec-Zdrój</w:t>
            </w:r>
          </w:p>
        </w:tc>
        <w:tc>
          <w:tcPr>
            <w:tcW w:w="2976" w:type="dxa"/>
            <w:shd w:val="clear" w:color="auto" w:fill="auto"/>
          </w:tcPr>
          <w:p w14:paraId="6E8BDFC4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- 39.80</w:t>
            </w:r>
          </w:p>
          <w:p w14:paraId="07145C7D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Estetyka i Jakość wykonania - 40.00</w:t>
            </w:r>
          </w:p>
          <w:p w14:paraId="332CEBAC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Okres gwarancji –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59EB2B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89,80</w:t>
            </w:r>
          </w:p>
        </w:tc>
      </w:tr>
      <w:tr w:rsidR="002869E7" w:rsidRPr="00467ED2" w14:paraId="5B296DCC" w14:textId="77777777" w:rsidTr="00D46A7A">
        <w:tc>
          <w:tcPr>
            <w:tcW w:w="2169" w:type="dxa"/>
            <w:shd w:val="clear" w:color="auto" w:fill="auto"/>
          </w:tcPr>
          <w:p w14:paraId="50EE0774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dostawa poduszek antyalergicznych do domów studenckich Miasteczka Studenckiego AGH</w:t>
            </w:r>
          </w:p>
        </w:tc>
        <w:tc>
          <w:tcPr>
            <w:tcW w:w="2793" w:type="dxa"/>
            <w:shd w:val="clear" w:color="auto" w:fill="auto"/>
          </w:tcPr>
          <w:p w14:paraId="56A0C9AD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Multitex</w:t>
            </w:r>
            <w:proofErr w:type="spellEnd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 xml:space="preserve"> Sp. z o. o.</w:t>
            </w:r>
          </w:p>
          <w:p w14:paraId="7165D832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Ul. 3 Maja 40</w:t>
            </w:r>
          </w:p>
          <w:p w14:paraId="6B23FB02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48-250 Głogówek</w:t>
            </w:r>
          </w:p>
        </w:tc>
        <w:tc>
          <w:tcPr>
            <w:tcW w:w="2976" w:type="dxa"/>
            <w:shd w:val="clear" w:color="auto" w:fill="auto"/>
          </w:tcPr>
          <w:p w14:paraId="5E617DE0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- 40.74</w:t>
            </w:r>
          </w:p>
          <w:p w14:paraId="5D26E7D8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Estetyka i Jakość wykonania - 26.40</w:t>
            </w:r>
          </w:p>
          <w:p w14:paraId="389931C5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Okres gwarancji –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172669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77,14</w:t>
            </w:r>
          </w:p>
        </w:tc>
      </w:tr>
      <w:tr w:rsidR="002869E7" w:rsidRPr="00467ED2" w14:paraId="4B65ABE8" w14:textId="77777777" w:rsidTr="00D46A7A">
        <w:tc>
          <w:tcPr>
            <w:tcW w:w="2169" w:type="dxa"/>
            <w:shd w:val="clear" w:color="auto" w:fill="auto"/>
          </w:tcPr>
          <w:p w14:paraId="5F661B47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dostawa poduszek antyalergicznych do domów studenckich Miasteczka Studenckiego AGH</w:t>
            </w:r>
          </w:p>
        </w:tc>
        <w:tc>
          <w:tcPr>
            <w:tcW w:w="2793" w:type="dxa"/>
            <w:shd w:val="clear" w:color="auto" w:fill="auto"/>
          </w:tcPr>
          <w:p w14:paraId="6B314968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4dream Sp. z o. o</w:t>
            </w:r>
          </w:p>
          <w:p w14:paraId="5CDA1A15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Ul. Ogrodowa 21</w:t>
            </w:r>
          </w:p>
          <w:p w14:paraId="362788D9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42-263 Wrzosowa</w:t>
            </w:r>
          </w:p>
        </w:tc>
        <w:tc>
          <w:tcPr>
            <w:tcW w:w="2976" w:type="dxa"/>
            <w:shd w:val="clear" w:color="auto" w:fill="auto"/>
          </w:tcPr>
          <w:p w14:paraId="25B9B1EB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- 37.31</w:t>
            </w:r>
          </w:p>
          <w:p w14:paraId="5FEB49FA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Estetyka i Jakość wykonania - 25.60</w:t>
            </w:r>
          </w:p>
          <w:p w14:paraId="6081F235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Okres gwarancji –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35B4CA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72,91</w:t>
            </w:r>
          </w:p>
        </w:tc>
      </w:tr>
      <w:tr w:rsidR="002869E7" w:rsidRPr="00467ED2" w14:paraId="354F7B59" w14:textId="77777777" w:rsidTr="00D46A7A">
        <w:tc>
          <w:tcPr>
            <w:tcW w:w="2169" w:type="dxa"/>
            <w:shd w:val="clear" w:color="auto" w:fill="auto"/>
          </w:tcPr>
          <w:p w14:paraId="1680CD4F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lastRenderedPageBreak/>
              <w:t>2 - dostawa poduszek antyalergicznych do domów studenckich Miasteczka Studenckiego AGH</w:t>
            </w:r>
          </w:p>
        </w:tc>
        <w:tc>
          <w:tcPr>
            <w:tcW w:w="2793" w:type="dxa"/>
            <w:shd w:val="clear" w:color="auto" w:fill="auto"/>
          </w:tcPr>
          <w:p w14:paraId="665103FF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Apolla Spółka z ograniczoną odpowiedzialnością</w:t>
            </w:r>
          </w:p>
          <w:p w14:paraId="4D134599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Barwałd Górny 372</w:t>
            </w:r>
          </w:p>
          <w:p w14:paraId="7761D100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34-130 Kalwaria Zebrzydowska</w:t>
            </w:r>
          </w:p>
        </w:tc>
        <w:tc>
          <w:tcPr>
            <w:tcW w:w="2976" w:type="dxa"/>
            <w:shd w:val="clear" w:color="auto" w:fill="auto"/>
          </w:tcPr>
          <w:p w14:paraId="7E9BE5B5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 *)</w:t>
            </w:r>
          </w:p>
          <w:p w14:paraId="3DC84292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Estetyka i Jakość wykonania -  *)</w:t>
            </w:r>
          </w:p>
          <w:p w14:paraId="46AEB195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Okres gwarancji -  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DF731A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 *)</w:t>
            </w:r>
          </w:p>
        </w:tc>
      </w:tr>
      <w:tr w:rsidR="002869E7" w:rsidRPr="00467ED2" w14:paraId="3736A0E9" w14:textId="77777777" w:rsidTr="00D46A7A">
        <w:tc>
          <w:tcPr>
            <w:tcW w:w="2169" w:type="dxa"/>
            <w:shd w:val="clear" w:color="auto" w:fill="auto"/>
          </w:tcPr>
          <w:p w14:paraId="453BC313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dostawa bielizny pościelowej do domów studenckich Miasteczka Studenckiego AGH w Krakowie</w:t>
            </w:r>
          </w:p>
        </w:tc>
        <w:tc>
          <w:tcPr>
            <w:tcW w:w="2793" w:type="dxa"/>
            <w:shd w:val="clear" w:color="auto" w:fill="auto"/>
          </w:tcPr>
          <w:p w14:paraId="20B77D28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 xml:space="preserve">Zakład Produkcji Pościeli ''Świt'' Izabela </w:t>
            </w:r>
            <w:proofErr w:type="spellStart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Wintoniak</w:t>
            </w:r>
            <w:proofErr w:type="spellEnd"/>
          </w:p>
          <w:p w14:paraId="3A49256C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Ul. Błotna 5B</w:t>
            </w:r>
          </w:p>
          <w:p w14:paraId="232D7B6D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65-133 Zielona Góra</w:t>
            </w:r>
          </w:p>
        </w:tc>
        <w:tc>
          <w:tcPr>
            <w:tcW w:w="2976" w:type="dxa"/>
            <w:shd w:val="clear" w:color="auto" w:fill="auto"/>
          </w:tcPr>
          <w:p w14:paraId="22E4BA40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- 48.10</w:t>
            </w:r>
          </w:p>
          <w:p w14:paraId="3BC9DED3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Estetyka i Jakość wykonania - 40.00</w:t>
            </w:r>
          </w:p>
          <w:p w14:paraId="4A76199F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Okres gwarancji –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C1C1DA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98,10</w:t>
            </w:r>
          </w:p>
        </w:tc>
      </w:tr>
      <w:tr w:rsidR="002869E7" w:rsidRPr="00467ED2" w14:paraId="7842CFF0" w14:textId="77777777" w:rsidTr="00D46A7A">
        <w:tc>
          <w:tcPr>
            <w:tcW w:w="2169" w:type="dxa"/>
            <w:shd w:val="clear" w:color="auto" w:fill="auto"/>
          </w:tcPr>
          <w:p w14:paraId="45C7E6E2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dostawa bielizny pościelowej do domów studenckich Miasteczka Studenckiego AGH w Krakowie</w:t>
            </w:r>
          </w:p>
        </w:tc>
        <w:tc>
          <w:tcPr>
            <w:tcW w:w="2793" w:type="dxa"/>
            <w:shd w:val="clear" w:color="auto" w:fill="auto"/>
          </w:tcPr>
          <w:p w14:paraId="20F13695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 xml:space="preserve">Przedsiębiorstwo </w:t>
            </w:r>
            <w:proofErr w:type="spellStart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Produkcyjno</w:t>
            </w:r>
            <w:proofErr w:type="spellEnd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 xml:space="preserve"> Handlowo Usługowe </w:t>
            </w:r>
            <w:proofErr w:type="spellStart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Bajtek</w:t>
            </w:r>
            <w:proofErr w:type="spellEnd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 xml:space="preserve"> Beata </w:t>
            </w:r>
            <w:proofErr w:type="spellStart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Rusak</w:t>
            </w:r>
            <w:proofErr w:type="spellEnd"/>
          </w:p>
          <w:p w14:paraId="60C7BABC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Ul. Stefczyka 4</w:t>
            </w:r>
          </w:p>
          <w:p w14:paraId="69539882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13240 Iłowo-Osada</w:t>
            </w:r>
          </w:p>
        </w:tc>
        <w:tc>
          <w:tcPr>
            <w:tcW w:w="2976" w:type="dxa"/>
            <w:shd w:val="clear" w:color="auto" w:fill="auto"/>
          </w:tcPr>
          <w:p w14:paraId="470EA7BD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- 45.51</w:t>
            </w:r>
          </w:p>
          <w:p w14:paraId="1845E8CF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Estetyka i Jakość wykonania - 37.33</w:t>
            </w:r>
          </w:p>
          <w:p w14:paraId="4D011D4C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Okres gwarancji –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CDCD1E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92,84</w:t>
            </w:r>
          </w:p>
        </w:tc>
      </w:tr>
      <w:tr w:rsidR="002869E7" w:rsidRPr="00467ED2" w14:paraId="4376AA36" w14:textId="77777777" w:rsidTr="00D46A7A">
        <w:tc>
          <w:tcPr>
            <w:tcW w:w="2169" w:type="dxa"/>
            <w:shd w:val="clear" w:color="auto" w:fill="auto"/>
          </w:tcPr>
          <w:p w14:paraId="36301470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dostawa bielizny pościelowej do domów studenckich Miasteczka Studenckiego AGH w Krakowie</w:t>
            </w:r>
          </w:p>
        </w:tc>
        <w:tc>
          <w:tcPr>
            <w:tcW w:w="2793" w:type="dxa"/>
            <w:shd w:val="clear" w:color="auto" w:fill="auto"/>
          </w:tcPr>
          <w:p w14:paraId="6D8CD60A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Multitex</w:t>
            </w:r>
            <w:proofErr w:type="spellEnd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 xml:space="preserve"> Sp. z o. o.</w:t>
            </w:r>
          </w:p>
          <w:p w14:paraId="4EFC372A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Ul. 3 Maja 40</w:t>
            </w:r>
          </w:p>
          <w:p w14:paraId="3CDD3813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48-250 Głogówek</w:t>
            </w:r>
          </w:p>
        </w:tc>
        <w:tc>
          <w:tcPr>
            <w:tcW w:w="2976" w:type="dxa"/>
            <w:shd w:val="clear" w:color="auto" w:fill="auto"/>
          </w:tcPr>
          <w:p w14:paraId="0DBD075F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- 46.80</w:t>
            </w:r>
          </w:p>
          <w:p w14:paraId="27D09284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Estetyka i Jakość wykonania - 32.80</w:t>
            </w:r>
          </w:p>
          <w:p w14:paraId="0791A4FA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Okres gwarancji –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72C82F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89,60</w:t>
            </w:r>
          </w:p>
        </w:tc>
      </w:tr>
      <w:tr w:rsidR="002869E7" w:rsidRPr="00467ED2" w14:paraId="180F6F53" w14:textId="77777777" w:rsidTr="00D46A7A">
        <w:tc>
          <w:tcPr>
            <w:tcW w:w="2169" w:type="dxa"/>
            <w:shd w:val="clear" w:color="auto" w:fill="auto"/>
          </w:tcPr>
          <w:p w14:paraId="3A6CAC44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dostawa bielizny pościelowej do domów studenckich Miasteczka Studenckiego AGH w Krakowie</w:t>
            </w:r>
          </w:p>
        </w:tc>
        <w:tc>
          <w:tcPr>
            <w:tcW w:w="2793" w:type="dxa"/>
            <w:shd w:val="clear" w:color="auto" w:fill="auto"/>
          </w:tcPr>
          <w:p w14:paraId="76196D97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 xml:space="preserve">PPHU SARA Agata </w:t>
            </w:r>
            <w:proofErr w:type="spellStart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Komasara</w:t>
            </w:r>
            <w:proofErr w:type="spellEnd"/>
          </w:p>
          <w:p w14:paraId="488E1F3C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Ul. 1 Maja 13</w:t>
            </w:r>
          </w:p>
          <w:p w14:paraId="0F51117F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28-131 Solec-Zdrój</w:t>
            </w:r>
          </w:p>
        </w:tc>
        <w:tc>
          <w:tcPr>
            <w:tcW w:w="2976" w:type="dxa"/>
            <w:shd w:val="clear" w:color="auto" w:fill="auto"/>
          </w:tcPr>
          <w:p w14:paraId="341900AA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- 50.00</w:t>
            </w:r>
          </w:p>
          <w:p w14:paraId="3E3B5732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Estetyka i Jakość wykonania - 29.33</w:t>
            </w:r>
          </w:p>
          <w:p w14:paraId="058CE00D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Okres gwarancji –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7BFFC2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89,33</w:t>
            </w:r>
          </w:p>
        </w:tc>
      </w:tr>
      <w:tr w:rsidR="002869E7" w:rsidRPr="00467ED2" w14:paraId="096C583B" w14:textId="77777777" w:rsidTr="00D46A7A">
        <w:tc>
          <w:tcPr>
            <w:tcW w:w="2169" w:type="dxa"/>
            <w:shd w:val="clear" w:color="auto" w:fill="auto"/>
          </w:tcPr>
          <w:p w14:paraId="232E7F52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dostawa bielizny pościelowej do domów studenckich Miasteczka Studenckiego AGH w Krakowie</w:t>
            </w:r>
          </w:p>
        </w:tc>
        <w:tc>
          <w:tcPr>
            <w:tcW w:w="2793" w:type="dxa"/>
            <w:shd w:val="clear" w:color="auto" w:fill="auto"/>
          </w:tcPr>
          <w:p w14:paraId="49D74128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4dream Sp. z o. o</w:t>
            </w:r>
          </w:p>
          <w:p w14:paraId="61EB8999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Ul. Ogrodowa 21</w:t>
            </w:r>
          </w:p>
          <w:p w14:paraId="240AAC45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42-263 Wrzosowa</w:t>
            </w:r>
          </w:p>
        </w:tc>
        <w:tc>
          <w:tcPr>
            <w:tcW w:w="2976" w:type="dxa"/>
            <w:shd w:val="clear" w:color="auto" w:fill="auto"/>
          </w:tcPr>
          <w:p w14:paraId="487F85F1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 *)</w:t>
            </w:r>
          </w:p>
          <w:p w14:paraId="5F425533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Estetyka i Jakość wykonania -  *)</w:t>
            </w:r>
          </w:p>
          <w:p w14:paraId="0ECB7FE3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Okres gwarancji -  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F5F2B2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*)</w:t>
            </w:r>
          </w:p>
        </w:tc>
      </w:tr>
      <w:tr w:rsidR="002869E7" w:rsidRPr="00467ED2" w14:paraId="3E92B20A" w14:textId="77777777" w:rsidTr="00D46A7A">
        <w:tc>
          <w:tcPr>
            <w:tcW w:w="2169" w:type="dxa"/>
            <w:shd w:val="clear" w:color="auto" w:fill="auto"/>
          </w:tcPr>
          <w:p w14:paraId="1C818070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dostawa bielizny pościelowej do domów studenckich Miasteczka Studenckiego AGH w Krakowie</w:t>
            </w:r>
          </w:p>
        </w:tc>
        <w:tc>
          <w:tcPr>
            <w:tcW w:w="2793" w:type="dxa"/>
            <w:shd w:val="clear" w:color="auto" w:fill="auto"/>
          </w:tcPr>
          <w:p w14:paraId="2F291A96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WIELKOPOLSKIE CENTRUM ODZIEZY SPORTOWEJ KALAHARI ANNA LESZCZYŃSKA-PAWLAK</w:t>
            </w:r>
          </w:p>
          <w:p w14:paraId="56EDB46C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CZAJKÓW 10</w:t>
            </w:r>
          </w:p>
          <w:p w14:paraId="782F7B75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62-812 JASTRZĘBNIKI</w:t>
            </w:r>
          </w:p>
        </w:tc>
        <w:tc>
          <w:tcPr>
            <w:tcW w:w="2976" w:type="dxa"/>
            <w:shd w:val="clear" w:color="auto" w:fill="auto"/>
          </w:tcPr>
          <w:p w14:paraId="50A02ABE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 *)</w:t>
            </w:r>
          </w:p>
          <w:p w14:paraId="2B94A2F3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Estetyka i Jakość wykonania -  *)</w:t>
            </w:r>
          </w:p>
          <w:p w14:paraId="003C1BA6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Okres gwarancji -  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FD5AD7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 *)</w:t>
            </w:r>
          </w:p>
        </w:tc>
      </w:tr>
      <w:tr w:rsidR="002869E7" w:rsidRPr="00467ED2" w14:paraId="6E7E2566" w14:textId="77777777" w:rsidTr="00D46A7A">
        <w:tc>
          <w:tcPr>
            <w:tcW w:w="2169" w:type="dxa"/>
            <w:shd w:val="clear" w:color="auto" w:fill="auto"/>
          </w:tcPr>
          <w:p w14:paraId="1CC4F9E2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dostawa bielizny pościelowej do domów studenckich Miasteczka Studenckiego AGH w Krakowie</w:t>
            </w:r>
          </w:p>
        </w:tc>
        <w:tc>
          <w:tcPr>
            <w:tcW w:w="2793" w:type="dxa"/>
            <w:shd w:val="clear" w:color="auto" w:fill="auto"/>
          </w:tcPr>
          <w:p w14:paraId="4BB31B2F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KLOTHO S.C.</w:t>
            </w:r>
          </w:p>
          <w:p w14:paraId="3126A9E0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Ul. A. Struga 24</w:t>
            </w:r>
          </w:p>
          <w:p w14:paraId="334FBB03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90-513 Łódź</w:t>
            </w:r>
          </w:p>
        </w:tc>
        <w:tc>
          <w:tcPr>
            <w:tcW w:w="2976" w:type="dxa"/>
            <w:shd w:val="clear" w:color="auto" w:fill="auto"/>
          </w:tcPr>
          <w:p w14:paraId="14C62441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 *)</w:t>
            </w:r>
          </w:p>
          <w:p w14:paraId="10699401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Estetyka i Jakość wykonania -  *)</w:t>
            </w:r>
          </w:p>
          <w:p w14:paraId="3D5F9B4B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Okres gwarancji -  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D5572D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 *)</w:t>
            </w:r>
          </w:p>
        </w:tc>
      </w:tr>
      <w:tr w:rsidR="002869E7" w:rsidRPr="00467ED2" w14:paraId="3E140E1A" w14:textId="77777777" w:rsidTr="00D46A7A">
        <w:tc>
          <w:tcPr>
            <w:tcW w:w="2169" w:type="dxa"/>
            <w:shd w:val="clear" w:color="auto" w:fill="auto"/>
          </w:tcPr>
          <w:p w14:paraId="786DA1E7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4 - dostawa materacy i pokrowców na materace do domów studenckich Miasteczka Studenckiego AGH</w:t>
            </w:r>
          </w:p>
        </w:tc>
        <w:tc>
          <w:tcPr>
            <w:tcW w:w="2793" w:type="dxa"/>
            <w:shd w:val="clear" w:color="auto" w:fill="auto"/>
          </w:tcPr>
          <w:p w14:paraId="20E911D5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W&amp;A Adam Wasielewski</w:t>
            </w:r>
          </w:p>
          <w:p w14:paraId="285DD60C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Ul. Powstańców Wlkp. 47/5</w:t>
            </w:r>
          </w:p>
          <w:p w14:paraId="32E950A5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63-800 Gostyń</w:t>
            </w:r>
          </w:p>
        </w:tc>
        <w:tc>
          <w:tcPr>
            <w:tcW w:w="2976" w:type="dxa"/>
            <w:shd w:val="clear" w:color="auto" w:fill="auto"/>
          </w:tcPr>
          <w:p w14:paraId="3BC78BF4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 *)</w:t>
            </w:r>
          </w:p>
          <w:p w14:paraId="7150EA73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Okres gwarancji -  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3F43AD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 *)</w:t>
            </w:r>
          </w:p>
        </w:tc>
      </w:tr>
      <w:tr w:rsidR="002869E7" w:rsidRPr="00467ED2" w14:paraId="48733A2A" w14:textId="77777777" w:rsidTr="00D46A7A">
        <w:tc>
          <w:tcPr>
            <w:tcW w:w="2169" w:type="dxa"/>
            <w:shd w:val="clear" w:color="auto" w:fill="auto"/>
          </w:tcPr>
          <w:p w14:paraId="226DD583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4 - dostawa materacy i pokrowców na materace do domów studenckich </w:t>
            </w:r>
            <w:r w:rsidRPr="00467ED2">
              <w:rPr>
                <w:rFonts w:ascii="Verdana" w:hAnsi="Verdana"/>
                <w:sz w:val="18"/>
                <w:szCs w:val="18"/>
              </w:rPr>
              <w:lastRenderedPageBreak/>
              <w:t>Miasteczka Studenckiego AGH</w:t>
            </w:r>
          </w:p>
        </w:tc>
        <w:tc>
          <w:tcPr>
            <w:tcW w:w="2793" w:type="dxa"/>
            <w:shd w:val="clear" w:color="auto" w:fill="auto"/>
          </w:tcPr>
          <w:p w14:paraId="6AA4C2CD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Multitex</w:t>
            </w:r>
            <w:proofErr w:type="spellEnd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 xml:space="preserve"> Sp. z o. o.</w:t>
            </w:r>
          </w:p>
          <w:p w14:paraId="4DD225DD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Ul. 3 Maja 40</w:t>
            </w:r>
          </w:p>
          <w:p w14:paraId="12035EA3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48-250 Głogówek</w:t>
            </w:r>
          </w:p>
        </w:tc>
        <w:tc>
          <w:tcPr>
            <w:tcW w:w="2976" w:type="dxa"/>
            <w:shd w:val="clear" w:color="auto" w:fill="auto"/>
          </w:tcPr>
          <w:p w14:paraId="26525468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3F7CCE4E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036CD7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2869E7" w:rsidRPr="00467ED2" w14:paraId="0A683B83" w14:textId="77777777" w:rsidTr="00D46A7A">
        <w:tc>
          <w:tcPr>
            <w:tcW w:w="2169" w:type="dxa"/>
            <w:shd w:val="clear" w:color="auto" w:fill="auto"/>
          </w:tcPr>
          <w:p w14:paraId="078B30BB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4 - dostawa materacy i pokrowców na materace do domów studenckich Miasteczka Studenckiego AGH</w:t>
            </w:r>
          </w:p>
        </w:tc>
        <w:tc>
          <w:tcPr>
            <w:tcW w:w="2793" w:type="dxa"/>
            <w:shd w:val="clear" w:color="auto" w:fill="auto"/>
          </w:tcPr>
          <w:p w14:paraId="01D936C0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4dream Sp. z o. o</w:t>
            </w:r>
          </w:p>
          <w:p w14:paraId="05161BCD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Ul. Ogrodowa 21</w:t>
            </w:r>
          </w:p>
          <w:p w14:paraId="3C3535DB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42-263 Wrzosowa</w:t>
            </w:r>
          </w:p>
        </w:tc>
        <w:tc>
          <w:tcPr>
            <w:tcW w:w="2976" w:type="dxa"/>
            <w:shd w:val="clear" w:color="auto" w:fill="auto"/>
          </w:tcPr>
          <w:p w14:paraId="605FEDBC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- 50.08</w:t>
            </w:r>
          </w:p>
          <w:p w14:paraId="5B303863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F007CD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90,08</w:t>
            </w:r>
          </w:p>
        </w:tc>
      </w:tr>
      <w:tr w:rsidR="002869E7" w:rsidRPr="00467ED2" w14:paraId="13E714AC" w14:textId="77777777" w:rsidTr="00D46A7A">
        <w:tc>
          <w:tcPr>
            <w:tcW w:w="2169" w:type="dxa"/>
            <w:shd w:val="clear" w:color="auto" w:fill="auto"/>
          </w:tcPr>
          <w:p w14:paraId="5BBFC39D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4 - dostawa materacy i pokrowców na materace do domów studenckich Miasteczka Studenckiego AGH</w:t>
            </w:r>
          </w:p>
        </w:tc>
        <w:tc>
          <w:tcPr>
            <w:tcW w:w="2793" w:type="dxa"/>
            <w:shd w:val="clear" w:color="auto" w:fill="auto"/>
          </w:tcPr>
          <w:p w14:paraId="66C0529F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 xml:space="preserve">PPHU SARA Agata </w:t>
            </w:r>
            <w:proofErr w:type="spellStart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Komasara</w:t>
            </w:r>
            <w:proofErr w:type="spellEnd"/>
          </w:p>
          <w:p w14:paraId="7B2E8FE0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Ul. 1 Maja 13</w:t>
            </w:r>
          </w:p>
          <w:p w14:paraId="445276B7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28-131 Solec-Zdrój</w:t>
            </w:r>
          </w:p>
        </w:tc>
        <w:tc>
          <w:tcPr>
            <w:tcW w:w="2976" w:type="dxa"/>
            <w:shd w:val="clear" w:color="auto" w:fill="auto"/>
          </w:tcPr>
          <w:p w14:paraId="2AA12B84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- 21.21</w:t>
            </w:r>
          </w:p>
          <w:p w14:paraId="040F230D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C050C2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61,21</w:t>
            </w:r>
          </w:p>
        </w:tc>
      </w:tr>
      <w:tr w:rsidR="002869E7" w:rsidRPr="00467ED2" w14:paraId="2EFD36BD" w14:textId="77777777" w:rsidTr="00D46A7A">
        <w:tc>
          <w:tcPr>
            <w:tcW w:w="2169" w:type="dxa"/>
            <w:shd w:val="clear" w:color="auto" w:fill="auto"/>
          </w:tcPr>
          <w:p w14:paraId="2310B712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5 - dostawa koców do domów studenckich Miasteczka Studenckiego AGH w Krakowie</w:t>
            </w:r>
          </w:p>
        </w:tc>
        <w:tc>
          <w:tcPr>
            <w:tcW w:w="2793" w:type="dxa"/>
            <w:shd w:val="clear" w:color="auto" w:fill="auto"/>
          </w:tcPr>
          <w:p w14:paraId="534BE3F0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 xml:space="preserve">Zakład Produkcji Pościeli ''Świt'' Izabela </w:t>
            </w:r>
            <w:proofErr w:type="spellStart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Wintoniak</w:t>
            </w:r>
            <w:proofErr w:type="spellEnd"/>
          </w:p>
          <w:p w14:paraId="21744315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Ul. Błotna 5B</w:t>
            </w:r>
          </w:p>
          <w:p w14:paraId="043E4EC1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65-133 Zielona Góra</w:t>
            </w:r>
          </w:p>
        </w:tc>
        <w:tc>
          <w:tcPr>
            <w:tcW w:w="2976" w:type="dxa"/>
            <w:shd w:val="clear" w:color="auto" w:fill="auto"/>
          </w:tcPr>
          <w:p w14:paraId="655FF896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- 50.00</w:t>
            </w:r>
          </w:p>
          <w:p w14:paraId="2DD06E5B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Estetyka i Jakość - 34.40</w:t>
            </w:r>
          </w:p>
          <w:p w14:paraId="3026670F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Okres gwarancji –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4C87A9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94,40</w:t>
            </w:r>
          </w:p>
        </w:tc>
      </w:tr>
      <w:tr w:rsidR="002869E7" w:rsidRPr="00467ED2" w14:paraId="262F47D6" w14:textId="77777777" w:rsidTr="00D46A7A">
        <w:tc>
          <w:tcPr>
            <w:tcW w:w="2169" w:type="dxa"/>
            <w:shd w:val="clear" w:color="auto" w:fill="auto"/>
          </w:tcPr>
          <w:p w14:paraId="4329AA0E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5 - dostawa koców do domów studenckich Miasteczka Studenckiego AGH w Krakowie</w:t>
            </w:r>
          </w:p>
        </w:tc>
        <w:tc>
          <w:tcPr>
            <w:tcW w:w="2793" w:type="dxa"/>
            <w:shd w:val="clear" w:color="auto" w:fill="auto"/>
          </w:tcPr>
          <w:p w14:paraId="306DBA2C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4dream Sp. z o. o</w:t>
            </w:r>
          </w:p>
          <w:p w14:paraId="7C8BF0B7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Ul. Ogrodowa 21</w:t>
            </w:r>
          </w:p>
          <w:p w14:paraId="1F9E884E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42-263 Wrzosowa</w:t>
            </w:r>
          </w:p>
        </w:tc>
        <w:tc>
          <w:tcPr>
            <w:tcW w:w="2976" w:type="dxa"/>
            <w:shd w:val="clear" w:color="auto" w:fill="auto"/>
          </w:tcPr>
          <w:p w14:paraId="1FDFDA80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- 33.12</w:t>
            </w:r>
          </w:p>
          <w:p w14:paraId="69CE22E2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Estetyka i Jakość - 40.00</w:t>
            </w:r>
          </w:p>
          <w:p w14:paraId="241D35C2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Okres gwarancji –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A41E68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83,12</w:t>
            </w:r>
          </w:p>
        </w:tc>
      </w:tr>
      <w:tr w:rsidR="002869E7" w:rsidRPr="00467ED2" w14:paraId="5ABC6BF2" w14:textId="77777777" w:rsidTr="00D46A7A">
        <w:tc>
          <w:tcPr>
            <w:tcW w:w="2169" w:type="dxa"/>
            <w:shd w:val="clear" w:color="auto" w:fill="auto"/>
          </w:tcPr>
          <w:p w14:paraId="7EE39E3A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5 - dostawa koców do domów studenckich Miasteczka Studenckiego AGH w Krakowie</w:t>
            </w:r>
          </w:p>
        </w:tc>
        <w:tc>
          <w:tcPr>
            <w:tcW w:w="2793" w:type="dxa"/>
            <w:shd w:val="clear" w:color="auto" w:fill="auto"/>
          </w:tcPr>
          <w:p w14:paraId="7D3A0DD4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WIELKOPOLSKIE CENTRUM ODZIEZY SPORTOWEJ KALAHARI ANNA LESZCZYŃSKA-PAWLAK</w:t>
            </w:r>
          </w:p>
          <w:p w14:paraId="37317A79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CZAJKÓW 10</w:t>
            </w:r>
          </w:p>
          <w:p w14:paraId="00344290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62-812 JASTRZĘBNIKI</w:t>
            </w:r>
          </w:p>
        </w:tc>
        <w:tc>
          <w:tcPr>
            <w:tcW w:w="2976" w:type="dxa"/>
            <w:shd w:val="clear" w:color="auto" w:fill="auto"/>
          </w:tcPr>
          <w:p w14:paraId="6FEA302D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- 28.26</w:t>
            </w:r>
          </w:p>
          <w:p w14:paraId="06473274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Estetyka i Jakość - 32.00</w:t>
            </w:r>
          </w:p>
          <w:p w14:paraId="746730A1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Okres gwarancji –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C17BF0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70,26</w:t>
            </w:r>
          </w:p>
        </w:tc>
      </w:tr>
      <w:tr w:rsidR="002869E7" w:rsidRPr="00467ED2" w14:paraId="729FF0AE" w14:textId="77777777" w:rsidTr="00D46A7A">
        <w:tc>
          <w:tcPr>
            <w:tcW w:w="2169" w:type="dxa"/>
            <w:shd w:val="clear" w:color="auto" w:fill="auto"/>
          </w:tcPr>
          <w:p w14:paraId="098600E1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5 - dostawa koców do domów studenckich Miasteczka Studenckiego AGH w Krakowie</w:t>
            </w:r>
          </w:p>
        </w:tc>
        <w:tc>
          <w:tcPr>
            <w:tcW w:w="2793" w:type="dxa"/>
            <w:shd w:val="clear" w:color="auto" w:fill="auto"/>
          </w:tcPr>
          <w:p w14:paraId="74DC62AB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>Multitex</w:t>
            </w:r>
            <w:proofErr w:type="spellEnd"/>
            <w:r w:rsidRPr="00467ED2">
              <w:rPr>
                <w:rFonts w:ascii="Verdana" w:hAnsi="Verdana"/>
                <w:b/>
                <w:bCs/>
                <w:sz w:val="18"/>
                <w:szCs w:val="18"/>
              </w:rPr>
              <w:t xml:space="preserve"> Sp. z o. o.</w:t>
            </w:r>
          </w:p>
          <w:p w14:paraId="45C23D65" w14:textId="77777777" w:rsidR="002869E7" w:rsidRPr="00467ED2" w:rsidRDefault="002869E7" w:rsidP="00D46A7A">
            <w:pPr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Ul. 3 Maja 40</w:t>
            </w:r>
          </w:p>
          <w:p w14:paraId="47BA2E86" w14:textId="77777777" w:rsidR="002869E7" w:rsidRPr="00467ED2" w:rsidRDefault="002869E7" w:rsidP="00D46A7A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48-250 Głogówek</w:t>
            </w:r>
          </w:p>
        </w:tc>
        <w:tc>
          <w:tcPr>
            <w:tcW w:w="2976" w:type="dxa"/>
            <w:shd w:val="clear" w:color="auto" w:fill="auto"/>
          </w:tcPr>
          <w:p w14:paraId="4C97948F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6E2B0F88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2 - Estetyka i Jakość - *)</w:t>
            </w:r>
          </w:p>
          <w:p w14:paraId="04FFCF98" w14:textId="77777777" w:rsidR="002869E7" w:rsidRPr="00467ED2" w:rsidRDefault="002869E7" w:rsidP="00D46A7A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>3 - Okres gwarancji - 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CB9F02" w14:textId="77777777" w:rsidR="002869E7" w:rsidRPr="00467ED2" w:rsidRDefault="002869E7" w:rsidP="00D46A7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7ED2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</w:tbl>
    <w:p w14:paraId="7827F96F" w14:textId="77777777" w:rsidR="00467ED2" w:rsidRPr="00467ED2" w:rsidRDefault="00467ED2" w:rsidP="00467ED2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0D1F894F" w14:textId="4DD8259E" w:rsidR="00467ED2" w:rsidRPr="00467ED2" w:rsidRDefault="00467ED2" w:rsidP="00467ED2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467ED2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467ED2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4A7604F5" w14:textId="77777777" w:rsidR="008642B3" w:rsidRPr="00467ED2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18"/>
          <w:szCs w:val="18"/>
        </w:rPr>
      </w:pPr>
    </w:p>
    <w:sectPr w:rsidR="008642B3" w:rsidRPr="00467ED2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ED1EEA" w14:textId="77777777" w:rsidR="00044301" w:rsidRDefault="00044301">
      <w:r>
        <w:separator/>
      </w:r>
    </w:p>
  </w:endnote>
  <w:endnote w:type="continuationSeparator" w:id="0">
    <w:p w14:paraId="02EB97C4" w14:textId="77777777" w:rsidR="00044301" w:rsidRDefault="00044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C675B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6711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96E00F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C27A34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B392C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50330B" w14:textId="77777777" w:rsidR="00044301" w:rsidRDefault="00044301">
      <w:r>
        <w:separator/>
      </w:r>
    </w:p>
  </w:footnote>
  <w:footnote w:type="continuationSeparator" w:id="0">
    <w:p w14:paraId="1EDDE3F8" w14:textId="77777777" w:rsidR="00044301" w:rsidRDefault="00044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148EF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31ED8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CE66B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4301"/>
    <w:rsid w:val="00022322"/>
    <w:rsid w:val="00042497"/>
    <w:rsid w:val="00044301"/>
    <w:rsid w:val="000C1E6F"/>
    <w:rsid w:val="000E4E56"/>
    <w:rsid w:val="001A1468"/>
    <w:rsid w:val="001B7815"/>
    <w:rsid w:val="00211A34"/>
    <w:rsid w:val="002410E3"/>
    <w:rsid w:val="002869E7"/>
    <w:rsid w:val="002B1E4F"/>
    <w:rsid w:val="002B6761"/>
    <w:rsid w:val="003445A0"/>
    <w:rsid w:val="003A0AFC"/>
    <w:rsid w:val="003D611C"/>
    <w:rsid w:val="00431C0B"/>
    <w:rsid w:val="00437CAD"/>
    <w:rsid w:val="004657DA"/>
    <w:rsid w:val="00467ED2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C61B2"/>
    <w:rsid w:val="008E5102"/>
    <w:rsid w:val="00915B9E"/>
    <w:rsid w:val="00952256"/>
    <w:rsid w:val="0097748A"/>
    <w:rsid w:val="009F0E5C"/>
    <w:rsid w:val="00A01B08"/>
    <w:rsid w:val="00A029B8"/>
    <w:rsid w:val="00A91321"/>
    <w:rsid w:val="00A91CF3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84B4C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9B2447"/>
  <w15:chartTrackingRefBased/>
  <w15:docId w15:val="{3F70E61E-79C4-499F-BE71-45F99458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BA5F3-D40B-4C86-B223-B14421F70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1297</Words>
  <Characters>6672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2024-09-03T10:00:00Z</dcterms:created>
  <dcterms:modified xsi:type="dcterms:W3CDTF">2024-09-03T10:01:00Z</dcterms:modified>
</cp:coreProperties>
</file>