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A3DEA" w14:textId="77777777" w:rsidR="00843A88" w:rsidRPr="00AD45A9" w:rsidRDefault="00C45EAE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45EAE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45EAE">
        <w:rPr>
          <w:rFonts w:ascii="Arial" w:hAnsi="Arial" w:cs="Arial"/>
          <w:sz w:val="24"/>
          <w:szCs w:val="24"/>
        </w:rPr>
        <w:t>2024-09-03</w:t>
      </w:r>
    </w:p>
    <w:p w14:paraId="226393D4" w14:textId="77777777" w:rsidR="0034794D" w:rsidRDefault="00C45EAE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5EA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015DFFF" w14:textId="6A10D260" w:rsidR="00843A88" w:rsidRPr="00AD45A9" w:rsidRDefault="00C45EAE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5EAE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23F1700" w14:textId="77777777" w:rsidR="00843A88" w:rsidRPr="00AD45A9" w:rsidRDefault="00C45EAE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45EAE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45EAE">
        <w:rPr>
          <w:rFonts w:ascii="Arial" w:hAnsi="Arial" w:cs="Arial"/>
          <w:sz w:val="24"/>
          <w:szCs w:val="24"/>
        </w:rPr>
        <w:t>66</w:t>
      </w:r>
    </w:p>
    <w:p w14:paraId="69621AE9" w14:textId="77777777" w:rsidR="00843A88" w:rsidRPr="00AD45A9" w:rsidRDefault="00C45EAE" w:rsidP="00843A88">
      <w:pPr>
        <w:rPr>
          <w:rFonts w:ascii="Arial" w:hAnsi="Arial" w:cs="Arial"/>
          <w:sz w:val="24"/>
          <w:szCs w:val="24"/>
        </w:rPr>
      </w:pPr>
      <w:r w:rsidRPr="00C45EAE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45EAE">
        <w:rPr>
          <w:rFonts w:ascii="Arial" w:hAnsi="Arial" w:cs="Arial"/>
          <w:sz w:val="24"/>
          <w:szCs w:val="24"/>
        </w:rPr>
        <w:t>Kraków</w:t>
      </w:r>
    </w:p>
    <w:p w14:paraId="2930A684" w14:textId="009B73DD" w:rsidR="00843A88" w:rsidRPr="00AD45A9" w:rsidRDefault="00B43AEF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SZP-271-30/24-</w:t>
      </w:r>
      <w:r w:rsidR="00CF04A8">
        <w:rPr>
          <w:rFonts w:ascii="Arial" w:hAnsi="Arial" w:cs="Arial"/>
          <w:bCs/>
          <w:sz w:val="18"/>
          <w:szCs w:val="18"/>
        </w:rPr>
        <w:t>722.</w:t>
      </w:r>
      <w:r w:rsidR="0034794D">
        <w:rPr>
          <w:rFonts w:ascii="Arial" w:hAnsi="Arial" w:cs="Arial"/>
          <w:bCs/>
          <w:sz w:val="18"/>
          <w:szCs w:val="18"/>
        </w:rPr>
        <w:t>IW</w:t>
      </w:r>
    </w:p>
    <w:p w14:paraId="4A70D5B7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5C3BD6C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146C050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3FA147F" w14:textId="77777777" w:rsidTr="00FD4AEC">
        <w:tc>
          <w:tcPr>
            <w:tcW w:w="2269" w:type="dxa"/>
            <w:shd w:val="clear" w:color="auto" w:fill="auto"/>
          </w:tcPr>
          <w:p w14:paraId="324C7C01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3DFC05" w14:textId="77777777" w:rsidR="004E4B64" w:rsidRPr="004E4B64" w:rsidRDefault="00C45EA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5EAE">
              <w:rPr>
                <w:rFonts w:ascii="Arial" w:hAnsi="Arial" w:cs="Arial"/>
                <w:bCs/>
                <w:sz w:val="24"/>
                <w:szCs w:val="24"/>
              </w:rPr>
              <w:t>Inwestycyjny zakup sprzętu medycznego dla potrzeb Oddziału Noworodków (laktatory)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45EAE" w:rsidRPr="004E4B64" w14:paraId="5DAF7972" w14:textId="77777777" w:rsidTr="00D53916">
        <w:tc>
          <w:tcPr>
            <w:tcW w:w="2269" w:type="dxa"/>
            <w:shd w:val="clear" w:color="auto" w:fill="auto"/>
          </w:tcPr>
          <w:p w14:paraId="3BF12D52" w14:textId="77777777" w:rsidR="00C45EAE" w:rsidRPr="004E4B64" w:rsidRDefault="00C45EAE" w:rsidP="00D539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646CD2" w14:textId="77777777" w:rsidR="00C45EAE" w:rsidRPr="004E4B64" w:rsidRDefault="00C45EAE" w:rsidP="00D539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5EAE">
              <w:rPr>
                <w:rFonts w:ascii="Arial" w:hAnsi="Arial" w:cs="Arial"/>
                <w:bCs/>
                <w:sz w:val="24"/>
                <w:szCs w:val="24"/>
              </w:rPr>
              <w:t>SZP-271-30/24</w:t>
            </w:r>
          </w:p>
        </w:tc>
      </w:tr>
    </w:tbl>
    <w:p w14:paraId="2FD2FD5B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4915247" w14:textId="77777777" w:rsidTr="00C46732">
        <w:tc>
          <w:tcPr>
            <w:tcW w:w="9330" w:type="dxa"/>
            <w:shd w:val="clear" w:color="auto" w:fill="F2F2F2"/>
            <w:hideMark/>
          </w:tcPr>
          <w:p w14:paraId="4C4E57F6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60E6CCD" w14:textId="7B968D3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45EAE" w:rsidRPr="00C45EA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45EAE" w:rsidRPr="00C45EAE">
        <w:rPr>
          <w:rFonts w:ascii="Arial" w:hAnsi="Arial" w:cs="Arial"/>
          <w:sz w:val="24"/>
          <w:szCs w:val="24"/>
        </w:rPr>
        <w:t>(</w:t>
      </w:r>
      <w:proofErr w:type="spellStart"/>
      <w:r w:rsidR="00C45EAE" w:rsidRPr="00C45EAE">
        <w:rPr>
          <w:rFonts w:ascii="Arial" w:hAnsi="Arial" w:cs="Arial"/>
          <w:sz w:val="24"/>
          <w:szCs w:val="24"/>
        </w:rPr>
        <w:t>t.j</w:t>
      </w:r>
      <w:proofErr w:type="spellEnd"/>
      <w:r w:rsidR="00C45EAE" w:rsidRPr="00C45EAE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5EAE" w:rsidRPr="00E935D6" w14:paraId="0267A3F6" w14:textId="77777777" w:rsidTr="00D53916">
        <w:tc>
          <w:tcPr>
            <w:tcW w:w="9356" w:type="dxa"/>
            <w:shd w:val="clear" w:color="auto" w:fill="auto"/>
          </w:tcPr>
          <w:p w14:paraId="7270A373" w14:textId="77777777" w:rsidR="00C45EAE" w:rsidRPr="004E4B64" w:rsidRDefault="00C45EAE" w:rsidP="00D5391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C45EA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663B6EB5" w14:textId="0EFF08E3" w:rsidR="00C45EAE" w:rsidRDefault="00C45EAE" w:rsidP="0034794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EAE">
              <w:rPr>
                <w:rFonts w:ascii="Arial" w:hAnsi="Arial" w:cs="Arial"/>
                <w:sz w:val="24"/>
                <w:szCs w:val="24"/>
              </w:rPr>
              <w:t>Czy Zamawiający dopuszcza, aby laktator będący przedmiotem zamówienia posiadał regulacje podciśnienia w zakresie od 22 do 248 mmHg?</w:t>
            </w:r>
          </w:p>
          <w:p w14:paraId="211C24AD" w14:textId="59B4717D" w:rsidR="0034794D" w:rsidRDefault="0034794D" w:rsidP="0034794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72A1A6" w14:textId="196BFA10" w:rsidR="00E83C52" w:rsidRPr="004E4B64" w:rsidRDefault="00E83C52" w:rsidP="00E83C52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 na podciśnienie mniejsze niż 50 mmHg, jednocześnie dopuszcza podciśnienie 248 mmHg i większe.</w:t>
            </w:r>
          </w:p>
          <w:p w14:paraId="4819D06C" w14:textId="77777777" w:rsidR="0034794D" w:rsidRPr="00C45EAE" w:rsidRDefault="0034794D" w:rsidP="00D539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024EEC" w14:textId="51FEEEDB" w:rsidR="00C45EAE" w:rsidRDefault="00C45EAE" w:rsidP="0034794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EAE">
              <w:rPr>
                <w:rFonts w:ascii="Arial" w:hAnsi="Arial" w:cs="Arial"/>
                <w:sz w:val="24"/>
                <w:szCs w:val="24"/>
              </w:rPr>
              <w:t xml:space="preserve">Czy zamawiający dopuszcza, aby laktator będący przedmiotem zamówienia miał </w:t>
            </w:r>
            <w:r w:rsidRPr="00C45EAE">
              <w:rPr>
                <w:rFonts w:ascii="Arial" w:hAnsi="Arial" w:cs="Arial"/>
                <w:sz w:val="24"/>
                <w:szCs w:val="24"/>
              </w:rPr>
              <w:lastRenderedPageBreak/>
              <w:t>więcej niż 3 różne fazy w trybie stymulacji i więcej niż 2 różne fazy w trybie odciągania zasadniczego?</w:t>
            </w:r>
          </w:p>
          <w:p w14:paraId="1AE34AF4" w14:textId="77777777" w:rsidR="0034794D" w:rsidRPr="004E4B64" w:rsidRDefault="0034794D" w:rsidP="0034794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D261CD" w14:textId="2A74332C" w:rsidR="0034794D" w:rsidRDefault="00E83C52" w:rsidP="0034794D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3C52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dopuszcza, nie wymaga.</w:t>
            </w:r>
          </w:p>
          <w:p w14:paraId="46DBE0EC" w14:textId="77777777" w:rsidR="00E83C52" w:rsidRPr="00E83C52" w:rsidRDefault="00E83C52" w:rsidP="0034794D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3C8D6FC" w14:textId="62DBB3B9" w:rsidR="00C45EAE" w:rsidRDefault="00C45EAE" w:rsidP="00E83C5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EAE">
              <w:rPr>
                <w:rFonts w:ascii="Arial" w:hAnsi="Arial" w:cs="Arial"/>
                <w:sz w:val="24"/>
                <w:szCs w:val="24"/>
              </w:rPr>
              <w:t>Czy zamawiający dopuszcza, aby laktator będący przedmiotem zamówienia współpracował z trzema rożnymi rodzajami akcesoriów, do pracy przez 24h, 72h i wielokrotnego użytku, o dostępnych rozmiarach lejków, 22 mm, 26 mm, 28 mm, 31 mm i 36 mm, spełniających wymagania 4 poziomu bezpieczeństwa higienicznego określonego w zaleceniach Ministerstwa Zdrowia?</w:t>
            </w:r>
          </w:p>
          <w:p w14:paraId="5B9F3608" w14:textId="218ABBC4" w:rsidR="0034794D" w:rsidRDefault="0034794D" w:rsidP="0034794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1C7F19" w14:textId="77777777" w:rsidR="00E83C52" w:rsidRPr="00E83C52" w:rsidRDefault="00E83C52" w:rsidP="00E83C5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3C52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dopuszcza, nie wymaga.</w:t>
            </w:r>
          </w:p>
          <w:p w14:paraId="7FB84796" w14:textId="77777777" w:rsidR="0034794D" w:rsidRPr="00C45EAE" w:rsidRDefault="0034794D" w:rsidP="00D539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EC8471" w14:textId="3D8E8823" w:rsidR="00C45EAE" w:rsidRDefault="00C45EAE" w:rsidP="0034794D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EAE">
              <w:rPr>
                <w:rFonts w:ascii="Arial" w:hAnsi="Arial" w:cs="Arial"/>
                <w:sz w:val="24"/>
                <w:szCs w:val="24"/>
              </w:rPr>
              <w:t>Czy zamawiający dopuszcza, aby laktator będący przedmiotem zamówienia, zamiast naklejki z dostępem QR, posiadał „</w:t>
            </w:r>
            <w:proofErr w:type="spellStart"/>
            <w:r w:rsidRPr="00C45EAE">
              <w:rPr>
                <w:rFonts w:ascii="Arial" w:hAnsi="Arial" w:cs="Arial"/>
                <w:sz w:val="24"/>
                <w:szCs w:val="24"/>
              </w:rPr>
              <w:t>Quick</w:t>
            </w:r>
            <w:proofErr w:type="spellEnd"/>
            <w:r w:rsidRPr="00C45EAE">
              <w:rPr>
                <w:rFonts w:ascii="Arial" w:hAnsi="Arial" w:cs="Arial"/>
                <w:sz w:val="24"/>
                <w:szCs w:val="24"/>
              </w:rPr>
              <w:t xml:space="preserve"> kartę” czyli zafoliowana skróconą instrukcję obsługi i dezynfekcji akcesoriów w formacie A4 lub A5?</w:t>
            </w:r>
          </w:p>
          <w:p w14:paraId="602E0602" w14:textId="77777777" w:rsidR="0034794D" w:rsidRPr="004E4B64" w:rsidRDefault="0034794D" w:rsidP="0034794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FAF25A" w14:textId="77777777" w:rsidR="00E83C52" w:rsidRPr="00E83C52" w:rsidRDefault="00E83C52" w:rsidP="00E83C5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3C52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dopuszcza, nie wymaga.</w:t>
            </w:r>
          </w:p>
          <w:p w14:paraId="4E5A8F15" w14:textId="77777777" w:rsidR="0034794D" w:rsidRPr="00C45EAE" w:rsidRDefault="0034794D" w:rsidP="0034794D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7AF0A3" w14:textId="2A3C501F" w:rsidR="00C45EAE" w:rsidRPr="004E4B64" w:rsidRDefault="00C45EAE" w:rsidP="0034794D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EAE">
              <w:rPr>
                <w:rFonts w:ascii="Arial" w:hAnsi="Arial" w:cs="Arial"/>
                <w:sz w:val="24"/>
                <w:szCs w:val="24"/>
              </w:rPr>
              <w:t>Czy zamawiający dopuszcza, aby laktator będący przedmiotem zamówienia, zamiast naklejki na obudowie ze skróconą instrukcję obsługi miał skróconą instrukcje w formacie A4 lub A5?</w:t>
            </w:r>
          </w:p>
          <w:p w14:paraId="586E5569" w14:textId="77777777" w:rsidR="00C45EAE" w:rsidRPr="004E4B64" w:rsidRDefault="00C45EAE" w:rsidP="00D5391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20B8AB2" w14:textId="77777777" w:rsidR="00E83C52" w:rsidRPr="00E83C52" w:rsidRDefault="00E83C52" w:rsidP="00E83C5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3C52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dopuszcza, nie wymaga.</w:t>
            </w:r>
          </w:p>
          <w:p w14:paraId="1BCF7FD4" w14:textId="0F52FC59" w:rsidR="00C45EAE" w:rsidRPr="00C45EAE" w:rsidRDefault="00C45EAE" w:rsidP="00D5391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C45EAE" w:rsidRPr="00E935D6" w14:paraId="16177F59" w14:textId="77777777" w:rsidTr="00D53916">
        <w:tc>
          <w:tcPr>
            <w:tcW w:w="9356" w:type="dxa"/>
            <w:shd w:val="clear" w:color="auto" w:fill="auto"/>
          </w:tcPr>
          <w:p w14:paraId="5D09D3D4" w14:textId="77777777" w:rsidR="00C45EAE" w:rsidRPr="004E4B64" w:rsidRDefault="00C45EAE" w:rsidP="00D5391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C45EA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93732FA" w14:textId="38B80178" w:rsidR="00C45EAE" w:rsidRDefault="00C45EAE" w:rsidP="0034794D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EAE">
              <w:rPr>
                <w:rFonts w:ascii="Arial" w:hAnsi="Arial" w:cs="Arial"/>
                <w:sz w:val="24"/>
                <w:szCs w:val="24"/>
              </w:rPr>
              <w:t>Czy zamawiający wymaga</w:t>
            </w:r>
            <w:r w:rsidR="00E83C52">
              <w:rPr>
                <w:rFonts w:ascii="Arial" w:hAnsi="Arial" w:cs="Arial"/>
                <w:sz w:val="24"/>
                <w:szCs w:val="24"/>
              </w:rPr>
              <w:t>,</w:t>
            </w:r>
            <w:r w:rsidRPr="00C45EAE">
              <w:rPr>
                <w:rFonts w:ascii="Arial" w:hAnsi="Arial" w:cs="Arial"/>
                <w:sz w:val="24"/>
                <w:szCs w:val="24"/>
              </w:rPr>
              <w:t xml:space="preserve"> aby laktator szpitalny był wyrobem medycznym?</w:t>
            </w:r>
          </w:p>
          <w:p w14:paraId="1EC506C9" w14:textId="77777777" w:rsidR="0034794D" w:rsidRPr="004E4B64" w:rsidRDefault="0034794D" w:rsidP="0034794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AD39817" w14:textId="67AED1EB" w:rsidR="00E83C52" w:rsidRPr="00E83C52" w:rsidRDefault="00E83C52" w:rsidP="00E83C5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3C52">
              <w:rPr>
                <w:rFonts w:ascii="Arial" w:hAnsi="Arial" w:cs="Arial"/>
                <w:b/>
                <w:bCs/>
                <w:sz w:val="24"/>
                <w:szCs w:val="24"/>
              </w:rPr>
              <w:t>Zamawiający wymaga.</w:t>
            </w:r>
          </w:p>
          <w:p w14:paraId="7E3E463F" w14:textId="77777777" w:rsidR="0034794D" w:rsidRPr="00C45EAE" w:rsidRDefault="0034794D" w:rsidP="0034794D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AFF585" w14:textId="61963918" w:rsidR="00C45EAE" w:rsidRDefault="00C45EAE" w:rsidP="0034794D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EAE">
              <w:rPr>
                <w:rFonts w:ascii="Arial" w:hAnsi="Arial" w:cs="Arial"/>
                <w:sz w:val="24"/>
                <w:szCs w:val="24"/>
              </w:rPr>
              <w:lastRenderedPageBreak/>
              <w:t>Czy zamawiający wymaga</w:t>
            </w:r>
            <w:r w:rsidR="0034794D">
              <w:rPr>
                <w:rFonts w:ascii="Arial" w:hAnsi="Arial" w:cs="Arial"/>
                <w:sz w:val="24"/>
                <w:szCs w:val="24"/>
              </w:rPr>
              <w:t>,</w:t>
            </w:r>
            <w:r w:rsidRPr="00C45EAE">
              <w:rPr>
                <w:rFonts w:ascii="Arial" w:hAnsi="Arial" w:cs="Arial"/>
                <w:sz w:val="24"/>
                <w:szCs w:val="24"/>
              </w:rPr>
              <w:t xml:space="preserve"> aby wózek jezdny miał możliwość hamowania na wszystkie koła dla większego bezpieczeństwa urządzenia?</w:t>
            </w:r>
          </w:p>
          <w:p w14:paraId="5B193199" w14:textId="77777777" w:rsidR="0034794D" w:rsidRPr="004E4B64" w:rsidRDefault="0034794D" w:rsidP="0034794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BB05C3" w14:textId="77777777" w:rsidR="00E83C52" w:rsidRPr="00E83C52" w:rsidRDefault="00E83C52" w:rsidP="00E83C5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3C52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dopuszcza, nie wymaga.</w:t>
            </w:r>
          </w:p>
          <w:p w14:paraId="44A3F90D" w14:textId="77777777" w:rsidR="0034794D" w:rsidRPr="00C45EAE" w:rsidRDefault="0034794D" w:rsidP="0034794D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01549A" w14:textId="061D39B4" w:rsidR="00C45EAE" w:rsidRPr="00C45EAE" w:rsidRDefault="00C45EAE" w:rsidP="00D5391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E7D4649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6FE26E6" w14:textId="407195E9" w:rsidR="006D4AB3" w:rsidRDefault="006D4AB3" w:rsidP="00DC5E5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090E961" w14:textId="5F0CBA5C" w:rsidR="00DC5E59" w:rsidRDefault="00DC5E59" w:rsidP="00DC5E5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06564FA4" w14:textId="495EE045" w:rsidR="00DC5E59" w:rsidRPr="00E935D6" w:rsidRDefault="00DC5E59" w:rsidP="00DC5E5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DC5E59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78465" w14:textId="77777777" w:rsidR="00344124" w:rsidRDefault="00344124">
      <w:r>
        <w:separator/>
      </w:r>
    </w:p>
  </w:endnote>
  <w:endnote w:type="continuationSeparator" w:id="0">
    <w:p w14:paraId="63186745" w14:textId="77777777" w:rsidR="00344124" w:rsidRDefault="00344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0FA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7632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5A24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007D2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C58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E4C6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A05413" w14:textId="77777777" w:rsidR="006D4AB3" w:rsidRDefault="006D4AB3">
    <w:pPr>
      <w:pStyle w:val="Stopka"/>
      <w:tabs>
        <w:tab w:val="clear" w:pos="4536"/>
        <w:tab w:val="left" w:pos="6237"/>
      </w:tabs>
    </w:pPr>
  </w:p>
  <w:p w14:paraId="47C637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B3081" w14:textId="77777777" w:rsidR="00344124" w:rsidRDefault="00344124">
      <w:r>
        <w:separator/>
      </w:r>
    </w:p>
  </w:footnote>
  <w:footnote w:type="continuationSeparator" w:id="0">
    <w:p w14:paraId="494A0EC0" w14:textId="77777777" w:rsidR="00344124" w:rsidRDefault="00344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189DB" w14:textId="77777777" w:rsidR="00C45EAE" w:rsidRDefault="00C45E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6B3CC" w14:textId="77777777" w:rsidR="00C45EAE" w:rsidRDefault="00C45E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32ACD" w14:textId="77777777" w:rsidR="00C45EAE" w:rsidRDefault="00C45E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5043A"/>
    <w:multiLevelType w:val="hybridMultilevel"/>
    <w:tmpl w:val="ECF079C4"/>
    <w:lvl w:ilvl="0" w:tplc="BBECFE0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D15B68"/>
    <w:multiLevelType w:val="hybridMultilevel"/>
    <w:tmpl w:val="A58804A2"/>
    <w:lvl w:ilvl="0" w:tplc="C3F671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D53C5F"/>
    <w:multiLevelType w:val="hybridMultilevel"/>
    <w:tmpl w:val="8B7E04DC"/>
    <w:lvl w:ilvl="0" w:tplc="47085F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8BA5197"/>
    <w:multiLevelType w:val="hybridMultilevel"/>
    <w:tmpl w:val="65FE16C2"/>
    <w:lvl w:ilvl="0" w:tplc="75B4019E">
      <w:start w:val="4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411973770">
    <w:abstractNumId w:val="6"/>
  </w:num>
  <w:num w:numId="2" w16cid:durableId="542526568">
    <w:abstractNumId w:val="9"/>
  </w:num>
  <w:num w:numId="3" w16cid:durableId="2132085917">
    <w:abstractNumId w:val="5"/>
  </w:num>
  <w:num w:numId="4" w16cid:durableId="493953377">
    <w:abstractNumId w:val="8"/>
  </w:num>
  <w:num w:numId="5" w16cid:durableId="819810463">
    <w:abstractNumId w:val="1"/>
  </w:num>
  <w:num w:numId="6" w16cid:durableId="657076590">
    <w:abstractNumId w:val="3"/>
  </w:num>
  <w:num w:numId="7" w16cid:durableId="261499840">
    <w:abstractNumId w:val="7"/>
  </w:num>
  <w:num w:numId="8" w16cid:durableId="303433680">
    <w:abstractNumId w:val="0"/>
  </w:num>
  <w:num w:numId="9" w16cid:durableId="107697322">
    <w:abstractNumId w:val="10"/>
  </w:num>
  <w:num w:numId="10" w16cid:durableId="179005324">
    <w:abstractNumId w:val="4"/>
  </w:num>
  <w:num w:numId="11" w16cid:durableId="1539735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124"/>
    <w:rsid w:val="00031374"/>
    <w:rsid w:val="000A1097"/>
    <w:rsid w:val="000E2A8F"/>
    <w:rsid w:val="0012774F"/>
    <w:rsid w:val="00144B7A"/>
    <w:rsid w:val="00180C6E"/>
    <w:rsid w:val="0029606A"/>
    <w:rsid w:val="00344124"/>
    <w:rsid w:val="0034794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43AEF"/>
    <w:rsid w:val="00BA6584"/>
    <w:rsid w:val="00BE7BFD"/>
    <w:rsid w:val="00C370F2"/>
    <w:rsid w:val="00C44EEC"/>
    <w:rsid w:val="00C45EAE"/>
    <w:rsid w:val="00C46732"/>
    <w:rsid w:val="00CF04A8"/>
    <w:rsid w:val="00D22FFA"/>
    <w:rsid w:val="00D8461B"/>
    <w:rsid w:val="00D915F2"/>
    <w:rsid w:val="00DC5E59"/>
    <w:rsid w:val="00DF32E8"/>
    <w:rsid w:val="00DF53CA"/>
    <w:rsid w:val="00E21B49"/>
    <w:rsid w:val="00E2789F"/>
    <w:rsid w:val="00E72428"/>
    <w:rsid w:val="00E74BC3"/>
    <w:rsid w:val="00E83C52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5DB81"/>
  <w15:chartTrackingRefBased/>
  <w15:docId w15:val="{28526692-F39E-4EED-A643-ACF7E52F1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4794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347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4</cp:revision>
  <cp:lastPrinted>2001-02-10T14:28:00Z</cp:lastPrinted>
  <dcterms:created xsi:type="dcterms:W3CDTF">2024-09-03T09:54:00Z</dcterms:created>
  <dcterms:modified xsi:type="dcterms:W3CDTF">2024-09-03T10:29:00Z</dcterms:modified>
</cp:coreProperties>
</file>