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C9215D" w14:textId="77777777" w:rsidR="00B93C92" w:rsidRPr="001E7B4A" w:rsidRDefault="00B93C92" w:rsidP="00B93C92">
      <w:pPr>
        <w:jc w:val="right"/>
        <w:rPr>
          <w:rFonts w:ascii="Verdana" w:hAnsi="Verdana"/>
          <w:b/>
          <w:lang w:val="pl-PL"/>
        </w:rPr>
      </w:pPr>
      <w:r w:rsidRPr="001E7B4A">
        <w:rPr>
          <w:rFonts w:ascii="Verdana" w:hAnsi="Verdana"/>
          <w:b/>
          <w:lang w:val="pl-PL"/>
        </w:rPr>
        <w:t>Załącznik nr 3</w:t>
      </w:r>
    </w:p>
    <w:p w14:paraId="2711ACDA" w14:textId="77777777" w:rsidR="00B93C92" w:rsidRPr="001E7B4A" w:rsidRDefault="00B93C92" w:rsidP="00B93C92">
      <w:pPr>
        <w:jc w:val="right"/>
        <w:rPr>
          <w:rFonts w:ascii="Verdana" w:hAnsi="Verdana"/>
          <w:b/>
          <w:lang w:val="pl-PL"/>
        </w:rPr>
      </w:pPr>
    </w:p>
    <w:p w14:paraId="6C20E648" w14:textId="77777777" w:rsidR="00B93C92" w:rsidRPr="001E7B4A" w:rsidRDefault="00B93C92" w:rsidP="00B93C92">
      <w:pPr>
        <w:jc w:val="center"/>
        <w:rPr>
          <w:rFonts w:ascii="Verdana" w:hAnsi="Verdana"/>
          <w:b/>
          <w:lang w:val="pl-PL"/>
        </w:rPr>
      </w:pPr>
      <w:r w:rsidRPr="001E7B4A">
        <w:rPr>
          <w:rFonts w:ascii="Verdana" w:hAnsi="Verdana"/>
          <w:b/>
          <w:lang w:val="pl-PL"/>
        </w:rPr>
        <w:t>WZÓR UMOWY</w:t>
      </w:r>
    </w:p>
    <w:p w14:paraId="452F561C" w14:textId="77777777" w:rsidR="00B93C92" w:rsidRPr="001E7B4A" w:rsidRDefault="00B93C92" w:rsidP="00B93C92">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4407570C" w14:textId="77777777" w:rsidR="00B93C92" w:rsidRPr="001E7B4A" w:rsidRDefault="00B93C92" w:rsidP="00B93C92">
      <w:pPr>
        <w:jc w:val="center"/>
        <w:rPr>
          <w:rFonts w:ascii="Verdana" w:hAnsi="Verdana"/>
          <w:b/>
          <w:lang w:val="pl-PL"/>
        </w:rPr>
      </w:pPr>
    </w:p>
    <w:p w14:paraId="68A35042" w14:textId="77777777" w:rsidR="00B93C92" w:rsidRPr="001E7B4A" w:rsidRDefault="00B93C92" w:rsidP="00B93C92">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5C4AD934" w14:textId="77777777" w:rsidR="00B93C92" w:rsidRDefault="00B93C92" w:rsidP="00B93C92">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3E7B88F1" w14:textId="77777777" w:rsidR="00B93C92" w:rsidRPr="00262D4C" w:rsidRDefault="00B93C92" w:rsidP="00B93C92">
      <w:pPr>
        <w:pStyle w:val="Tekstpodstawowy"/>
        <w:spacing w:line="240" w:lineRule="auto"/>
        <w:ind w:right="-47"/>
        <w:jc w:val="both"/>
        <w:rPr>
          <w:rFonts w:ascii="Verdana" w:hAnsi="Verdana"/>
          <w:sz w:val="20"/>
        </w:rPr>
      </w:pPr>
      <w:r w:rsidRPr="00262D4C">
        <w:rPr>
          <w:rFonts w:ascii="Verdana" w:hAnsi="Verdana"/>
          <w:sz w:val="20"/>
        </w:rPr>
        <w:t>Wydział/inna jednostka .........................................................................................</w:t>
      </w:r>
    </w:p>
    <w:p w14:paraId="2441525B" w14:textId="77777777" w:rsidR="00B93C92" w:rsidRPr="00262D4C" w:rsidRDefault="00B93C92" w:rsidP="00B93C92">
      <w:pPr>
        <w:pStyle w:val="Tekstpodstawowy"/>
        <w:spacing w:line="240" w:lineRule="auto"/>
        <w:ind w:right="-47"/>
        <w:jc w:val="both"/>
        <w:rPr>
          <w:rFonts w:ascii="Verdana" w:hAnsi="Verdana"/>
          <w:sz w:val="20"/>
        </w:rPr>
      </w:pPr>
      <w:r w:rsidRPr="00262D4C">
        <w:rPr>
          <w:rFonts w:ascii="Verdana" w:hAnsi="Verdana"/>
          <w:sz w:val="20"/>
        </w:rPr>
        <w:t>reprezentowaną przez:</w:t>
      </w:r>
    </w:p>
    <w:p w14:paraId="79012780" w14:textId="77777777" w:rsidR="00B93C92" w:rsidRPr="00262D4C" w:rsidRDefault="00B93C92" w:rsidP="00B93C92">
      <w:pPr>
        <w:pStyle w:val="Tekstpodstawowy"/>
        <w:spacing w:line="240" w:lineRule="auto"/>
        <w:ind w:right="-47"/>
        <w:jc w:val="both"/>
        <w:rPr>
          <w:rFonts w:ascii="Verdana" w:hAnsi="Verdana"/>
          <w:sz w:val="20"/>
        </w:rPr>
      </w:pPr>
      <w:r w:rsidRPr="00262D4C">
        <w:rPr>
          <w:rFonts w:ascii="Verdana" w:hAnsi="Verdana"/>
          <w:sz w:val="20"/>
        </w:rPr>
        <w:t>1. Dziekana Wydziału /Kierownika Jednostki/.............................................................</w:t>
      </w:r>
    </w:p>
    <w:p w14:paraId="3C554D6A" w14:textId="77777777" w:rsidR="00B93C92" w:rsidRPr="00262D4C" w:rsidRDefault="00B93C92" w:rsidP="00B93C92">
      <w:pPr>
        <w:pStyle w:val="Tekstpodstawowy"/>
        <w:spacing w:line="240" w:lineRule="auto"/>
        <w:ind w:right="-47"/>
        <w:jc w:val="both"/>
        <w:rPr>
          <w:rFonts w:ascii="Verdana" w:hAnsi="Verdana"/>
          <w:sz w:val="20"/>
        </w:rPr>
      </w:pPr>
      <w:r w:rsidRPr="00262D4C">
        <w:rPr>
          <w:rFonts w:ascii="Verdana" w:hAnsi="Verdana"/>
          <w:sz w:val="20"/>
        </w:rPr>
        <w:t xml:space="preserve">a </w:t>
      </w:r>
    </w:p>
    <w:p w14:paraId="2F87B559" w14:textId="77777777" w:rsidR="00B93C92" w:rsidRPr="00262D4C" w:rsidRDefault="00B93C92" w:rsidP="00B93C92">
      <w:pPr>
        <w:pStyle w:val="Tekstpodstawowy"/>
        <w:spacing w:line="240" w:lineRule="auto"/>
        <w:ind w:right="-47"/>
        <w:jc w:val="both"/>
        <w:rPr>
          <w:rFonts w:ascii="Verdana" w:hAnsi="Verdana"/>
          <w:sz w:val="20"/>
        </w:rPr>
      </w:pPr>
      <w:r w:rsidRPr="00262D4C">
        <w:rPr>
          <w:rFonts w:ascii="Verdana" w:hAnsi="Verdana"/>
          <w:sz w:val="20"/>
        </w:rPr>
        <w:t>............................................................................................................................</w:t>
      </w:r>
    </w:p>
    <w:p w14:paraId="0444E902" w14:textId="77777777" w:rsidR="00B93C92" w:rsidRPr="00262D4C" w:rsidRDefault="00B93C92" w:rsidP="00B93C92">
      <w:pPr>
        <w:pStyle w:val="Tekstpodstawowy"/>
        <w:spacing w:line="240" w:lineRule="auto"/>
        <w:ind w:right="-47"/>
        <w:jc w:val="both"/>
        <w:rPr>
          <w:rFonts w:ascii="Verdana" w:hAnsi="Verdana"/>
          <w:sz w:val="20"/>
        </w:rPr>
      </w:pPr>
      <w:r w:rsidRPr="00262D4C">
        <w:rPr>
          <w:rFonts w:ascii="Verdana" w:hAnsi="Verdana"/>
          <w:sz w:val="20"/>
        </w:rPr>
        <w:t xml:space="preserve">...................................................... </w:t>
      </w:r>
      <w:r w:rsidRPr="00262D4C">
        <w:rPr>
          <w:rFonts w:ascii="Verdana" w:hAnsi="Verdana"/>
          <w:i/>
          <w:sz w:val="20"/>
        </w:rPr>
        <w:t>(nazwa i siedziba przedsiębiorcy oraz jego adres)</w:t>
      </w:r>
    </w:p>
    <w:p w14:paraId="62ABA4C0" w14:textId="77777777" w:rsidR="00B93C92" w:rsidRPr="00262D4C" w:rsidRDefault="00B93C92" w:rsidP="00B93C92">
      <w:pPr>
        <w:pStyle w:val="Tekstpodstawowy"/>
        <w:spacing w:line="240" w:lineRule="auto"/>
        <w:ind w:right="-47"/>
        <w:jc w:val="both"/>
        <w:rPr>
          <w:rFonts w:ascii="Verdana" w:hAnsi="Verdana"/>
          <w:sz w:val="20"/>
        </w:rPr>
      </w:pPr>
      <w:r w:rsidRPr="00262D4C">
        <w:rPr>
          <w:rFonts w:ascii="Verdana" w:hAnsi="Verdana"/>
          <w:sz w:val="20"/>
        </w:rPr>
        <w:t>reprezentowanym przez:</w:t>
      </w:r>
    </w:p>
    <w:p w14:paraId="6DDC4E56" w14:textId="77777777" w:rsidR="00B93C92" w:rsidRPr="00262D4C" w:rsidRDefault="00B93C92" w:rsidP="00B93C92">
      <w:pPr>
        <w:pStyle w:val="Tekstpodstawowy"/>
        <w:spacing w:line="240" w:lineRule="auto"/>
        <w:ind w:right="-47"/>
        <w:jc w:val="both"/>
        <w:rPr>
          <w:rFonts w:ascii="Verdana" w:hAnsi="Verdana"/>
          <w:sz w:val="20"/>
        </w:rPr>
      </w:pPr>
      <w:r w:rsidRPr="00262D4C">
        <w:rPr>
          <w:rFonts w:ascii="Verdana" w:hAnsi="Verdana"/>
          <w:sz w:val="20"/>
        </w:rPr>
        <w:t>1..........................................................................................................................</w:t>
      </w:r>
    </w:p>
    <w:p w14:paraId="37B62B5C" w14:textId="77777777" w:rsidR="00B93C92" w:rsidRPr="00262D4C" w:rsidRDefault="00B93C92" w:rsidP="00B93C92">
      <w:pPr>
        <w:pStyle w:val="Tekstpodstawowy"/>
        <w:spacing w:line="240" w:lineRule="auto"/>
        <w:ind w:right="-47"/>
        <w:jc w:val="both"/>
        <w:rPr>
          <w:rFonts w:ascii="Verdana" w:hAnsi="Verdana"/>
          <w:sz w:val="20"/>
        </w:rPr>
      </w:pPr>
      <w:r w:rsidRPr="00262D4C">
        <w:rPr>
          <w:rFonts w:ascii="Verdana" w:hAnsi="Verdana"/>
          <w:sz w:val="20"/>
        </w:rPr>
        <w:t>2..........................................................................................................................</w:t>
      </w:r>
    </w:p>
    <w:p w14:paraId="62AA3479" w14:textId="77777777" w:rsidR="00B93C92" w:rsidRPr="00262D4C" w:rsidRDefault="00B93C92" w:rsidP="00B93C92">
      <w:pPr>
        <w:pStyle w:val="Tekstpodstawowy"/>
        <w:spacing w:line="240" w:lineRule="auto"/>
        <w:ind w:right="-47"/>
        <w:jc w:val="both"/>
        <w:rPr>
          <w:rFonts w:ascii="Verdana" w:hAnsi="Verdana"/>
          <w:sz w:val="20"/>
        </w:rPr>
      </w:pPr>
      <w:r w:rsidRPr="00262D4C">
        <w:rPr>
          <w:rFonts w:ascii="Verdana" w:hAnsi="Verdana"/>
          <w:sz w:val="20"/>
        </w:rPr>
        <w:t>zwanym dalej SPRZEDAWCĄ</w:t>
      </w:r>
    </w:p>
    <w:p w14:paraId="36ABEDCF" w14:textId="77777777" w:rsidR="00B93C92" w:rsidRPr="00262D4C" w:rsidRDefault="00B93C92" w:rsidP="00B93C92">
      <w:pPr>
        <w:pStyle w:val="Tekstpodstawowy"/>
        <w:spacing w:line="240" w:lineRule="auto"/>
        <w:ind w:right="-47"/>
        <w:jc w:val="center"/>
        <w:rPr>
          <w:rFonts w:ascii="Verdana" w:hAnsi="Verdana"/>
          <w:b/>
          <w:sz w:val="20"/>
        </w:rPr>
      </w:pPr>
    </w:p>
    <w:p w14:paraId="7CCEEE98" w14:textId="77777777" w:rsidR="00B93C92" w:rsidRPr="00262D4C" w:rsidRDefault="00B93C92" w:rsidP="00B93C92">
      <w:pPr>
        <w:pStyle w:val="Tekstpodstawowy"/>
        <w:spacing w:line="240" w:lineRule="auto"/>
        <w:ind w:right="-47"/>
        <w:jc w:val="center"/>
        <w:rPr>
          <w:rFonts w:ascii="Verdana" w:hAnsi="Verdana"/>
          <w:b/>
          <w:sz w:val="20"/>
        </w:rPr>
      </w:pPr>
      <w:r w:rsidRPr="00262D4C">
        <w:rPr>
          <w:rFonts w:ascii="Verdana" w:hAnsi="Verdana"/>
          <w:b/>
          <w:sz w:val="20"/>
        </w:rPr>
        <w:t>§ 1</w:t>
      </w:r>
    </w:p>
    <w:p w14:paraId="29A4399A" w14:textId="7B56D2BB" w:rsidR="00B93C92" w:rsidRPr="00B93C92" w:rsidRDefault="00B93C92" w:rsidP="00B93C92">
      <w:pPr>
        <w:pStyle w:val="Akapitzlist"/>
        <w:numPr>
          <w:ilvl w:val="0"/>
          <w:numId w:val="28"/>
        </w:numPr>
        <w:tabs>
          <w:tab w:val="num" w:pos="360"/>
        </w:tabs>
        <w:ind w:left="360" w:right="-47"/>
        <w:jc w:val="both"/>
        <w:rPr>
          <w:rFonts w:ascii="Verdana" w:hAnsi="Verdana"/>
          <w:iCs/>
          <w:lang w:val="pl-PL"/>
        </w:rPr>
      </w:pPr>
      <w:r w:rsidRPr="00651191">
        <w:rPr>
          <w:rFonts w:ascii="Verdana" w:hAnsi="Verdana"/>
          <w:lang w:val="pl-PL"/>
        </w:rPr>
        <w:t xml:space="preserve">Przedmiotem niniejszej umowy </w:t>
      </w:r>
      <w:r w:rsidRPr="00651191">
        <w:rPr>
          <w:rFonts w:ascii="Verdana" w:hAnsi="Verdana"/>
          <w:color w:val="000000"/>
          <w:lang w:val="pl-PL"/>
        </w:rPr>
        <w:t>jest</w:t>
      </w:r>
      <w:bookmarkStart w:id="0" w:name="_Hlk58842586"/>
      <w:r w:rsidRPr="00651191">
        <w:rPr>
          <w:rFonts w:ascii="Verdana" w:hAnsi="Verdana"/>
          <w:color w:val="000000"/>
          <w:lang w:val="pl-PL"/>
        </w:rPr>
        <w:t xml:space="preserve">: </w:t>
      </w:r>
      <w:bookmarkStart w:id="1" w:name="_Hlk98922074"/>
      <w:bookmarkEnd w:id="0"/>
      <w:r w:rsidRPr="00651191">
        <w:rPr>
          <w:rFonts w:ascii="Verdana" w:hAnsi="Verdana" w:cs="Arial"/>
          <w:b/>
          <w:color w:val="000000"/>
          <w:lang w:val="pl-PL"/>
        </w:rPr>
        <w:t xml:space="preserve">Dostawa urządzeń sieciowych - </w:t>
      </w:r>
      <w:proofErr w:type="spellStart"/>
      <w:r w:rsidRPr="00651191">
        <w:rPr>
          <w:rFonts w:ascii="Verdana" w:hAnsi="Verdana" w:cs="Arial"/>
          <w:b/>
          <w:color w:val="000000"/>
          <w:lang w:val="pl-PL"/>
        </w:rPr>
        <w:t>switchy</w:t>
      </w:r>
      <w:proofErr w:type="spellEnd"/>
      <w:r w:rsidRPr="00651191">
        <w:rPr>
          <w:rFonts w:ascii="Verdana" w:hAnsi="Verdana" w:cs="Arial"/>
          <w:b/>
          <w:color w:val="000000"/>
          <w:lang w:val="pl-PL"/>
        </w:rPr>
        <w:t xml:space="preserve"> (2 szt.) - dla CRI AGH - DE-dzp.272-</w:t>
      </w:r>
      <w:r>
        <w:rPr>
          <w:rFonts w:ascii="Verdana" w:hAnsi="Verdana" w:cs="Arial"/>
          <w:b/>
          <w:color w:val="000000"/>
          <w:lang w:val="pl-PL"/>
        </w:rPr>
        <w:t>456</w:t>
      </w:r>
      <w:r w:rsidRPr="00651191">
        <w:rPr>
          <w:rFonts w:ascii="Verdana" w:hAnsi="Verdana" w:cs="Arial"/>
          <w:b/>
          <w:color w:val="000000"/>
          <w:lang w:val="pl-PL"/>
        </w:rPr>
        <w:t>/24</w:t>
      </w:r>
    </w:p>
    <w:p w14:paraId="1C429081" w14:textId="77777777" w:rsidR="00B93C92" w:rsidRPr="00B93C92" w:rsidRDefault="00B93C92" w:rsidP="00B93C92">
      <w:pPr>
        <w:pStyle w:val="Akapitzlist"/>
        <w:numPr>
          <w:ilvl w:val="0"/>
          <w:numId w:val="28"/>
        </w:numPr>
        <w:tabs>
          <w:tab w:val="num" w:pos="360"/>
        </w:tabs>
        <w:ind w:left="360" w:right="-47"/>
        <w:jc w:val="both"/>
        <w:rPr>
          <w:rFonts w:ascii="Verdana" w:hAnsi="Verdana"/>
          <w:iCs/>
          <w:lang w:val="pl-PL"/>
        </w:rPr>
      </w:pPr>
      <w:r w:rsidRPr="00B93C92">
        <w:rPr>
          <w:rFonts w:ascii="Verdana" w:hAnsi="Verdana"/>
          <w:lang w:val="pl-PL"/>
        </w:rPr>
        <w:t xml:space="preserve">Szczegółowa specyfikacja sprzętu </w:t>
      </w:r>
      <w:bookmarkEnd w:id="1"/>
      <w:r w:rsidRPr="00B93C92">
        <w:rPr>
          <w:rFonts w:ascii="Verdana" w:hAnsi="Verdana"/>
          <w:lang w:val="pl-PL"/>
        </w:rPr>
        <w:t xml:space="preserve">jest określona w </w:t>
      </w:r>
      <w:r w:rsidRPr="00B93C92">
        <w:rPr>
          <w:rFonts w:ascii="Verdana" w:hAnsi="Verdana"/>
          <w:iCs/>
          <w:lang w:val="pl-PL"/>
        </w:rPr>
        <w:t>załączniku nr 1 - ofercie Sprzedawcy, który stanowi integralną część niniejszej umowy.</w:t>
      </w:r>
    </w:p>
    <w:p w14:paraId="40AE6A3F" w14:textId="77777777" w:rsidR="00B93C92" w:rsidRPr="00262D4C" w:rsidRDefault="00B93C92" w:rsidP="00B93C92">
      <w:pPr>
        <w:pStyle w:val="Tekstpodstawowy"/>
        <w:spacing w:line="240" w:lineRule="auto"/>
        <w:ind w:left="360" w:right="-47"/>
        <w:jc w:val="both"/>
        <w:rPr>
          <w:rFonts w:ascii="Verdana" w:hAnsi="Verdana"/>
          <w:iCs/>
          <w:sz w:val="20"/>
        </w:rPr>
      </w:pPr>
    </w:p>
    <w:p w14:paraId="7E2ED45D" w14:textId="77777777" w:rsidR="00B93C92" w:rsidRPr="00262D4C" w:rsidRDefault="00B93C92" w:rsidP="00B93C92">
      <w:pPr>
        <w:pStyle w:val="Tekstpodstawowy"/>
        <w:spacing w:line="240" w:lineRule="auto"/>
        <w:ind w:right="-47"/>
        <w:jc w:val="center"/>
        <w:rPr>
          <w:rFonts w:ascii="Verdana" w:hAnsi="Verdana"/>
          <w:b/>
          <w:sz w:val="20"/>
        </w:rPr>
      </w:pPr>
      <w:r w:rsidRPr="00262D4C">
        <w:rPr>
          <w:rFonts w:ascii="Verdana" w:hAnsi="Verdana"/>
          <w:b/>
          <w:sz w:val="20"/>
        </w:rPr>
        <w:t>§ 2</w:t>
      </w:r>
    </w:p>
    <w:p w14:paraId="6596000D" w14:textId="77777777" w:rsidR="00B93C92" w:rsidRPr="00262D4C" w:rsidRDefault="00B93C92" w:rsidP="00B93C92">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262D4C">
        <w:rPr>
          <w:rFonts w:ascii="Verdana" w:hAnsi="Verdana"/>
          <w:sz w:val="20"/>
        </w:rPr>
        <w:t>Sprzedawca zobowiązuje się dostarczyć sprzęt, o którym mowa w § 1 w terminie do</w:t>
      </w:r>
      <w:r w:rsidRPr="00262D4C">
        <w:rPr>
          <w:rFonts w:ascii="Verdana" w:hAnsi="Verdana"/>
          <w:color w:val="FF0000"/>
          <w:sz w:val="20"/>
        </w:rPr>
        <w:t xml:space="preserve"> </w:t>
      </w:r>
      <w:r w:rsidRPr="00262D4C">
        <w:rPr>
          <w:rFonts w:ascii="Verdana" w:hAnsi="Verdana"/>
          <w:sz w:val="20"/>
        </w:rPr>
        <w:t xml:space="preserve">……….. dni od daty otrzymania zamówienia potwierdzonego przez </w:t>
      </w:r>
      <w:proofErr w:type="spellStart"/>
      <w:r w:rsidRPr="00262D4C">
        <w:rPr>
          <w:rFonts w:ascii="Verdana" w:hAnsi="Verdana"/>
          <w:sz w:val="20"/>
        </w:rPr>
        <w:t>MNiSW</w:t>
      </w:r>
      <w:proofErr w:type="spellEnd"/>
      <w:r w:rsidRPr="00262D4C">
        <w:rPr>
          <w:rFonts w:ascii="Verdana" w:hAnsi="Verdana"/>
          <w:sz w:val="20"/>
        </w:rPr>
        <w:t xml:space="preserve"> do siedziby Kupującego.</w:t>
      </w:r>
    </w:p>
    <w:p w14:paraId="468CCDC3" w14:textId="77777777" w:rsidR="00B93C92" w:rsidRPr="00262D4C" w:rsidRDefault="00B93C92" w:rsidP="00B93C92">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262D4C">
        <w:rPr>
          <w:rFonts w:ascii="Verdana" w:hAnsi="Verdana"/>
          <w:sz w:val="20"/>
        </w:rPr>
        <w:t xml:space="preserve"> Wydanie przedmiotu umowy Kupującemu winno nastąpić w miejscu wskazanym w pkt. 1  w godzinach uzgodnionych z Kupującym.</w:t>
      </w:r>
    </w:p>
    <w:p w14:paraId="22BE7FEB" w14:textId="77777777" w:rsidR="00B93C92" w:rsidRPr="00262D4C" w:rsidRDefault="00B93C92" w:rsidP="00B93C92">
      <w:pPr>
        <w:pStyle w:val="Tekstpodstawowy"/>
        <w:numPr>
          <w:ilvl w:val="0"/>
          <w:numId w:val="29"/>
        </w:numPr>
        <w:tabs>
          <w:tab w:val="num" w:pos="360"/>
        </w:tabs>
        <w:spacing w:line="240" w:lineRule="auto"/>
        <w:ind w:left="360" w:right="-47"/>
        <w:jc w:val="both"/>
        <w:rPr>
          <w:rFonts w:ascii="Verdana" w:hAnsi="Verdana"/>
          <w:sz w:val="20"/>
        </w:rPr>
      </w:pPr>
      <w:r w:rsidRPr="00262D4C">
        <w:rPr>
          <w:rFonts w:ascii="Verdana" w:hAnsi="Verdana"/>
          <w:sz w:val="20"/>
        </w:rPr>
        <w:t>Termin dostarczenia sprzętu uznaje się za dotrzymany, jeżeli przed jego upływem  Sprzedawca dostarczy towar na miejsce przeznaczenia w stanie zupełnym.</w:t>
      </w:r>
    </w:p>
    <w:p w14:paraId="013E1831" w14:textId="77777777" w:rsidR="00B93C92" w:rsidRPr="00262D4C" w:rsidRDefault="00B93C92" w:rsidP="00B93C92">
      <w:pPr>
        <w:pStyle w:val="Tekstpodstawowy"/>
        <w:spacing w:line="240" w:lineRule="auto"/>
        <w:ind w:left="360" w:right="-47"/>
        <w:jc w:val="both"/>
        <w:rPr>
          <w:rFonts w:ascii="Verdana" w:hAnsi="Verdana"/>
          <w:sz w:val="20"/>
        </w:rPr>
      </w:pPr>
    </w:p>
    <w:p w14:paraId="4632BDA8" w14:textId="77777777" w:rsidR="00B93C92" w:rsidRPr="00262D4C" w:rsidRDefault="00B93C92" w:rsidP="00B93C92">
      <w:pPr>
        <w:pStyle w:val="Tekstpodstawowy"/>
        <w:spacing w:line="240" w:lineRule="auto"/>
        <w:ind w:right="-47"/>
        <w:jc w:val="center"/>
        <w:rPr>
          <w:rFonts w:ascii="Verdana" w:hAnsi="Verdana"/>
          <w:b/>
          <w:sz w:val="20"/>
        </w:rPr>
      </w:pPr>
      <w:r w:rsidRPr="00262D4C">
        <w:rPr>
          <w:rFonts w:ascii="Verdana" w:hAnsi="Verdana"/>
          <w:b/>
          <w:sz w:val="20"/>
        </w:rPr>
        <w:t>§ 3</w:t>
      </w:r>
    </w:p>
    <w:p w14:paraId="23A2B62B" w14:textId="77777777" w:rsidR="00B93C92" w:rsidRPr="00262D4C" w:rsidRDefault="00B93C92" w:rsidP="00B93C92">
      <w:pPr>
        <w:pStyle w:val="Tekstpodstawowy"/>
        <w:numPr>
          <w:ilvl w:val="0"/>
          <w:numId w:val="30"/>
        </w:numPr>
        <w:tabs>
          <w:tab w:val="num" w:pos="360"/>
        </w:tabs>
        <w:spacing w:line="240" w:lineRule="auto"/>
        <w:ind w:right="-47"/>
        <w:jc w:val="both"/>
        <w:rPr>
          <w:rFonts w:ascii="Verdana" w:hAnsi="Verdana"/>
          <w:i/>
          <w:sz w:val="20"/>
        </w:rPr>
      </w:pPr>
      <w:r w:rsidRPr="00262D4C">
        <w:rPr>
          <w:rFonts w:ascii="Verdana" w:hAnsi="Verdana"/>
          <w:sz w:val="20"/>
        </w:rPr>
        <w:t xml:space="preserve">Strony ustalają cenę netto za przedmiot umowy szczegółowo określony w § 1 </w:t>
      </w:r>
      <w:r w:rsidRPr="00262D4C">
        <w:rPr>
          <w:rFonts w:ascii="Verdana" w:hAnsi="Verdana"/>
          <w:sz w:val="20"/>
        </w:rPr>
        <w:br/>
        <w:t xml:space="preserve">na  kwotę ........................... </w:t>
      </w:r>
      <w:r w:rsidRPr="00262D4C">
        <w:rPr>
          <w:rFonts w:ascii="Verdana" w:hAnsi="Verdana"/>
          <w:i/>
          <w:sz w:val="20"/>
        </w:rPr>
        <w:t>(słownie................................................................)</w:t>
      </w:r>
    </w:p>
    <w:p w14:paraId="34335049" w14:textId="77777777" w:rsidR="00B93C92" w:rsidRPr="00262D4C" w:rsidRDefault="00B93C92" w:rsidP="00B93C92">
      <w:pPr>
        <w:pStyle w:val="Tekstpodstawowy"/>
        <w:numPr>
          <w:ilvl w:val="0"/>
          <w:numId w:val="30"/>
        </w:numPr>
        <w:tabs>
          <w:tab w:val="num" w:pos="360"/>
        </w:tabs>
        <w:spacing w:line="240" w:lineRule="auto"/>
        <w:ind w:right="-47"/>
        <w:jc w:val="both"/>
        <w:rPr>
          <w:rFonts w:ascii="Verdana" w:hAnsi="Verdana"/>
          <w:sz w:val="20"/>
        </w:rPr>
      </w:pPr>
      <w:r w:rsidRPr="00262D4C">
        <w:rPr>
          <w:rFonts w:ascii="Verdana" w:hAnsi="Verdana"/>
          <w:sz w:val="20"/>
        </w:rPr>
        <w:t xml:space="preserve">Do powyższej kwoty Sprzedawca doliczy podatek VAT w wysokości ................................ </w:t>
      </w:r>
      <w:r w:rsidRPr="00262D4C">
        <w:rPr>
          <w:rFonts w:ascii="Verdana" w:hAnsi="Verdana"/>
          <w:i/>
          <w:sz w:val="20"/>
        </w:rPr>
        <w:t>(słownie: ........................................................................)</w:t>
      </w:r>
    </w:p>
    <w:p w14:paraId="2F9BD0FE" w14:textId="77777777" w:rsidR="00B93C92" w:rsidRPr="00262D4C" w:rsidRDefault="00B93C92" w:rsidP="00B93C92">
      <w:pPr>
        <w:pStyle w:val="Tekstpodstawowy"/>
        <w:numPr>
          <w:ilvl w:val="0"/>
          <w:numId w:val="30"/>
        </w:numPr>
        <w:tabs>
          <w:tab w:val="num" w:pos="360"/>
        </w:tabs>
        <w:spacing w:line="240" w:lineRule="auto"/>
        <w:ind w:right="-47"/>
        <w:jc w:val="both"/>
        <w:rPr>
          <w:rFonts w:ascii="Verdana" w:hAnsi="Verdana"/>
          <w:i/>
          <w:sz w:val="20"/>
        </w:rPr>
      </w:pPr>
      <w:r w:rsidRPr="00262D4C">
        <w:rPr>
          <w:rFonts w:ascii="Verdana" w:hAnsi="Verdana"/>
          <w:sz w:val="20"/>
        </w:rPr>
        <w:t>Cena brutto za przedmiot umowy szczegółowo określony w § 1 wynosi …………………… (</w:t>
      </w:r>
      <w:r w:rsidRPr="00262D4C">
        <w:rPr>
          <w:rFonts w:ascii="Verdana" w:hAnsi="Verdana"/>
          <w:i/>
          <w:sz w:val="20"/>
        </w:rPr>
        <w:t>słownie:………………………………….)</w:t>
      </w:r>
    </w:p>
    <w:p w14:paraId="07AD7D43" w14:textId="77777777" w:rsidR="00B93C92" w:rsidRPr="00440369" w:rsidRDefault="00B93C92" w:rsidP="00B93C92">
      <w:pPr>
        <w:numPr>
          <w:ilvl w:val="0"/>
          <w:numId w:val="30"/>
        </w:numPr>
        <w:tabs>
          <w:tab w:val="clear" w:pos="720"/>
        </w:tabs>
        <w:spacing w:line="240" w:lineRule="atLeast"/>
        <w:ind w:right="-47"/>
        <w:jc w:val="both"/>
        <w:rPr>
          <w:rFonts w:ascii="Verdana" w:hAnsi="Verdana"/>
          <w:lang w:val="pl-PL"/>
        </w:rPr>
      </w:pPr>
      <w:r w:rsidRPr="00262D4C">
        <w:rPr>
          <w:rFonts w:ascii="Verdana" w:hAnsi="Verdana"/>
          <w:lang w:val="pl-PL"/>
        </w:rPr>
        <w:t>Kupujący oświadcza, że</w:t>
      </w:r>
      <w:r w:rsidRPr="00440369">
        <w:rPr>
          <w:rFonts w:ascii="Verdana" w:hAnsi="Verdana"/>
          <w:lang w:val="pl-PL"/>
        </w:rPr>
        <w:t xml:space="preserve"> zgodnie z Ustawą z dnia 11 marca 2004 r. o podatku od towarów i usług (Dz.U. z dnia 5 kwietnia 2004 r.) będzie ubiegał się o zgodę na zastosowanie stawki podatku VAT w wysokości 0% </w:t>
      </w:r>
      <w:r w:rsidRPr="00F841C9">
        <w:rPr>
          <w:rFonts w:ascii="Verdana" w:hAnsi="Verdana"/>
          <w:b/>
          <w:color w:val="000000"/>
          <w:lang w:val="pl-PL"/>
        </w:rPr>
        <w:t xml:space="preserve">na </w:t>
      </w:r>
      <w:r>
        <w:rPr>
          <w:rFonts w:ascii="Verdana" w:hAnsi="Verdana"/>
          <w:b/>
          <w:color w:val="000000"/>
          <w:lang w:val="pl-PL"/>
        </w:rPr>
        <w:t>urządzenia do transmisji danych cyfrowych (</w:t>
      </w:r>
      <w:proofErr w:type="spellStart"/>
      <w:r>
        <w:rPr>
          <w:rFonts w:ascii="Verdana" w:hAnsi="Verdana"/>
          <w:b/>
          <w:color w:val="000000"/>
          <w:lang w:val="pl-PL"/>
        </w:rPr>
        <w:t>switchy</w:t>
      </w:r>
      <w:proofErr w:type="spellEnd"/>
      <w:r>
        <w:rPr>
          <w:rFonts w:ascii="Verdana" w:hAnsi="Verdana"/>
          <w:b/>
          <w:color w:val="000000"/>
          <w:lang w:val="pl-PL"/>
        </w:rPr>
        <w:t>)</w:t>
      </w:r>
      <w:r>
        <w:rPr>
          <w:rFonts w:ascii="Verdana" w:hAnsi="Verdana"/>
          <w:b/>
          <w:bCs/>
          <w:lang w:val="pl-PL"/>
        </w:rPr>
        <w:t xml:space="preserve"> </w:t>
      </w:r>
      <w:r w:rsidRPr="00440369">
        <w:rPr>
          <w:rFonts w:ascii="Verdana" w:hAnsi="Verdana"/>
          <w:lang w:val="pl-PL"/>
        </w:rPr>
        <w:t>wchodząc</w:t>
      </w:r>
      <w:r>
        <w:rPr>
          <w:rFonts w:ascii="Verdana" w:hAnsi="Verdana"/>
          <w:lang w:val="pl-PL"/>
        </w:rPr>
        <w:t>e</w:t>
      </w:r>
      <w:r w:rsidRPr="00440369">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25AB36C7" w14:textId="77777777" w:rsidR="00B93C92" w:rsidRPr="00440369" w:rsidRDefault="00B93C92" w:rsidP="00B93C92">
      <w:pPr>
        <w:numPr>
          <w:ilvl w:val="0"/>
          <w:numId w:val="30"/>
        </w:numPr>
        <w:tabs>
          <w:tab w:val="clear" w:pos="720"/>
        </w:tabs>
        <w:spacing w:line="240" w:lineRule="atLeast"/>
        <w:ind w:right="-47"/>
        <w:jc w:val="both"/>
        <w:rPr>
          <w:rFonts w:ascii="Verdana" w:hAnsi="Verdana"/>
          <w:lang w:val="pl-PL"/>
        </w:rPr>
      </w:pPr>
      <w:r w:rsidRPr="00440369">
        <w:rPr>
          <w:rFonts w:ascii="Verdana" w:hAnsi="Verdana"/>
          <w:lang w:val="pl-PL"/>
        </w:rPr>
        <w:t xml:space="preserve"> Po uzyskaniu zgody określonej w pkt. 4 i zastosowaniu 0% stawki podatku VAT cena brutto wynosić będzie: ……………………………………………………………………………………………………..</w:t>
      </w:r>
    </w:p>
    <w:p w14:paraId="3461360D" w14:textId="77777777" w:rsidR="00B93C92" w:rsidRPr="001E7B4A" w:rsidRDefault="00B93C92" w:rsidP="00B93C92">
      <w:pPr>
        <w:pStyle w:val="Tekstpodstawowy"/>
        <w:spacing w:line="240" w:lineRule="auto"/>
        <w:ind w:right="-47"/>
        <w:jc w:val="both"/>
        <w:rPr>
          <w:rFonts w:ascii="Verdana" w:hAnsi="Verdana"/>
          <w:i/>
          <w:sz w:val="20"/>
        </w:rPr>
      </w:pPr>
    </w:p>
    <w:p w14:paraId="10636EB0" w14:textId="77777777" w:rsidR="00B93C92" w:rsidRPr="001E7B4A" w:rsidRDefault="00B93C92" w:rsidP="00B93C92">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w:t>
      </w:r>
      <w:r w:rsidRPr="001E7B4A">
        <w:rPr>
          <w:rFonts w:ascii="Verdana" w:hAnsi="Verdana"/>
          <w:sz w:val="20"/>
        </w:rPr>
        <w:lastRenderedPageBreak/>
        <w:t>transport i ubezpieczenie, załadunek, wyładunek, dokumentację niezbędną do normalnego  użytkowania, konserwacji i naprawy przedmiotu umowy.</w:t>
      </w:r>
    </w:p>
    <w:p w14:paraId="519A00DF" w14:textId="77777777" w:rsidR="00B93C92" w:rsidRPr="001E7B4A" w:rsidRDefault="00B93C92" w:rsidP="00B93C92">
      <w:pPr>
        <w:pStyle w:val="Tekstpodstawowy"/>
        <w:spacing w:line="240" w:lineRule="auto"/>
        <w:ind w:right="-47"/>
        <w:jc w:val="center"/>
        <w:rPr>
          <w:rFonts w:ascii="Verdana" w:hAnsi="Verdana"/>
          <w:b/>
          <w:sz w:val="20"/>
        </w:rPr>
      </w:pPr>
    </w:p>
    <w:p w14:paraId="1C2047ED" w14:textId="77777777" w:rsidR="00B93C92" w:rsidRPr="001E7B4A" w:rsidRDefault="00B93C92" w:rsidP="00B93C92">
      <w:pPr>
        <w:pStyle w:val="Tekstpodstawowy"/>
        <w:spacing w:line="240" w:lineRule="auto"/>
        <w:ind w:right="-47"/>
        <w:jc w:val="center"/>
        <w:rPr>
          <w:rFonts w:ascii="Verdana" w:hAnsi="Verdana"/>
          <w:b/>
          <w:sz w:val="20"/>
        </w:rPr>
      </w:pPr>
      <w:r w:rsidRPr="001E7B4A">
        <w:rPr>
          <w:rFonts w:ascii="Verdana" w:hAnsi="Verdana"/>
          <w:b/>
          <w:sz w:val="20"/>
        </w:rPr>
        <w:t>§ 4</w:t>
      </w:r>
    </w:p>
    <w:p w14:paraId="1D740B91" w14:textId="77777777" w:rsidR="00B93C92" w:rsidRPr="001E7B4A" w:rsidRDefault="00B93C92" w:rsidP="00B93C92">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7EC838F" w14:textId="77777777" w:rsidR="00B93C92" w:rsidRPr="001E7B4A" w:rsidRDefault="00B93C92" w:rsidP="00B93C92">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177FBC2D" w14:textId="77777777" w:rsidR="00B93C92" w:rsidRPr="001E7B4A" w:rsidRDefault="00B93C92" w:rsidP="00B93C92">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A62B8CE" w14:textId="77777777" w:rsidR="00B93C92" w:rsidRPr="007101CD" w:rsidRDefault="00B93C92" w:rsidP="00B93C92">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585881FD" w14:textId="77777777" w:rsidR="00B93C92" w:rsidRPr="001E7B4A" w:rsidRDefault="00B93C92" w:rsidP="00B93C92">
      <w:pPr>
        <w:pStyle w:val="Tekstpodstawowy"/>
        <w:spacing w:line="240" w:lineRule="auto"/>
        <w:ind w:right="-47"/>
        <w:jc w:val="center"/>
        <w:rPr>
          <w:rFonts w:ascii="Verdana" w:hAnsi="Verdana"/>
          <w:b/>
          <w:sz w:val="20"/>
        </w:rPr>
      </w:pPr>
      <w:r w:rsidRPr="001E7B4A">
        <w:rPr>
          <w:rFonts w:ascii="Verdana" w:hAnsi="Verdana"/>
          <w:b/>
          <w:sz w:val="20"/>
        </w:rPr>
        <w:t>§ 5</w:t>
      </w:r>
    </w:p>
    <w:p w14:paraId="567FA7DE" w14:textId="77777777" w:rsidR="00B93C92" w:rsidRPr="001E7B4A" w:rsidRDefault="00B93C92" w:rsidP="00B93C92">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7A57CB22" w14:textId="77777777" w:rsidR="00B93C92" w:rsidRPr="001E7B4A" w:rsidRDefault="00B93C92" w:rsidP="00B93C92">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1518CF3D" w14:textId="77777777" w:rsidR="00B93C92" w:rsidRPr="001E7B4A" w:rsidRDefault="00B93C92" w:rsidP="00B93C92">
      <w:pPr>
        <w:pStyle w:val="Tekstpodstawowy"/>
        <w:numPr>
          <w:ilvl w:val="1"/>
          <w:numId w:val="32"/>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73D3229C" w14:textId="77777777" w:rsidR="00B93C92" w:rsidRPr="001E7B4A" w:rsidRDefault="00B93C92" w:rsidP="00B93C92">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05E3B782" w14:textId="77777777" w:rsidR="00B93C92" w:rsidRPr="001E7B4A" w:rsidRDefault="00B93C92" w:rsidP="00B93C92">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 tytułu odstąpienia od umowy w całości przez którąkolwiek ze stron z winy</w:t>
      </w:r>
      <w:r>
        <w:rPr>
          <w:rFonts w:ascii="Verdana" w:hAnsi="Verdana"/>
          <w:sz w:val="20"/>
        </w:rPr>
        <w:t xml:space="preserve"> </w:t>
      </w:r>
      <w:bookmarkStart w:id="2" w:name="_Hlk164336753"/>
      <w:r>
        <w:rPr>
          <w:rFonts w:ascii="Verdana" w:hAnsi="Verdana"/>
          <w:sz w:val="20"/>
        </w:rPr>
        <w:t>występującej po stronie</w:t>
      </w:r>
      <w:r w:rsidRPr="001E7B4A">
        <w:rPr>
          <w:rFonts w:ascii="Verdana" w:hAnsi="Verdana"/>
          <w:sz w:val="20"/>
        </w:rPr>
        <w:t xml:space="preserve"> </w:t>
      </w:r>
      <w:bookmarkEnd w:id="2"/>
      <w:r w:rsidRPr="001E7B4A">
        <w:rPr>
          <w:rFonts w:ascii="Verdana" w:hAnsi="Verdana"/>
          <w:sz w:val="20"/>
        </w:rPr>
        <w:t>Sprzedawcy, w wysokości 10% całkowitego wynagrodzenia netto określonego w  § 3 ust. 1;</w:t>
      </w:r>
    </w:p>
    <w:p w14:paraId="0C039B05" w14:textId="77777777" w:rsidR="00B93C92" w:rsidRPr="001E7B4A" w:rsidRDefault="00B93C92" w:rsidP="00B93C92">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winy </w:t>
      </w:r>
      <w:r w:rsidRPr="004929EE">
        <w:rPr>
          <w:rFonts w:ascii="Verdana" w:hAnsi="Verdana"/>
          <w:sz w:val="20"/>
        </w:rPr>
        <w:t xml:space="preserve">występującej po stronie </w:t>
      </w:r>
      <w:r w:rsidRPr="001E7B4A">
        <w:rPr>
          <w:rFonts w:ascii="Verdana" w:hAnsi="Verdana"/>
          <w:sz w:val="20"/>
        </w:rPr>
        <w:t>Sprzedawcy, w wysokości 10% wartości netto części przedmiotu umowy, której dotyczy odstąpienie;</w:t>
      </w:r>
    </w:p>
    <w:p w14:paraId="015EC96A" w14:textId="77777777" w:rsidR="00B93C92" w:rsidRPr="001E7B4A" w:rsidRDefault="00B93C92" w:rsidP="00B93C92">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2C619CA2" w14:textId="77777777" w:rsidR="00B93C92" w:rsidRPr="001E7B4A" w:rsidRDefault="00B93C92" w:rsidP="00B93C92">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winy </w:t>
      </w:r>
      <w:r w:rsidRPr="004929EE">
        <w:rPr>
          <w:rFonts w:ascii="Verdana" w:hAnsi="Verdana"/>
          <w:sz w:val="20"/>
        </w:rPr>
        <w:t xml:space="preserve">występującej po stronie </w:t>
      </w:r>
      <w:r w:rsidRPr="001E7B4A">
        <w:rPr>
          <w:rFonts w:ascii="Verdana" w:hAnsi="Verdana"/>
          <w:sz w:val="20"/>
        </w:rPr>
        <w:t>Kupującego, w wysokości 10% całkowitego wynagrodzenia netto określonego w § 3 ust. 1;</w:t>
      </w:r>
    </w:p>
    <w:p w14:paraId="37C2C460" w14:textId="77777777" w:rsidR="00B93C92" w:rsidRPr="001E7B4A" w:rsidRDefault="00B93C92" w:rsidP="00B93C92">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w:t>
      </w:r>
      <w:r w:rsidRPr="001E7B4A">
        <w:rPr>
          <w:rFonts w:ascii="Verdana" w:hAnsi="Verdana"/>
          <w:sz w:val="20"/>
        </w:rPr>
        <w:t xml:space="preserve">winy </w:t>
      </w:r>
      <w:r w:rsidRPr="004929EE">
        <w:rPr>
          <w:rFonts w:ascii="Verdana" w:hAnsi="Verdana"/>
          <w:sz w:val="20"/>
        </w:rPr>
        <w:t xml:space="preserve">występującej po stronie </w:t>
      </w:r>
      <w:r w:rsidRPr="001E7B4A">
        <w:rPr>
          <w:rFonts w:ascii="Verdana" w:hAnsi="Verdana"/>
          <w:sz w:val="20"/>
        </w:rPr>
        <w:t>Kupującego, w wysokości 10% wartości netto części przedmiotu umowy, której dotyczy odstąpienie</w:t>
      </w:r>
    </w:p>
    <w:p w14:paraId="45F46DD4" w14:textId="77777777" w:rsidR="00B93C92" w:rsidRPr="001E7B4A" w:rsidRDefault="00B93C92" w:rsidP="00B93C92">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4D26432B" w14:textId="77777777" w:rsidR="00B93C92" w:rsidRPr="001E7B4A" w:rsidRDefault="00B93C92" w:rsidP="00B93C92">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4FEBAAB4" w14:textId="77777777" w:rsidR="00B93C92" w:rsidRPr="001E7B4A" w:rsidRDefault="00B93C92" w:rsidP="00B93C92">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1F008C51" w14:textId="77777777" w:rsidR="00B93C92" w:rsidRPr="001E7B4A" w:rsidRDefault="00B93C92" w:rsidP="00B93C92">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7313B97E" w14:textId="77777777" w:rsidR="00B93C92" w:rsidRPr="00D359D6" w:rsidRDefault="00B93C92" w:rsidP="00B93C92">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6C00E35" w14:textId="77777777" w:rsidR="00B93C92" w:rsidRPr="001E7B4A" w:rsidRDefault="00B93C92" w:rsidP="00B93C92">
      <w:pPr>
        <w:pStyle w:val="Tekstpodstawowy"/>
        <w:ind w:right="-47"/>
        <w:jc w:val="center"/>
        <w:rPr>
          <w:rFonts w:ascii="Verdana" w:hAnsi="Verdana"/>
          <w:b/>
          <w:sz w:val="20"/>
        </w:rPr>
      </w:pPr>
    </w:p>
    <w:p w14:paraId="20EDF5C6" w14:textId="77777777" w:rsidR="00B93C92" w:rsidRPr="001E7B4A" w:rsidRDefault="00B93C92" w:rsidP="00B93C92">
      <w:pPr>
        <w:pStyle w:val="Tekstpodstawowy"/>
        <w:ind w:right="-47"/>
        <w:jc w:val="center"/>
        <w:rPr>
          <w:rFonts w:ascii="Verdana" w:hAnsi="Verdana"/>
          <w:b/>
          <w:sz w:val="20"/>
        </w:rPr>
      </w:pPr>
      <w:bookmarkStart w:id="3" w:name="_Hlk93917097"/>
      <w:r w:rsidRPr="001E7B4A">
        <w:rPr>
          <w:rFonts w:ascii="Verdana" w:hAnsi="Verdana"/>
          <w:b/>
          <w:sz w:val="20"/>
        </w:rPr>
        <w:t>§ 6</w:t>
      </w:r>
    </w:p>
    <w:bookmarkEnd w:id="3"/>
    <w:p w14:paraId="63FA83B2" w14:textId="77777777" w:rsidR="00B93C92" w:rsidRPr="001E7B4A" w:rsidRDefault="00B93C92" w:rsidP="00B93C92">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1C9B2A8B" w14:textId="77777777" w:rsidR="00B93C92" w:rsidRPr="001E7B4A" w:rsidRDefault="00B93C92" w:rsidP="00B93C92">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07BBD909" w14:textId="77777777" w:rsidR="00B93C92" w:rsidRPr="001E7B4A" w:rsidRDefault="00B93C92" w:rsidP="00B93C92">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lastRenderedPageBreak/>
        <w:t xml:space="preserve">Sprzedawca oświadcza, że certyfikaty i etykiety producenta oprogramowania, którymi jest oznakowany sprzęt są oryginalne.   </w:t>
      </w:r>
    </w:p>
    <w:p w14:paraId="4C81ED22" w14:textId="77777777" w:rsidR="00B93C92" w:rsidRPr="001E7B4A" w:rsidRDefault="00B93C92" w:rsidP="00B93C92">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F731A67" w14:textId="77777777" w:rsidR="00B93C92" w:rsidRPr="007101CD" w:rsidRDefault="00B93C92" w:rsidP="00B93C92">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6DC8AE38" w14:textId="77777777" w:rsidR="00B93C92" w:rsidRPr="001E7B4A" w:rsidRDefault="00B93C92" w:rsidP="00B93C92">
      <w:pPr>
        <w:pStyle w:val="Tekstpodstawowy"/>
        <w:spacing w:line="240" w:lineRule="auto"/>
        <w:ind w:left="340" w:right="-47"/>
        <w:jc w:val="center"/>
        <w:rPr>
          <w:rFonts w:ascii="Verdana" w:hAnsi="Verdana"/>
          <w:b/>
          <w:sz w:val="20"/>
        </w:rPr>
      </w:pPr>
      <w:r w:rsidRPr="001E7B4A">
        <w:rPr>
          <w:rFonts w:ascii="Verdana" w:hAnsi="Verdana"/>
          <w:b/>
          <w:sz w:val="20"/>
        </w:rPr>
        <w:t>§ 7</w:t>
      </w:r>
    </w:p>
    <w:p w14:paraId="46D07B27" w14:textId="77777777" w:rsidR="00B93C92" w:rsidRPr="001E7B4A" w:rsidRDefault="00B93C92" w:rsidP="00B93C92">
      <w:pPr>
        <w:widowControl w:val="0"/>
        <w:numPr>
          <w:ilvl w:val="0"/>
          <w:numId w:val="49"/>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71154B8" w14:textId="77777777" w:rsidR="00B93C92" w:rsidRPr="001E7B4A" w:rsidRDefault="00B93C92" w:rsidP="00B93C92">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EEBF09B" w14:textId="77777777" w:rsidR="00B93C92" w:rsidRPr="001E7B4A" w:rsidRDefault="00B93C92" w:rsidP="00B93C92">
      <w:pPr>
        <w:numPr>
          <w:ilvl w:val="0"/>
          <w:numId w:val="36"/>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C7A5B60" w14:textId="77777777" w:rsidR="00B93C92" w:rsidRPr="001E7B4A" w:rsidRDefault="00B93C92" w:rsidP="00B93C92">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D104F76" w14:textId="77777777" w:rsidR="00B93C92" w:rsidRPr="001E7B4A" w:rsidRDefault="00B93C92" w:rsidP="00B93C92">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35C536B0" w14:textId="77777777" w:rsidR="00B93C92" w:rsidRPr="001E7B4A" w:rsidRDefault="00B93C92" w:rsidP="00B93C92">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69CFC917" w14:textId="77777777" w:rsidR="00B93C92" w:rsidRPr="001E7B4A" w:rsidRDefault="00B93C92" w:rsidP="00B93C92">
      <w:pPr>
        <w:widowControl w:val="0"/>
        <w:numPr>
          <w:ilvl w:val="0"/>
          <w:numId w:val="49"/>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3625850" w14:textId="77777777" w:rsidR="00B93C92" w:rsidRPr="001E7B4A" w:rsidRDefault="00B93C92" w:rsidP="00B93C92">
      <w:pPr>
        <w:widowControl w:val="0"/>
        <w:numPr>
          <w:ilvl w:val="0"/>
          <w:numId w:val="4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EE2D08D" w14:textId="77777777" w:rsidR="00B93C92" w:rsidRPr="001E7B4A" w:rsidRDefault="00B93C92" w:rsidP="00B93C92">
      <w:pPr>
        <w:widowControl w:val="0"/>
        <w:numPr>
          <w:ilvl w:val="0"/>
          <w:numId w:val="4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6E6782BE" w14:textId="77777777" w:rsidR="00B93C92" w:rsidRPr="001E7B4A" w:rsidRDefault="00B93C92" w:rsidP="00B93C92">
      <w:pPr>
        <w:widowControl w:val="0"/>
        <w:numPr>
          <w:ilvl w:val="0"/>
          <w:numId w:val="4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140FA4D8" w14:textId="77777777" w:rsidR="00B93C92" w:rsidRPr="008400D7" w:rsidRDefault="00B93C92" w:rsidP="00B93C92">
      <w:pPr>
        <w:widowControl w:val="0"/>
        <w:numPr>
          <w:ilvl w:val="0"/>
          <w:numId w:val="49"/>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p>
    <w:p w14:paraId="3733A2A6" w14:textId="77777777" w:rsidR="00B93C92" w:rsidRPr="001E7B4A" w:rsidRDefault="00B93C92" w:rsidP="00B93C92">
      <w:pPr>
        <w:pStyle w:val="Tekstpodstawowy"/>
        <w:spacing w:line="240" w:lineRule="auto"/>
        <w:ind w:left="360" w:right="-47"/>
        <w:jc w:val="center"/>
        <w:rPr>
          <w:rFonts w:ascii="Verdana" w:hAnsi="Verdana"/>
          <w:b/>
          <w:sz w:val="20"/>
        </w:rPr>
      </w:pPr>
      <w:r w:rsidRPr="001E7B4A">
        <w:rPr>
          <w:rFonts w:ascii="Verdana" w:hAnsi="Verdana"/>
          <w:b/>
          <w:sz w:val="20"/>
        </w:rPr>
        <w:lastRenderedPageBreak/>
        <w:t>§ 8</w:t>
      </w:r>
    </w:p>
    <w:p w14:paraId="52F38C47" w14:textId="77777777" w:rsidR="00B93C92" w:rsidRPr="001E7B4A" w:rsidRDefault="00B93C92" w:rsidP="00B93C92">
      <w:pPr>
        <w:numPr>
          <w:ilvl w:val="0"/>
          <w:numId w:val="50"/>
        </w:numPr>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4594EB1" w14:textId="77777777" w:rsidR="00B93C92" w:rsidRPr="001E7B4A" w:rsidRDefault="00B93C92" w:rsidP="00B93C92">
      <w:pPr>
        <w:numPr>
          <w:ilvl w:val="0"/>
          <w:numId w:val="50"/>
        </w:numPr>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512CC067" w14:textId="77777777" w:rsidR="00B93C92" w:rsidRPr="001E7B4A" w:rsidRDefault="00B93C92" w:rsidP="00B93C92">
      <w:pPr>
        <w:numPr>
          <w:ilvl w:val="0"/>
          <w:numId w:val="50"/>
        </w:numPr>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CDE2308" w14:textId="77777777" w:rsidR="00B93C92" w:rsidRPr="001E7B4A" w:rsidRDefault="00B93C92" w:rsidP="00B93C92">
      <w:pPr>
        <w:numPr>
          <w:ilvl w:val="0"/>
          <w:numId w:val="50"/>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0F2CE29" w14:textId="77777777" w:rsidR="00B93C92" w:rsidRPr="001E7B4A" w:rsidRDefault="00B93C92" w:rsidP="00B93C92">
      <w:pPr>
        <w:numPr>
          <w:ilvl w:val="0"/>
          <w:numId w:val="50"/>
        </w:numPr>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6DDBD614" w14:textId="77777777" w:rsidR="00B93C92" w:rsidRPr="001E7B4A" w:rsidRDefault="00B93C92" w:rsidP="00B93C92">
      <w:pPr>
        <w:numPr>
          <w:ilvl w:val="1"/>
          <w:numId w:val="50"/>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25B0BFA5" w14:textId="77777777" w:rsidR="00B93C92" w:rsidRPr="001E7B4A" w:rsidRDefault="00B93C92" w:rsidP="00B93C92">
      <w:pPr>
        <w:numPr>
          <w:ilvl w:val="1"/>
          <w:numId w:val="50"/>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08B4D285" w14:textId="77777777" w:rsidR="00B93C92" w:rsidRPr="008427BF" w:rsidRDefault="00B93C92" w:rsidP="00B93C92">
      <w:pPr>
        <w:numPr>
          <w:ilvl w:val="1"/>
          <w:numId w:val="50"/>
        </w:numPr>
        <w:jc w:val="both"/>
        <w:rPr>
          <w:rFonts w:ascii="Verdana" w:hAnsi="Verdana"/>
          <w:bCs/>
          <w:lang w:val="pl-PL" w:eastAsia="en-US"/>
        </w:rPr>
      </w:pPr>
      <w:r w:rsidRPr="001E7B4A">
        <w:rPr>
          <w:rFonts w:ascii="Verdana" w:hAnsi="Verdana"/>
          <w:bCs/>
          <w:lang w:val="pl-PL" w:eastAsia="en-US"/>
        </w:rPr>
        <w:t xml:space="preserve">Koszty transportu, serwisowania, przeglądów okresowych, koszty materiałów wymienianych oraz koszty wymiany </w:t>
      </w:r>
      <w:r w:rsidRPr="008427BF">
        <w:rPr>
          <w:rFonts w:ascii="Verdana" w:hAnsi="Verdana"/>
          <w:bCs/>
          <w:lang w:val="pl-PL" w:eastAsia="en-US"/>
        </w:rPr>
        <w:t>tych materiałów ponosi Sprzedawca.</w:t>
      </w:r>
    </w:p>
    <w:p w14:paraId="1BFCE6ED" w14:textId="77777777" w:rsidR="00B93C92" w:rsidRPr="00AA7B03" w:rsidRDefault="00B93C92" w:rsidP="00B93C92">
      <w:pPr>
        <w:numPr>
          <w:ilvl w:val="1"/>
          <w:numId w:val="50"/>
        </w:numPr>
        <w:jc w:val="both"/>
        <w:rPr>
          <w:rFonts w:ascii="Verdana" w:hAnsi="Verdana"/>
          <w:bCs/>
          <w:lang w:val="pl-PL" w:eastAsia="en-US"/>
        </w:rPr>
      </w:pPr>
      <w:r w:rsidRPr="008427BF">
        <w:rPr>
          <w:rFonts w:ascii="Verdana" w:hAnsi="Verdana"/>
          <w:bCs/>
          <w:lang w:val="pl-PL" w:eastAsia="en-US"/>
        </w:rPr>
        <w:t xml:space="preserve">Czas reakcji na zgłoszenie usterki </w:t>
      </w:r>
      <w:r>
        <w:rPr>
          <w:rFonts w:ascii="Verdana" w:hAnsi="Verdana"/>
          <w:bCs/>
          <w:lang w:val="pl-PL" w:eastAsia="en-US"/>
        </w:rPr>
        <w:t xml:space="preserve">na następny dzień </w:t>
      </w:r>
      <w:r w:rsidRPr="008427BF">
        <w:rPr>
          <w:rFonts w:ascii="Verdana" w:hAnsi="Verdana"/>
          <w:bCs/>
          <w:lang w:val="pl-PL" w:eastAsia="en-US"/>
        </w:rPr>
        <w:t xml:space="preserve">od momentu zgłoszenia, czas naprawy nie dłuższy niż </w:t>
      </w:r>
      <w:r>
        <w:rPr>
          <w:rFonts w:ascii="Verdana" w:hAnsi="Verdana"/>
          <w:b/>
          <w:lang w:val="pl-PL" w:eastAsia="en-US"/>
        </w:rPr>
        <w:t xml:space="preserve">5 </w:t>
      </w:r>
      <w:r w:rsidRPr="00147CBD">
        <w:rPr>
          <w:rFonts w:ascii="Verdana" w:hAnsi="Verdana"/>
          <w:b/>
          <w:lang w:val="pl-PL" w:eastAsia="en-US"/>
        </w:rPr>
        <w:t>dni</w:t>
      </w:r>
      <w:r>
        <w:rPr>
          <w:rFonts w:ascii="Verdana" w:hAnsi="Verdana"/>
          <w:bCs/>
          <w:lang w:val="pl-PL" w:eastAsia="en-US"/>
        </w:rPr>
        <w:t xml:space="preserve"> </w:t>
      </w:r>
      <w:r w:rsidRPr="008427BF">
        <w:rPr>
          <w:rFonts w:ascii="Verdana" w:hAnsi="Verdana"/>
          <w:bCs/>
          <w:lang w:val="pl-PL" w:eastAsia="en-US"/>
        </w:rPr>
        <w:t xml:space="preserve"> od momentu zgłoszenia.</w:t>
      </w:r>
      <w:r w:rsidRPr="008427BF">
        <w:rPr>
          <w:lang w:val="pl-PL"/>
        </w:rPr>
        <w:t xml:space="preserve"> </w:t>
      </w:r>
    </w:p>
    <w:p w14:paraId="5033C4D3" w14:textId="77777777" w:rsidR="00B93C92" w:rsidRPr="008427BF" w:rsidRDefault="00B93C92" w:rsidP="00B93C92">
      <w:pPr>
        <w:numPr>
          <w:ilvl w:val="1"/>
          <w:numId w:val="50"/>
        </w:numPr>
        <w:jc w:val="both"/>
        <w:rPr>
          <w:rFonts w:ascii="Verdana" w:hAnsi="Verdana"/>
          <w:bCs/>
          <w:lang w:val="pl-PL" w:eastAsia="en-US"/>
        </w:rPr>
      </w:pPr>
      <w:r>
        <w:rPr>
          <w:rFonts w:ascii="Verdana" w:hAnsi="Verdana"/>
          <w:bCs/>
          <w:lang w:val="pl-PL" w:eastAsia="en-US"/>
        </w:rPr>
        <w:t>wymiana uszkodzonego elementu/urządzenia do końca następnego dni roboczego od zgłoszenia awarii</w:t>
      </w:r>
    </w:p>
    <w:p w14:paraId="6D12AB5D" w14:textId="77777777" w:rsidR="00B93C92" w:rsidRPr="001E7B4A" w:rsidRDefault="00B93C92" w:rsidP="00B93C92">
      <w:pPr>
        <w:numPr>
          <w:ilvl w:val="1"/>
          <w:numId w:val="50"/>
        </w:numPr>
        <w:jc w:val="both"/>
        <w:rPr>
          <w:rFonts w:ascii="Verdana" w:hAnsi="Verdana"/>
          <w:bCs/>
          <w:lang w:val="pl-PL" w:eastAsia="en-US"/>
        </w:rPr>
      </w:pPr>
      <w:r w:rsidRPr="008427BF">
        <w:rPr>
          <w:rFonts w:ascii="Verdana" w:hAnsi="Verdana"/>
          <w:bCs/>
          <w:lang w:val="pl-PL" w:eastAsia="en-US"/>
        </w:rPr>
        <w:t>Wszelkie zgłoszenia usterek (wad) będą przekazywane</w:t>
      </w:r>
      <w:r w:rsidRPr="001E7B4A">
        <w:rPr>
          <w:rFonts w:ascii="Verdana" w:hAnsi="Verdana"/>
          <w:bCs/>
          <w:lang w:val="pl-PL" w:eastAsia="en-US"/>
        </w:rPr>
        <w:t xml:space="preserve"> Sprzedawcy faksem na nr …………….. lub e-mailem na adres: …………………, za zwrotnym potwierdzeniem odbioru zgłoszenia na nr faksu Kupującego ………………..  e-mail na adres: …………………………….</w:t>
      </w:r>
    </w:p>
    <w:p w14:paraId="00451164" w14:textId="77777777" w:rsidR="00B93C92" w:rsidRPr="001E7B4A" w:rsidRDefault="00B93C92" w:rsidP="00B93C92">
      <w:pPr>
        <w:numPr>
          <w:ilvl w:val="1"/>
          <w:numId w:val="50"/>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4B8CD84" w14:textId="77777777" w:rsidR="00B93C92" w:rsidRPr="001E7B4A" w:rsidRDefault="00B93C92" w:rsidP="00B93C92">
      <w:pPr>
        <w:numPr>
          <w:ilvl w:val="1"/>
          <w:numId w:val="50"/>
        </w:numPr>
        <w:jc w:val="both"/>
        <w:rPr>
          <w:rFonts w:ascii="Verdana" w:hAnsi="Verdana"/>
          <w:bCs/>
          <w:lang w:val="pl-PL" w:eastAsia="en-US"/>
        </w:rPr>
      </w:pPr>
      <w:r w:rsidRPr="001E7B4A">
        <w:rPr>
          <w:rFonts w:ascii="Verdana" w:hAnsi="Verdana"/>
          <w:bCs/>
          <w:lang w:val="pl-PL" w:eastAsia="en-US"/>
        </w:rPr>
        <w:t xml:space="preserve">Jeśli czas usunięcia wady lub usterki będzie przekraczał </w:t>
      </w:r>
      <w:r>
        <w:rPr>
          <w:rFonts w:ascii="Verdana" w:hAnsi="Verdana"/>
          <w:b/>
          <w:lang w:val="pl-PL" w:eastAsia="en-US"/>
        </w:rPr>
        <w:t>………..</w:t>
      </w:r>
      <w:r w:rsidRPr="00147CBD">
        <w:rPr>
          <w:rFonts w:ascii="Verdana" w:hAnsi="Verdana"/>
          <w:b/>
          <w:lang w:val="pl-PL" w:eastAsia="en-US"/>
        </w:rPr>
        <w:t xml:space="preserve"> dni</w:t>
      </w:r>
      <w:r w:rsidRPr="001E7B4A">
        <w:rPr>
          <w:rFonts w:ascii="Verdana" w:hAnsi="Verdana"/>
          <w:bCs/>
          <w:lang w:val="pl-PL" w:eastAsia="en-US"/>
        </w:rPr>
        <w:t>, Wykonawca niezwłocznie dostarczy Zamawiającemu na czas naprawy sprzęt zastępczy o nie gorszych parametrach technicznych.</w:t>
      </w:r>
    </w:p>
    <w:p w14:paraId="70B136E4" w14:textId="77777777" w:rsidR="00B93C92" w:rsidRDefault="00B93C92" w:rsidP="00B93C92">
      <w:pPr>
        <w:numPr>
          <w:ilvl w:val="1"/>
          <w:numId w:val="50"/>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5993AD4E" w14:textId="77777777" w:rsidR="00B93C92" w:rsidRPr="00434027" w:rsidRDefault="00B93C92" w:rsidP="00B93C92">
      <w:pPr>
        <w:numPr>
          <w:ilvl w:val="0"/>
          <w:numId w:val="50"/>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116C7982" w14:textId="77777777" w:rsidR="00B93C92" w:rsidRPr="001E7B4A" w:rsidRDefault="00B93C92" w:rsidP="00B93C92">
      <w:pPr>
        <w:numPr>
          <w:ilvl w:val="0"/>
          <w:numId w:val="50"/>
        </w:numPr>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097E207C" w14:textId="77777777" w:rsidR="00B93C92" w:rsidRPr="001E7B4A" w:rsidRDefault="00B93C92" w:rsidP="00B93C92">
      <w:pPr>
        <w:numPr>
          <w:ilvl w:val="0"/>
          <w:numId w:val="50"/>
        </w:numPr>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6B0E7A0" w14:textId="77777777" w:rsidR="00B93C92" w:rsidRPr="001E7B4A" w:rsidRDefault="00B93C92" w:rsidP="00B93C92">
      <w:pPr>
        <w:numPr>
          <w:ilvl w:val="0"/>
          <w:numId w:val="50"/>
        </w:numPr>
        <w:jc w:val="both"/>
        <w:rPr>
          <w:rFonts w:ascii="Verdana" w:hAnsi="Verdana"/>
          <w:bCs/>
          <w:lang w:val="pl-PL" w:eastAsia="en-US"/>
        </w:rPr>
      </w:pPr>
      <w:r w:rsidRPr="001E7B4A">
        <w:rPr>
          <w:rFonts w:ascii="Verdana" w:hAnsi="Verdana"/>
          <w:bCs/>
          <w:lang w:val="pl-PL" w:eastAsia="en-US"/>
        </w:rPr>
        <w:t xml:space="preserve">W przypadku wady lub usterki dysku lub innego nośnika danych, będzie on wymieniony przez Wykonawcę na nowy bez konieczności zwrotu uszkodzonego </w:t>
      </w:r>
      <w:r w:rsidRPr="001E7B4A">
        <w:rPr>
          <w:rFonts w:ascii="Verdana" w:hAnsi="Verdana"/>
          <w:bCs/>
          <w:lang w:val="pl-PL" w:eastAsia="en-US"/>
        </w:rPr>
        <w:br/>
        <w:t>i dokonywania ekspertyzy poza siedzibą Zamawiającego. Wykonawcy przysługuje prawo sprawdzenia awarii dysku lub nośnika w siedzibie Zamawiającego.</w:t>
      </w:r>
    </w:p>
    <w:p w14:paraId="0BB2AFE8" w14:textId="77777777" w:rsidR="00B93C92" w:rsidRPr="001E7B4A" w:rsidRDefault="00B93C92" w:rsidP="00B93C92">
      <w:pPr>
        <w:numPr>
          <w:ilvl w:val="0"/>
          <w:numId w:val="50"/>
        </w:numPr>
        <w:jc w:val="both"/>
        <w:rPr>
          <w:rFonts w:ascii="Verdana" w:hAnsi="Verdana"/>
          <w:lang w:val="pl-PL"/>
        </w:rPr>
      </w:pPr>
      <w:r w:rsidRPr="001E7B4A">
        <w:rPr>
          <w:rFonts w:ascii="Verdana" w:hAnsi="Verdana"/>
          <w:bCs/>
          <w:lang w:val="pl-PL" w:eastAsia="en-US"/>
        </w:rPr>
        <w:lastRenderedPageBreak/>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1131565" w14:textId="77777777" w:rsidR="00B93C92" w:rsidRPr="001E7B4A" w:rsidRDefault="00B93C92" w:rsidP="00B93C92">
      <w:pPr>
        <w:numPr>
          <w:ilvl w:val="0"/>
          <w:numId w:val="50"/>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3428B3C9" w14:textId="77777777" w:rsidR="00B93C92" w:rsidRPr="001E7B4A" w:rsidRDefault="00B93C92" w:rsidP="00B93C92">
      <w:pPr>
        <w:numPr>
          <w:ilvl w:val="0"/>
          <w:numId w:val="50"/>
        </w:numPr>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885F5AC" w14:textId="77777777" w:rsidR="00B93C92" w:rsidRPr="001E7B4A" w:rsidRDefault="00B93C92" w:rsidP="00B93C92">
      <w:pPr>
        <w:numPr>
          <w:ilvl w:val="0"/>
          <w:numId w:val="50"/>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62E7E2E" w14:textId="77777777" w:rsidR="00B93C92" w:rsidRPr="001E7B4A" w:rsidRDefault="00B93C92" w:rsidP="00B93C92">
      <w:pPr>
        <w:pStyle w:val="Tekstpodstawowy"/>
        <w:spacing w:line="240" w:lineRule="auto"/>
        <w:ind w:right="-47"/>
        <w:rPr>
          <w:rFonts w:ascii="Verdana" w:hAnsi="Verdana"/>
          <w:b/>
          <w:sz w:val="20"/>
        </w:rPr>
      </w:pPr>
    </w:p>
    <w:p w14:paraId="20AB9B7B" w14:textId="77777777" w:rsidR="00B93C92" w:rsidRPr="001E7B4A" w:rsidRDefault="00B93C92" w:rsidP="00B93C92">
      <w:pPr>
        <w:pStyle w:val="Tekstpodstawowy"/>
        <w:spacing w:line="240" w:lineRule="auto"/>
        <w:ind w:right="-47"/>
        <w:jc w:val="center"/>
        <w:rPr>
          <w:rFonts w:ascii="Verdana" w:hAnsi="Verdana"/>
          <w:b/>
          <w:sz w:val="20"/>
        </w:rPr>
      </w:pPr>
      <w:r w:rsidRPr="001E7B4A">
        <w:rPr>
          <w:rFonts w:ascii="Verdana" w:hAnsi="Verdana"/>
          <w:b/>
          <w:sz w:val="20"/>
        </w:rPr>
        <w:t>§ 9</w:t>
      </w:r>
    </w:p>
    <w:p w14:paraId="72787F51" w14:textId="77777777" w:rsidR="00B93C92" w:rsidRPr="001E7B4A" w:rsidRDefault="00B93C92" w:rsidP="00B93C92">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13B94B20" w14:textId="77777777" w:rsidR="00B93C92" w:rsidRPr="008400D7" w:rsidRDefault="00B93C92" w:rsidP="00B93C92">
      <w:pPr>
        <w:spacing w:line="240" w:lineRule="atLeast"/>
        <w:ind w:right="-47"/>
        <w:jc w:val="center"/>
        <w:rPr>
          <w:rFonts w:ascii="Verdana" w:hAnsi="Verdana"/>
          <w:b/>
        </w:rPr>
      </w:pPr>
      <w:r w:rsidRPr="001E7B4A">
        <w:rPr>
          <w:rFonts w:ascii="Verdana" w:hAnsi="Verdana"/>
          <w:b/>
        </w:rPr>
        <w:t>§ 10</w:t>
      </w:r>
    </w:p>
    <w:p w14:paraId="4683D87A" w14:textId="77777777" w:rsidR="00B93C92" w:rsidRPr="001E7B4A" w:rsidRDefault="00B93C92" w:rsidP="00B93C92">
      <w:pPr>
        <w:numPr>
          <w:ilvl w:val="0"/>
          <w:numId w:val="38"/>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4B148F98" w14:textId="77777777" w:rsidR="00B93C92" w:rsidRPr="001E7B4A" w:rsidRDefault="00B93C92" w:rsidP="00B93C92">
      <w:pPr>
        <w:tabs>
          <w:tab w:val="left" w:pos="367"/>
        </w:tabs>
        <w:spacing w:line="276" w:lineRule="auto"/>
        <w:ind w:left="360" w:right="60"/>
        <w:contextualSpacing/>
        <w:jc w:val="both"/>
        <w:rPr>
          <w:rFonts w:ascii="Verdana" w:eastAsia="Calibri" w:hAnsi="Verdana"/>
          <w:lang w:val="pl-PL" w:eastAsia="en-US"/>
        </w:rPr>
      </w:pPr>
    </w:p>
    <w:p w14:paraId="6ED59ACC" w14:textId="77777777" w:rsidR="00B93C92" w:rsidRPr="001E7B4A" w:rsidRDefault="00B93C92" w:rsidP="00B93C92">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13A0897C" w14:textId="77777777" w:rsidR="00B93C92" w:rsidRPr="001E7B4A" w:rsidRDefault="00B93C92" w:rsidP="00B93C92">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10C719D0" w14:textId="77777777" w:rsidR="00B93C92" w:rsidRPr="001E7B4A" w:rsidRDefault="00B93C92" w:rsidP="00B93C92">
      <w:pPr>
        <w:tabs>
          <w:tab w:val="left" w:pos="387"/>
        </w:tabs>
        <w:spacing w:line="276" w:lineRule="auto"/>
        <w:ind w:left="720" w:right="60"/>
        <w:contextualSpacing/>
        <w:jc w:val="both"/>
        <w:rPr>
          <w:rFonts w:ascii="Verdana" w:eastAsia="Calibri" w:hAnsi="Verdana"/>
          <w:lang w:val="pl-PL" w:eastAsia="en-US"/>
        </w:rPr>
      </w:pPr>
    </w:p>
    <w:p w14:paraId="41360A24" w14:textId="77777777" w:rsidR="00B93C92" w:rsidRPr="001E7B4A" w:rsidRDefault="00B93C92" w:rsidP="00B93C92">
      <w:pPr>
        <w:pStyle w:val="Tekstpodstawowy"/>
        <w:ind w:right="-47"/>
        <w:jc w:val="center"/>
        <w:rPr>
          <w:rFonts w:ascii="Verdana" w:hAnsi="Verdana"/>
          <w:b/>
          <w:bCs/>
          <w:sz w:val="20"/>
        </w:rPr>
      </w:pPr>
      <w:bookmarkStart w:id="4" w:name="_Hlk93992905"/>
      <w:r w:rsidRPr="001E7B4A">
        <w:rPr>
          <w:rFonts w:ascii="Verdana" w:hAnsi="Verdana"/>
          <w:b/>
          <w:bCs/>
          <w:sz w:val="20"/>
        </w:rPr>
        <w:t>§ 11</w:t>
      </w:r>
    </w:p>
    <w:bookmarkEnd w:id="4"/>
    <w:p w14:paraId="512FEF27" w14:textId="77777777" w:rsidR="00B93C92" w:rsidRPr="001E7B4A" w:rsidRDefault="00B93C92" w:rsidP="00B93C92">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6F69079" w14:textId="77777777" w:rsidR="00B93C92" w:rsidRPr="001E7B4A" w:rsidRDefault="00B93C92" w:rsidP="00B93C92">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C113B9D" w14:textId="77777777" w:rsidR="00B93C92" w:rsidRPr="001E7B4A" w:rsidRDefault="00B93C92" w:rsidP="00B93C92">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2C28BEB8" w14:textId="77777777" w:rsidR="00B93C92" w:rsidRPr="001E7B4A" w:rsidRDefault="00B93C92" w:rsidP="00B93C92">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r>
      <w:r w:rsidRPr="001E7B4A">
        <w:rPr>
          <w:rFonts w:ascii="Verdana" w:eastAsia="Lucida Sans Unicode" w:hAnsi="Verdana" w:cs="Times New Roman"/>
          <w:sz w:val="20"/>
          <w:szCs w:val="20"/>
          <w:lang w:eastAsia="ar-SA"/>
        </w:rPr>
        <w:lastRenderedPageBreak/>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22953AA" w14:textId="77777777" w:rsidR="00B93C92" w:rsidRPr="001E7B4A" w:rsidRDefault="00B93C92" w:rsidP="00B93C92">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67B6AC9" w14:textId="77777777" w:rsidR="00B93C92" w:rsidRPr="001E7B4A" w:rsidRDefault="00B93C92" w:rsidP="00B93C92">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7BC8C8A" w14:textId="77777777" w:rsidR="00B93C92" w:rsidRPr="001E7B4A" w:rsidRDefault="00B93C92" w:rsidP="00B93C92">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7687D27" w14:textId="77777777" w:rsidR="00B93C92" w:rsidRPr="008400D7" w:rsidRDefault="00B93C92" w:rsidP="00B93C92">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E95EDC1" w14:textId="77777777" w:rsidR="00B93C92" w:rsidRPr="001E7B4A" w:rsidRDefault="00B93C92" w:rsidP="00B93C92">
      <w:pPr>
        <w:tabs>
          <w:tab w:val="left" w:pos="387"/>
        </w:tabs>
        <w:spacing w:line="276" w:lineRule="auto"/>
        <w:ind w:left="720" w:right="60"/>
        <w:contextualSpacing/>
        <w:jc w:val="both"/>
        <w:rPr>
          <w:rFonts w:ascii="Verdana" w:eastAsia="Calibri" w:hAnsi="Verdana"/>
          <w:lang w:val="pl-PL" w:eastAsia="en-US"/>
        </w:rPr>
      </w:pPr>
    </w:p>
    <w:p w14:paraId="78CEBB82" w14:textId="77777777" w:rsidR="00B93C92" w:rsidRPr="001E7B4A" w:rsidRDefault="00B93C92" w:rsidP="00B93C92">
      <w:pPr>
        <w:pStyle w:val="Tekstpodstawowy"/>
        <w:ind w:right="-47"/>
        <w:jc w:val="center"/>
        <w:rPr>
          <w:rFonts w:ascii="Verdana" w:hAnsi="Verdana"/>
          <w:b/>
          <w:bCs/>
          <w:sz w:val="20"/>
        </w:rPr>
      </w:pPr>
      <w:r w:rsidRPr="001E7B4A">
        <w:rPr>
          <w:rFonts w:ascii="Verdana" w:hAnsi="Verdana"/>
          <w:b/>
          <w:bCs/>
          <w:sz w:val="20"/>
        </w:rPr>
        <w:t>§ 12</w:t>
      </w:r>
    </w:p>
    <w:p w14:paraId="2DFC657C" w14:textId="77777777" w:rsidR="00B93C92" w:rsidRPr="001E7B4A" w:rsidRDefault="00B93C92" w:rsidP="00B93C92">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6CE183E" w14:textId="77777777" w:rsidR="00B93C92" w:rsidRPr="001E7B4A" w:rsidRDefault="00B93C92" w:rsidP="00B93C92">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B84E653" w14:textId="77777777" w:rsidR="00B93C92" w:rsidRPr="001E7B4A" w:rsidRDefault="00B93C92" w:rsidP="00B93C92">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484FC41" w14:textId="77777777" w:rsidR="00B93C92" w:rsidRPr="001E7B4A" w:rsidRDefault="00B93C92" w:rsidP="00B93C92">
      <w:pPr>
        <w:numPr>
          <w:ilvl w:val="0"/>
          <w:numId w:val="43"/>
        </w:numPr>
        <w:suppressAutoHyphens/>
        <w:autoSpaceDN w:val="0"/>
        <w:spacing w:after="147"/>
        <w:jc w:val="both"/>
        <w:rPr>
          <w:rFonts w:ascii="Verdana" w:hAnsi="Verdana"/>
          <w:color w:val="000000"/>
          <w:lang w:val="pl-PL"/>
        </w:rPr>
      </w:pPr>
      <w:bookmarkStart w:id="5"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5CCE3E6D" w14:textId="77777777" w:rsidR="00B93C92" w:rsidRPr="001E7B4A" w:rsidRDefault="00B93C92" w:rsidP="00B93C92">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6F3DBC41" w14:textId="77777777" w:rsidR="00B93C92" w:rsidRPr="001E7B4A" w:rsidRDefault="00B93C92" w:rsidP="00B93C92">
      <w:pPr>
        <w:numPr>
          <w:ilvl w:val="0"/>
          <w:numId w:val="43"/>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2E6BEF98" w14:textId="77777777" w:rsidR="00B93C92" w:rsidRPr="001E7B4A" w:rsidRDefault="00B93C92" w:rsidP="00B93C92">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7DD355EF" w14:textId="77777777" w:rsidR="00B93C92" w:rsidRPr="001E7B4A" w:rsidRDefault="00B93C92" w:rsidP="00B93C92">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2F94A91D" w14:textId="77777777" w:rsidR="00B93C92" w:rsidRPr="001E7B4A" w:rsidRDefault="00B93C92" w:rsidP="00B93C92">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528779A" w14:textId="77777777" w:rsidR="00B93C92" w:rsidRPr="001E7B4A" w:rsidRDefault="00B93C92" w:rsidP="00B93C92">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C814662" w14:textId="77777777" w:rsidR="00B93C92" w:rsidRPr="001E7B4A" w:rsidRDefault="00B93C92" w:rsidP="00B93C92">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675E5C1" w14:textId="77777777" w:rsidR="00B93C92" w:rsidRPr="001E7B4A" w:rsidRDefault="00B93C92" w:rsidP="00B93C92">
      <w:pPr>
        <w:widowControl w:val="0"/>
        <w:suppressAutoHyphens/>
        <w:autoSpaceDN w:val="0"/>
        <w:ind w:left="360"/>
        <w:jc w:val="center"/>
        <w:textAlignment w:val="baseline"/>
        <w:rPr>
          <w:rFonts w:ascii="Verdana" w:eastAsia="SimSun" w:hAnsi="Verdana"/>
          <w:b/>
          <w:bCs/>
          <w:color w:val="000000"/>
          <w:kern w:val="2"/>
          <w:lang w:val="pl-PL"/>
        </w:rPr>
      </w:pPr>
    </w:p>
    <w:p w14:paraId="23FC1A3F" w14:textId="77777777" w:rsidR="00B93C92" w:rsidRPr="001E7B4A" w:rsidRDefault="00B93C92" w:rsidP="00B93C92">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1987A38D" w14:textId="77777777" w:rsidR="00B93C92" w:rsidRPr="001E7B4A" w:rsidRDefault="00B93C92" w:rsidP="00B93C92">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39A28B3" w14:textId="77777777" w:rsidR="00B93C92" w:rsidRPr="001E7B4A" w:rsidRDefault="00B93C92" w:rsidP="00B93C92">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C1811A6" w14:textId="77777777" w:rsidR="00B93C92" w:rsidRPr="001E7B4A" w:rsidRDefault="00B93C92" w:rsidP="00B93C92">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269F71A" w14:textId="77777777" w:rsidR="00B93C92" w:rsidRPr="001E7B4A" w:rsidRDefault="00B93C92" w:rsidP="00B93C92">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6398C91" w14:textId="77777777" w:rsidR="00B93C92" w:rsidRPr="001E7B4A" w:rsidRDefault="00B93C92" w:rsidP="00B93C92">
      <w:pPr>
        <w:pStyle w:val="Tekstpodstawowy"/>
        <w:spacing w:line="240" w:lineRule="auto"/>
        <w:ind w:right="-47"/>
        <w:jc w:val="center"/>
        <w:rPr>
          <w:rFonts w:ascii="Verdana" w:hAnsi="Verdana"/>
          <w:b/>
          <w:sz w:val="20"/>
        </w:rPr>
      </w:pPr>
      <w:r w:rsidRPr="001E7B4A">
        <w:rPr>
          <w:rFonts w:ascii="Verdana" w:hAnsi="Verdana"/>
          <w:b/>
          <w:sz w:val="20"/>
        </w:rPr>
        <w:t>§ 14</w:t>
      </w:r>
    </w:p>
    <w:p w14:paraId="28D274A3" w14:textId="77777777" w:rsidR="00B93C92" w:rsidRPr="001E7B4A" w:rsidRDefault="00B93C92" w:rsidP="00B93C92">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CD16283" w14:textId="77777777" w:rsidR="00B93C92" w:rsidRPr="001E7B4A" w:rsidRDefault="00B93C92" w:rsidP="00B93C92">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77BD187F" w14:textId="77777777" w:rsidR="00B93C92" w:rsidRPr="001E7B4A" w:rsidRDefault="00B93C92" w:rsidP="00B93C92">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2C61C955" w14:textId="77777777" w:rsidR="00B93C92" w:rsidRPr="001E7B4A" w:rsidRDefault="00B93C92" w:rsidP="00B93C92">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E758BD5" w14:textId="77777777" w:rsidR="00B93C92" w:rsidRPr="008400D7" w:rsidRDefault="00B93C92" w:rsidP="00B93C92">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3E824EEF" w14:textId="77777777" w:rsidR="00B93C92" w:rsidRPr="001E7B4A" w:rsidRDefault="00B93C92" w:rsidP="00B93C92">
      <w:pPr>
        <w:pStyle w:val="Tekstpodstawowy"/>
        <w:spacing w:line="240" w:lineRule="auto"/>
        <w:ind w:right="-47"/>
        <w:jc w:val="center"/>
        <w:rPr>
          <w:rFonts w:ascii="Verdana" w:hAnsi="Verdana"/>
          <w:b/>
          <w:sz w:val="20"/>
        </w:rPr>
      </w:pPr>
      <w:r w:rsidRPr="001E7B4A">
        <w:rPr>
          <w:rFonts w:ascii="Verdana" w:hAnsi="Verdana"/>
          <w:b/>
          <w:sz w:val="20"/>
        </w:rPr>
        <w:t>§15</w:t>
      </w:r>
    </w:p>
    <w:p w14:paraId="281AF786" w14:textId="77777777" w:rsidR="00B93C92" w:rsidRPr="001E7B4A" w:rsidRDefault="00B93C92" w:rsidP="00B93C92">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2D969B35" w14:textId="77777777" w:rsidR="00B93C92" w:rsidRPr="001E7B4A" w:rsidRDefault="00B93C92" w:rsidP="00B93C92">
      <w:pPr>
        <w:jc w:val="center"/>
        <w:rPr>
          <w:rFonts w:ascii="Verdana" w:hAnsi="Verdana"/>
          <w:b/>
          <w:lang w:val="pl-PL"/>
        </w:rPr>
      </w:pPr>
    </w:p>
    <w:p w14:paraId="05CD1DB2" w14:textId="77777777" w:rsidR="00B93C92" w:rsidRPr="001E7B4A" w:rsidRDefault="00B93C92" w:rsidP="00B93C92">
      <w:pPr>
        <w:jc w:val="center"/>
        <w:rPr>
          <w:rFonts w:ascii="Verdana" w:hAnsi="Verdana"/>
          <w:b/>
          <w:lang w:val="pl-PL"/>
        </w:rPr>
      </w:pPr>
      <w:r w:rsidRPr="001E7B4A">
        <w:rPr>
          <w:rFonts w:ascii="Verdana" w:hAnsi="Verdana"/>
          <w:b/>
          <w:lang w:val="pl-PL"/>
        </w:rPr>
        <w:t>§16</w:t>
      </w:r>
    </w:p>
    <w:p w14:paraId="28F8D62F" w14:textId="77777777" w:rsidR="00B93C92" w:rsidRPr="001E7B4A" w:rsidRDefault="00B93C92" w:rsidP="00B93C92">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6D3D9C78" w14:textId="77777777" w:rsidR="00B93C92" w:rsidRPr="001E7B4A" w:rsidRDefault="00B93C92" w:rsidP="00B93C92">
      <w:pPr>
        <w:pStyle w:val="Tekstpodstawowy"/>
        <w:spacing w:line="240" w:lineRule="auto"/>
        <w:ind w:right="-47"/>
        <w:jc w:val="center"/>
        <w:rPr>
          <w:rFonts w:ascii="Verdana" w:hAnsi="Verdana"/>
          <w:b/>
          <w:sz w:val="20"/>
        </w:rPr>
      </w:pPr>
      <w:r w:rsidRPr="001E7B4A">
        <w:rPr>
          <w:rFonts w:ascii="Verdana" w:hAnsi="Verdana"/>
          <w:b/>
          <w:sz w:val="20"/>
        </w:rPr>
        <w:t>§17</w:t>
      </w:r>
    </w:p>
    <w:p w14:paraId="6FA887CD" w14:textId="77777777" w:rsidR="00B93C92" w:rsidRPr="001E7B4A" w:rsidRDefault="00B93C92" w:rsidP="00B93C92">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2F6EA601" w14:textId="77777777" w:rsidR="00B93C92" w:rsidRPr="001E7B4A" w:rsidRDefault="00B93C92" w:rsidP="00B93C92">
      <w:pPr>
        <w:pStyle w:val="Tekstpodstawowy"/>
        <w:spacing w:line="240" w:lineRule="auto"/>
        <w:ind w:right="-47"/>
        <w:jc w:val="center"/>
        <w:rPr>
          <w:rFonts w:ascii="Verdana" w:hAnsi="Verdana"/>
          <w:b/>
          <w:sz w:val="20"/>
        </w:rPr>
      </w:pPr>
    </w:p>
    <w:p w14:paraId="42E348CF" w14:textId="77777777" w:rsidR="00B93C92" w:rsidRPr="001E7B4A" w:rsidRDefault="00B93C92" w:rsidP="00B93C92">
      <w:pPr>
        <w:pStyle w:val="Tekstpodstawowy"/>
        <w:spacing w:line="240" w:lineRule="auto"/>
        <w:ind w:right="-47"/>
        <w:jc w:val="center"/>
        <w:rPr>
          <w:rFonts w:ascii="Verdana" w:hAnsi="Verdana"/>
          <w:b/>
          <w:sz w:val="20"/>
        </w:rPr>
      </w:pPr>
      <w:r w:rsidRPr="001E7B4A">
        <w:rPr>
          <w:rFonts w:ascii="Verdana" w:hAnsi="Verdana"/>
          <w:b/>
          <w:sz w:val="20"/>
        </w:rPr>
        <w:lastRenderedPageBreak/>
        <w:t>§18</w:t>
      </w:r>
    </w:p>
    <w:p w14:paraId="246CFBE0" w14:textId="77777777" w:rsidR="00B93C92" w:rsidRPr="001E7B4A" w:rsidRDefault="00B93C92" w:rsidP="00B93C92">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04078F94" w14:textId="77777777" w:rsidR="00B93C92" w:rsidRPr="001E7B4A" w:rsidRDefault="00B93C92" w:rsidP="00B93C92">
      <w:pPr>
        <w:pStyle w:val="Tekstpodstawowy"/>
        <w:spacing w:line="240" w:lineRule="auto"/>
        <w:ind w:right="-47"/>
        <w:jc w:val="both"/>
        <w:rPr>
          <w:rFonts w:ascii="Verdana" w:hAnsi="Verdana"/>
          <w:sz w:val="20"/>
        </w:rPr>
      </w:pPr>
    </w:p>
    <w:p w14:paraId="311BD405" w14:textId="77777777" w:rsidR="00B93C92" w:rsidRPr="001E7B4A" w:rsidRDefault="00B93C92" w:rsidP="00B93C92">
      <w:pPr>
        <w:pStyle w:val="Tekstpodstawowy"/>
        <w:spacing w:line="240" w:lineRule="auto"/>
        <w:ind w:right="-47"/>
        <w:jc w:val="center"/>
        <w:rPr>
          <w:rFonts w:ascii="Verdana" w:hAnsi="Verdana"/>
          <w:b/>
          <w:sz w:val="20"/>
        </w:rPr>
      </w:pPr>
      <w:r w:rsidRPr="001E7B4A">
        <w:rPr>
          <w:rFonts w:ascii="Verdana" w:hAnsi="Verdana"/>
          <w:b/>
          <w:sz w:val="20"/>
        </w:rPr>
        <w:t>§19</w:t>
      </w:r>
    </w:p>
    <w:p w14:paraId="13A18096" w14:textId="77777777" w:rsidR="00B93C92" w:rsidRPr="001E7B4A" w:rsidRDefault="00B93C92" w:rsidP="00B93C92">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5CEB9E2" w14:textId="77777777" w:rsidR="00B93C92" w:rsidRPr="001E7B4A" w:rsidRDefault="00B93C92" w:rsidP="00B93C92">
      <w:pPr>
        <w:pStyle w:val="Tekstpodstawowy2"/>
        <w:spacing w:line="240" w:lineRule="auto"/>
        <w:ind w:right="-47"/>
        <w:rPr>
          <w:rFonts w:ascii="Verdana" w:hAnsi="Verdana"/>
        </w:rPr>
      </w:pPr>
    </w:p>
    <w:p w14:paraId="56BDE034" w14:textId="77777777" w:rsidR="00B93C92" w:rsidRPr="001E7B4A" w:rsidRDefault="00B93C92" w:rsidP="00B93C92">
      <w:pPr>
        <w:pStyle w:val="Tekstpodstawowy2"/>
        <w:spacing w:line="240" w:lineRule="auto"/>
        <w:ind w:right="-47"/>
        <w:rPr>
          <w:rFonts w:ascii="Verdana" w:hAnsi="Verdana"/>
        </w:rPr>
      </w:pPr>
    </w:p>
    <w:p w14:paraId="4D4F0135" w14:textId="77777777" w:rsidR="00B93C92" w:rsidRDefault="00B93C92" w:rsidP="00B93C92">
      <w:pPr>
        <w:pStyle w:val="Tekstpodstawowy2"/>
        <w:spacing w:line="240" w:lineRule="auto"/>
        <w:ind w:right="-47"/>
        <w:rPr>
          <w:rFonts w:ascii="Verdana" w:hAnsi="Verdana"/>
          <w:b/>
        </w:rPr>
      </w:pPr>
      <w:r w:rsidRPr="001E7B4A">
        <w:rPr>
          <w:rFonts w:ascii="Verdana" w:hAnsi="Verdana"/>
          <w:b/>
        </w:rPr>
        <w:t xml:space="preserve">         Za Sprzedawcę                                                                  Za Kupującego</w:t>
      </w:r>
    </w:p>
    <w:p w14:paraId="6AEE31AE" w14:textId="77777777" w:rsidR="00B93C92" w:rsidRDefault="00B93C92" w:rsidP="00B93C92">
      <w:pPr>
        <w:pStyle w:val="Tekstpodstawowy2"/>
        <w:spacing w:line="240" w:lineRule="auto"/>
        <w:ind w:right="-47"/>
        <w:rPr>
          <w:rFonts w:ascii="Verdana" w:hAnsi="Verdana"/>
          <w:b/>
        </w:rPr>
      </w:pPr>
    </w:p>
    <w:p w14:paraId="4EF4E1D6" w14:textId="77777777" w:rsidR="00B93C92" w:rsidRPr="001E7B4A" w:rsidRDefault="00B93C92" w:rsidP="00B93C92">
      <w:pPr>
        <w:pStyle w:val="Tekstpodstawowy2"/>
        <w:spacing w:line="240" w:lineRule="auto"/>
        <w:ind w:right="-47"/>
        <w:rPr>
          <w:rFonts w:ascii="Verdana" w:hAnsi="Verdana"/>
          <w:b/>
        </w:rPr>
      </w:pPr>
    </w:p>
    <w:p w14:paraId="2388B1E0" w14:textId="77777777" w:rsidR="00B93C92" w:rsidRPr="001E7B4A" w:rsidRDefault="00B93C92" w:rsidP="00B93C92">
      <w:pPr>
        <w:rPr>
          <w:rFonts w:ascii="Verdana" w:hAnsi="Verdana"/>
          <w:lang w:val="pl-PL"/>
        </w:rPr>
      </w:pPr>
    </w:p>
    <w:p w14:paraId="4E1C9DC4" w14:textId="77777777" w:rsidR="00B93C92" w:rsidRPr="001E7B4A" w:rsidRDefault="00B93C92" w:rsidP="00B93C92">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3ADD354E" w14:textId="77777777" w:rsidR="00B93C92" w:rsidRPr="001E7B4A" w:rsidRDefault="00B93C92" w:rsidP="00B93C92">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5352C7A7" w14:textId="77777777" w:rsidR="00B93C92" w:rsidRPr="001E7B4A" w:rsidRDefault="00B93C92" w:rsidP="00B93C92">
      <w:pPr>
        <w:pStyle w:val="Zwykytekst"/>
        <w:tabs>
          <w:tab w:val="left" w:pos="7050"/>
        </w:tabs>
        <w:rPr>
          <w:rFonts w:ascii="Verdana" w:hAnsi="Verdana" w:cs="Times New Roman"/>
          <w:i/>
          <w:iCs/>
          <w:lang w:val="pl-PL"/>
        </w:rPr>
      </w:pPr>
    </w:p>
    <w:p w14:paraId="29C23519" w14:textId="77777777" w:rsidR="00B93C92" w:rsidRPr="00C77119" w:rsidRDefault="00B93C92" w:rsidP="00B93C92">
      <w:pPr>
        <w:pStyle w:val="Zwykytekst"/>
        <w:tabs>
          <w:tab w:val="left" w:pos="7050"/>
        </w:tabs>
        <w:rPr>
          <w:rFonts w:ascii="Verdana" w:hAnsi="Verdana" w:cs="Times New Roman"/>
          <w:i/>
          <w:iCs/>
          <w:lang w:val="pl-PL"/>
        </w:rPr>
      </w:pPr>
      <w:r>
        <w:rPr>
          <w:rFonts w:ascii="Verdana" w:hAnsi="Verdana" w:cs="Times New Roman"/>
          <w:i/>
          <w:iCs/>
          <w:lang w:val="pl-PL"/>
        </w:rPr>
        <w:t xml:space="preserve">                                                                                   </w:t>
      </w:r>
      <w:r w:rsidRPr="00C77119">
        <w:rPr>
          <w:rFonts w:ascii="Verdana" w:hAnsi="Verdana" w:cs="Times New Roman"/>
          <w:i/>
          <w:iCs/>
          <w:lang w:val="pl-PL"/>
        </w:rPr>
        <w:t xml:space="preserve">KONTRASYGNATA </w:t>
      </w:r>
      <w:r>
        <w:rPr>
          <w:rFonts w:ascii="Verdana" w:hAnsi="Verdana" w:cs="Times New Roman"/>
          <w:i/>
          <w:iCs/>
          <w:lang w:val="pl-PL"/>
        </w:rPr>
        <w:t>FINANSOWA</w:t>
      </w:r>
    </w:p>
    <w:p w14:paraId="1A7BDB59" w14:textId="77777777" w:rsidR="00B93C92" w:rsidRPr="00C77119" w:rsidRDefault="00B93C92" w:rsidP="00B93C92">
      <w:pPr>
        <w:pStyle w:val="Zwykytekst"/>
        <w:tabs>
          <w:tab w:val="left" w:pos="7050"/>
        </w:tabs>
        <w:jc w:val="center"/>
        <w:rPr>
          <w:rFonts w:ascii="Verdana" w:hAnsi="Verdana" w:cs="Times New Roman"/>
          <w:b/>
          <w:bCs/>
          <w:i/>
          <w:iCs/>
          <w:lang w:val="pl-PL"/>
        </w:rPr>
      </w:pPr>
    </w:p>
    <w:p w14:paraId="1C9AA1F4" w14:textId="77777777" w:rsidR="00B93C92" w:rsidRPr="001E7B4A" w:rsidRDefault="00B93C92" w:rsidP="00B93C92">
      <w:pPr>
        <w:pStyle w:val="Zwykytekst"/>
        <w:tabs>
          <w:tab w:val="left" w:pos="7050"/>
        </w:tabs>
        <w:rPr>
          <w:rFonts w:ascii="Verdana" w:hAnsi="Verdana" w:cs="Times New Roman"/>
          <w:i/>
          <w:iCs/>
          <w:lang w:val="pl-PL"/>
        </w:rPr>
      </w:pPr>
    </w:p>
    <w:p w14:paraId="7343BF17" w14:textId="77777777" w:rsidR="00B93C92" w:rsidRPr="001E7B4A" w:rsidRDefault="00B93C92" w:rsidP="00B93C92">
      <w:pPr>
        <w:pStyle w:val="Zwykytekst"/>
        <w:tabs>
          <w:tab w:val="left" w:pos="7050"/>
        </w:tabs>
        <w:rPr>
          <w:rFonts w:ascii="Verdana" w:hAnsi="Verdana" w:cs="Times New Roman"/>
          <w:i/>
          <w:iCs/>
          <w:lang w:val="pl-PL"/>
        </w:rPr>
      </w:pPr>
    </w:p>
    <w:p w14:paraId="0906D111" w14:textId="77777777" w:rsidR="00B93C92" w:rsidRPr="001E7B4A" w:rsidRDefault="00B93C92" w:rsidP="00B93C92">
      <w:pPr>
        <w:pStyle w:val="Zwykytekst"/>
        <w:tabs>
          <w:tab w:val="left" w:pos="7050"/>
        </w:tabs>
        <w:rPr>
          <w:rFonts w:ascii="Verdana" w:hAnsi="Verdana" w:cs="Times New Roman"/>
          <w:i/>
          <w:iCs/>
          <w:lang w:val="pl-PL"/>
        </w:rPr>
      </w:pPr>
    </w:p>
    <w:p w14:paraId="658F2874" w14:textId="77777777" w:rsidR="00B93C92" w:rsidRPr="001E7B4A" w:rsidRDefault="00B93C92" w:rsidP="00B93C92">
      <w:pPr>
        <w:pStyle w:val="Zwykytekst"/>
        <w:tabs>
          <w:tab w:val="left" w:pos="7050"/>
        </w:tabs>
        <w:rPr>
          <w:rFonts w:ascii="Verdana" w:hAnsi="Verdana" w:cs="Times New Roman"/>
          <w:i/>
          <w:iCs/>
          <w:lang w:val="pl-PL"/>
        </w:rPr>
      </w:pPr>
    </w:p>
    <w:p w14:paraId="400FDB95" w14:textId="77777777" w:rsidR="00B93C92" w:rsidRPr="001E7B4A" w:rsidRDefault="00B93C92" w:rsidP="00B93C92">
      <w:pPr>
        <w:pStyle w:val="Zwykytekst"/>
        <w:tabs>
          <w:tab w:val="left" w:pos="7050"/>
        </w:tabs>
        <w:rPr>
          <w:rFonts w:ascii="Verdana" w:hAnsi="Verdana" w:cs="Times New Roman"/>
          <w:i/>
          <w:iCs/>
          <w:lang w:val="pl-PL"/>
        </w:rPr>
      </w:pPr>
    </w:p>
    <w:p w14:paraId="3B67BD1E" w14:textId="77777777" w:rsidR="00B93C92" w:rsidRDefault="00B93C92" w:rsidP="00B93C92">
      <w:pPr>
        <w:pStyle w:val="Zwykytekst"/>
        <w:tabs>
          <w:tab w:val="left" w:pos="7050"/>
        </w:tabs>
        <w:rPr>
          <w:rFonts w:ascii="Verdana" w:hAnsi="Verdana" w:cs="Times New Roman"/>
          <w:i/>
          <w:iCs/>
          <w:lang w:val="pl-PL"/>
        </w:rPr>
      </w:pPr>
    </w:p>
    <w:p w14:paraId="15CF0783" w14:textId="77777777" w:rsidR="00B93C92" w:rsidRDefault="00B93C92" w:rsidP="00B93C92">
      <w:pPr>
        <w:pStyle w:val="Zwykytekst"/>
        <w:tabs>
          <w:tab w:val="left" w:pos="7050"/>
        </w:tabs>
        <w:rPr>
          <w:rFonts w:ascii="Verdana" w:hAnsi="Verdana" w:cs="Times New Roman"/>
          <w:i/>
          <w:iCs/>
          <w:lang w:val="pl-PL"/>
        </w:rPr>
      </w:pPr>
    </w:p>
    <w:p w14:paraId="425FD760" w14:textId="77777777" w:rsidR="00B93C92" w:rsidRDefault="00B93C92" w:rsidP="00B93C92">
      <w:pPr>
        <w:pStyle w:val="Zwykytekst"/>
        <w:tabs>
          <w:tab w:val="left" w:pos="7050"/>
        </w:tabs>
        <w:rPr>
          <w:rFonts w:ascii="Verdana" w:hAnsi="Verdana" w:cs="Times New Roman"/>
          <w:i/>
          <w:iCs/>
          <w:lang w:val="pl-PL"/>
        </w:rPr>
      </w:pPr>
    </w:p>
    <w:p w14:paraId="71D64CD9" w14:textId="77777777" w:rsidR="00B93C92" w:rsidRDefault="00B93C92" w:rsidP="00B93C92">
      <w:pPr>
        <w:pStyle w:val="Zwykytekst"/>
        <w:tabs>
          <w:tab w:val="left" w:pos="7050"/>
        </w:tabs>
        <w:rPr>
          <w:rFonts w:ascii="Verdana" w:hAnsi="Verdana" w:cs="Times New Roman"/>
          <w:i/>
          <w:iCs/>
          <w:lang w:val="pl-PL"/>
        </w:rPr>
      </w:pPr>
    </w:p>
    <w:p w14:paraId="454F0BE8" w14:textId="77777777" w:rsidR="00B93C92" w:rsidRDefault="00B93C92" w:rsidP="00B93C92">
      <w:pPr>
        <w:pStyle w:val="Zwykytekst"/>
        <w:tabs>
          <w:tab w:val="left" w:pos="7050"/>
        </w:tabs>
        <w:rPr>
          <w:rFonts w:ascii="Verdana" w:hAnsi="Verdana" w:cs="Times New Roman"/>
          <w:i/>
          <w:iCs/>
          <w:lang w:val="pl-PL"/>
        </w:rPr>
      </w:pPr>
    </w:p>
    <w:p w14:paraId="04888C7D" w14:textId="77777777" w:rsidR="00B93C92" w:rsidRDefault="00B93C92" w:rsidP="00B93C92">
      <w:pPr>
        <w:pStyle w:val="Zwykytekst"/>
        <w:tabs>
          <w:tab w:val="left" w:pos="7050"/>
        </w:tabs>
        <w:rPr>
          <w:rFonts w:ascii="Verdana" w:hAnsi="Verdana" w:cs="Times New Roman"/>
          <w:i/>
          <w:iCs/>
          <w:lang w:val="pl-PL"/>
        </w:rPr>
      </w:pPr>
    </w:p>
    <w:p w14:paraId="05825CA6" w14:textId="77777777" w:rsidR="00B93C92" w:rsidRDefault="00B93C92" w:rsidP="00B93C92">
      <w:pPr>
        <w:pStyle w:val="Zwykytekst"/>
        <w:tabs>
          <w:tab w:val="left" w:pos="7050"/>
        </w:tabs>
        <w:rPr>
          <w:rFonts w:ascii="Verdana" w:hAnsi="Verdana" w:cs="Times New Roman"/>
          <w:i/>
          <w:iCs/>
          <w:lang w:val="pl-PL"/>
        </w:rPr>
      </w:pPr>
    </w:p>
    <w:p w14:paraId="7528F97C" w14:textId="77777777" w:rsidR="00B93C92" w:rsidRDefault="00B93C92" w:rsidP="00B93C92">
      <w:pPr>
        <w:pStyle w:val="Zwykytekst"/>
        <w:tabs>
          <w:tab w:val="left" w:pos="7050"/>
        </w:tabs>
        <w:rPr>
          <w:rFonts w:ascii="Verdana" w:hAnsi="Verdana" w:cs="Times New Roman"/>
          <w:i/>
          <w:iCs/>
          <w:lang w:val="pl-PL"/>
        </w:rPr>
      </w:pPr>
    </w:p>
    <w:p w14:paraId="3FF7F831" w14:textId="77777777" w:rsidR="00B93C92" w:rsidRDefault="00B93C92" w:rsidP="00B93C92">
      <w:pPr>
        <w:pStyle w:val="Zwykytekst"/>
        <w:tabs>
          <w:tab w:val="left" w:pos="7050"/>
        </w:tabs>
        <w:rPr>
          <w:rFonts w:ascii="Verdana" w:hAnsi="Verdana" w:cs="Times New Roman"/>
          <w:i/>
          <w:iCs/>
          <w:lang w:val="pl-PL"/>
        </w:rPr>
      </w:pPr>
    </w:p>
    <w:p w14:paraId="26F94A3E" w14:textId="77777777" w:rsidR="00B93C92" w:rsidRDefault="00B93C92" w:rsidP="00B93C92">
      <w:pPr>
        <w:pStyle w:val="Zwykytekst"/>
        <w:tabs>
          <w:tab w:val="left" w:pos="7050"/>
        </w:tabs>
        <w:rPr>
          <w:rFonts w:ascii="Verdana" w:hAnsi="Verdana" w:cs="Times New Roman"/>
          <w:i/>
          <w:iCs/>
          <w:lang w:val="pl-PL"/>
        </w:rPr>
      </w:pPr>
    </w:p>
    <w:p w14:paraId="44A1E937" w14:textId="77777777" w:rsidR="00B93C92" w:rsidRDefault="00B93C92" w:rsidP="00B93C92">
      <w:pPr>
        <w:pStyle w:val="Zwykytekst"/>
        <w:tabs>
          <w:tab w:val="left" w:pos="7050"/>
        </w:tabs>
        <w:rPr>
          <w:rFonts w:ascii="Verdana" w:hAnsi="Verdana" w:cs="Times New Roman"/>
          <w:i/>
          <w:iCs/>
          <w:lang w:val="pl-PL"/>
        </w:rPr>
      </w:pPr>
    </w:p>
    <w:p w14:paraId="127CC1C5" w14:textId="77777777" w:rsidR="00B93C92" w:rsidRDefault="00B93C92" w:rsidP="00B93C92">
      <w:pPr>
        <w:pStyle w:val="Zwykytekst"/>
        <w:tabs>
          <w:tab w:val="left" w:pos="7050"/>
        </w:tabs>
        <w:rPr>
          <w:rFonts w:ascii="Verdana" w:hAnsi="Verdana" w:cs="Times New Roman"/>
          <w:i/>
          <w:iCs/>
          <w:lang w:val="pl-PL"/>
        </w:rPr>
      </w:pPr>
    </w:p>
    <w:p w14:paraId="57224D6D" w14:textId="77777777" w:rsidR="00B93C92" w:rsidRDefault="00B93C92" w:rsidP="00B93C92">
      <w:pPr>
        <w:pStyle w:val="Zwykytekst"/>
        <w:tabs>
          <w:tab w:val="left" w:pos="7050"/>
        </w:tabs>
        <w:rPr>
          <w:rFonts w:ascii="Verdana" w:hAnsi="Verdana" w:cs="Times New Roman"/>
          <w:i/>
          <w:iCs/>
          <w:lang w:val="pl-PL"/>
        </w:rPr>
      </w:pPr>
    </w:p>
    <w:p w14:paraId="5A01248A" w14:textId="77777777" w:rsidR="00B93C92" w:rsidRDefault="00B93C92" w:rsidP="00B93C92">
      <w:pPr>
        <w:pStyle w:val="Zwykytekst"/>
        <w:tabs>
          <w:tab w:val="left" w:pos="7050"/>
        </w:tabs>
        <w:rPr>
          <w:rFonts w:ascii="Verdana" w:hAnsi="Verdana" w:cs="Times New Roman"/>
          <w:i/>
          <w:iCs/>
          <w:lang w:val="pl-PL"/>
        </w:rPr>
      </w:pPr>
    </w:p>
    <w:p w14:paraId="78E3A915" w14:textId="77777777" w:rsidR="00B93C92" w:rsidRDefault="00B93C92" w:rsidP="00B93C92">
      <w:pPr>
        <w:pStyle w:val="Zwykytekst"/>
        <w:tabs>
          <w:tab w:val="left" w:pos="7050"/>
        </w:tabs>
        <w:rPr>
          <w:rFonts w:ascii="Verdana" w:hAnsi="Verdana" w:cs="Times New Roman"/>
          <w:i/>
          <w:iCs/>
          <w:lang w:val="pl-PL"/>
        </w:rPr>
      </w:pPr>
    </w:p>
    <w:p w14:paraId="50DA7A7F" w14:textId="77777777" w:rsidR="00B93C92" w:rsidRDefault="00B93C92" w:rsidP="00B93C92">
      <w:pPr>
        <w:pStyle w:val="Zwykytekst"/>
        <w:tabs>
          <w:tab w:val="left" w:pos="7050"/>
        </w:tabs>
        <w:rPr>
          <w:rFonts w:ascii="Verdana" w:hAnsi="Verdana" w:cs="Times New Roman"/>
          <w:i/>
          <w:iCs/>
          <w:lang w:val="pl-PL"/>
        </w:rPr>
      </w:pPr>
    </w:p>
    <w:p w14:paraId="689A3B51" w14:textId="77777777" w:rsidR="00B93C92" w:rsidRDefault="00B93C92" w:rsidP="00B93C92">
      <w:pPr>
        <w:pStyle w:val="Zwykytekst"/>
        <w:tabs>
          <w:tab w:val="left" w:pos="7050"/>
        </w:tabs>
        <w:rPr>
          <w:rFonts w:ascii="Verdana" w:hAnsi="Verdana" w:cs="Times New Roman"/>
          <w:i/>
          <w:iCs/>
          <w:lang w:val="pl-PL"/>
        </w:rPr>
      </w:pPr>
    </w:p>
    <w:p w14:paraId="7FE282D1" w14:textId="77777777" w:rsidR="00B93C92" w:rsidRDefault="00B93C92" w:rsidP="00B93C92">
      <w:pPr>
        <w:pStyle w:val="Zwykytekst"/>
        <w:tabs>
          <w:tab w:val="left" w:pos="7050"/>
        </w:tabs>
        <w:rPr>
          <w:rFonts w:ascii="Verdana" w:hAnsi="Verdana" w:cs="Times New Roman"/>
          <w:i/>
          <w:iCs/>
          <w:lang w:val="pl-PL"/>
        </w:rPr>
      </w:pPr>
    </w:p>
    <w:p w14:paraId="2FC17773" w14:textId="77777777" w:rsidR="00B93C92" w:rsidRDefault="00B93C92" w:rsidP="00B93C92">
      <w:pPr>
        <w:pStyle w:val="Zwykytekst"/>
        <w:tabs>
          <w:tab w:val="left" w:pos="7050"/>
        </w:tabs>
        <w:rPr>
          <w:rFonts w:ascii="Verdana" w:hAnsi="Verdana" w:cs="Times New Roman"/>
          <w:i/>
          <w:iCs/>
          <w:lang w:val="pl-PL"/>
        </w:rPr>
      </w:pPr>
    </w:p>
    <w:p w14:paraId="2C10436E" w14:textId="77777777" w:rsidR="00B93C92" w:rsidRDefault="00B93C92" w:rsidP="00B93C92">
      <w:pPr>
        <w:pStyle w:val="Zwykytekst"/>
        <w:tabs>
          <w:tab w:val="left" w:pos="7050"/>
        </w:tabs>
        <w:rPr>
          <w:rFonts w:ascii="Verdana" w:hAnsi="Verdana" w:cs="Times New Roman"/>
          <w:i/>
          <w:iCs/>
          <w:lang w:val="pl-PL"/>
        </w:rPr>
      </w:pPr>
    </w:p>
    <w:p w14:paraId="06F7A5D6" w14:textId="77777777" w:rsidR="00B93C92" w:rsidRDefault="00B93C92" w:rsidP="00B93C92">
      <w:pPr>
        <w:pStyle w:val="Zwykytekst"/>
        <w:tabs>
          <w:tab w:val="left" w:pos="7050"/>
        </w:tabs>
        <w:rPr>
          <w:rFonts w:ascii="Verdana" w:hAnsi="Verdana" w:cs="Times New Roman"/>
          <w:i/>
          <w:iCs/>
          <w:lang w:val="pl-PL"/>
        </w:rPr>
      </w:pPr>
    </w:p>
    <w:p w14:paraId="65A1B22B" w14:textId="77777777" w:rsidR="00B93C92" w:rsidRDefault="00B93C92" w:rsidP="00B93C92">
      <w:pPr>
        <w:pStyle w:val="Zwykytekst"/>
        <w:tabs>
          <w:tab w:val="left" w:pos="7050"/>
        </w:tabs>
        <w:rPr>
          <w:rFonts w:ascii="Verdana" w:hAnsi="Verdana" w:cs="Times New Roman"/>
          <w:i/>
          <w:iCs/>
          <w:lang w:val="pl-PL"/>
        </w:rPr>
      </w:pPr>
    </w:p>
    <w:p w14:paraId="073D1B01" w14:textId="77777777" w:rsidR="00B93C92" w:rsidRDefault="00B93C92" w:rsidP="00B93C92">
      <w:pPr>
        <w:pStyle w:val="Zwykytekst"/>
        <w:tabs>
          <w:tab w:val="left" w:pos="7050"/>
        </w:tabs>
        <w:rPr>
          <w:rFonts w:ascii="Verdana" w:hAnsi="Verdana" w:cs="Times New Roman"/>
          <w:i/>
          <w:iCs/>
          <w:lang w:val="pl-PL"/>
        </w:rPr>
      </w:pPr>
    </w:p>
    <w:p w14:paraId="4E41A0BF" w14:textId="77777777" w:rsidR="00B93C92" w:rsidRDefault="00B93C92" w:rsidP="00B93C92">
      <w:pPr>
        <w:pStyle w:val="Zwykytekst"/>
        <w:tabs>
          <w:tab w:val="left" w:pos="7050"/>
        </w:tabs>
        <w:rPr>
          <w:rFonts w:ascii="Verdana" w:hAnsi="Verdana" w:cs="Times New Roman"/>
          <w:i/>
          <w:iCs/>
          <w:lang w:val="pl-PL"/>
        </w:rPr>
      </w:pPr>
    </w:p>
    <w:p w14:paraId="46C09FBF" w14:textId="77777777" w:rsidR="00B93C92" w:rsidRDefault="00B93C92" w:rsidP="00B93C92">
      <w:pPr>
        <w:pStyle w:val="Zwykytekst"/>
        <w:tabs>
          <w:tab w:val="left" w:pos="7050"/>
        </w:tabs>
        <w:rPr>
          <w:rFonts w:ascii="Verdana" w:hAnsi="Verdana" w:cs="Times New Roman"/>
          <w:i/>
          <w:iCs/>
          <w:lang w:val="pl-PL"/>
        </w:rPr>
      </w:pPr>
    </w:p>
    <w:p w14:paraId="66BD2C7D" w14:textId="77777777" w:rsidR="00B93C92" w:rsidRDefault="00B93C92" w:rsidP="00B93C92">
      <w:pPr>
        <w:pStyle w:val="Zwykytekst"/>
        <w:tabs>
          <w:tab w:val="left" w:pos="7050"/>
        </w:tabs>
        <w:rPr>
          <w:rFonts w:ascii="Verdana" w:hAnsi="Verdana" w:cs="Times New Roman"/>
          <w:i/>
          <w:iCs/>
          <w:lang w:val="pl-PL"/>
        </w:rPr>
      </w:pPr>
    </w:p>
    <w:p w14:paraId="0260A9E8" w14:textId="77777777" w:rsidR="00B93C92" w:rsidRDefault="00B93C92" w:rsidP="00B93C92">
      <w:pPr>
        <w:pStyle w:val="Zwykytekst"/>
        <w:tabs>
          <w:tab w:val="left" w:pos="7050"/>
        </w:tabs>
        <w:rPr>
          <w:rFonts w:ascii="Verdana" w:hAnsi="Verdana" w:cs="Times New Roman"/>
          <w:i/>
          <w:iCs/>
          <w:lang w:val="pl-PL"/>
        </w:rPr>
      </w:pPr>
    </w:p>
    <w:p w14:paraId="5162CB5F" w14:textId="77777777" w:rsidR="00B93C92" w:rsidRDefault="00B93C92" w:rsidP="00B93C92">
      <w:pPr>
        <w:pStyle w:val="Zwykytekst"/>
        <w:tabs>
          <w:tab w:val="left" w:pos="7050"/>
        </w:tabs>
        <w:rPr>
          <w:rFonts w:ascii="Verdana" w:hAnsi="Verdana" w:cs="Times New Roman"/>
          <w:i/>
          <w:iCs/>
          <w:lang w:val="pl-PL"/>
        </w:rPr>
      </w:pPr>
    </w:p>
    <w:p w14:paraId="5620EE27" w14:textId="77777777" w:rsidR="00B93C92" w:rsidRPr="001E7B4A" w:rsidRDefault="00B93C92" w:rsidP="00B93C92">
      <w:pPr>
        <w:pStyle w:val="Zwykytekst"/>
        <w:tabs>
          <w:tab w:val="left" w:pos="7050"/>
        </w:tabs>
        <w:rPr>
          <w:rFonts w:ascii="Verdana" w:hAnsi="Verdana" w:cs="Times New Roman"/>
          <w:i/>
          <w:iCs/>
          <w:lang w:val="pl-PL"/>
        </w:rPr>
      </w:pPr>
    </w:p>
    <w:p w14:paraId="485D3B90" w14:textId="77777777" w:rsidR="00B93C92" w:rsidRPr="001E7B4A" w:rsidRDefault="00B93C92" w:rsidP="00B93C92">
      <w:pPr>
        <w:pStyle w:val="Zwykytekst"/>
        <w:tabs>
          <w:tab w:val="left" w:pos="7050"/>
        </w:tabs>
        <w:rPr>
          <w:rFonts w:ascii="Verdana" w:hAnsi="Verdana" w:cs="Times New Roman"/>
          <w:i/>
          <w:iCs/>
          <w:lang w:val="pl-PL"/>
        </w:rPr>
      </w:pPr>
    </w:p>
    <w:p w14:paraId="3BC2E4A5" w14:textId="77777777" w:rsidR="00B93C92" w:rsidRPr="001E7B4A" w:rsidRDefault="00B93C92" w:rsidP="00B93C92">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3ECA65E8" w14:textId="77777777" w:rsidR="00B93C92" w:rsidRPr="001E7B4A" w:rsidRDefault="00B93C92" w:rsidP="00B93C92">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75B4588F" w14:textId="77777777" w:rsidR="00B93C92" w:rsidRPr="001E7B4A" w:rsidRDefault="00B93C92" w:rsidP="00B93C92">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22B659A4" w14:textId="77777777" w:rsidR="00B93C92" w:rsidRDefault="00B93C92" w:rsidP="00B93C92">
      <w:pPr>
        <w:widowControl w:val="0"/>
        <w:autoSpaceDE w:val="0"/>
        <w:autoSpaceDN w:val="0"/>
        <w:jc w:val="right"/>
        <w:textAlignment w:val="baseline"/>
        <w:rPr>
          <w:rFonts w:ascii="Verdana" w:hAnsi="Verdana" w:cs="Arial"/>
          <w:lang w:val="pl-PL"/>
        </w:rPr>
      </w:pPr>
    </w:p>
    <w:p w14:paraId="4899AD70" w14:textId="77777777" w:rsidR="00B93C92" w:rsidRDefault="00B93C92" w:rsidP="00B93C92">
      <w:pPr>
        <w:widowControl w:val="0"/>
        <w:autoSpaceDE w:val="0"/>
        <w:autoSpaceDN w:val="0"/>
        <w:jc w:val="right"/>
        <w:textAlignment w:val="baseline"/>
        <w:rPr>
          <w:rFonts w:ascii="Verdana" w:hAnsi="Verdana" w:cs="Arial"/>
          <w:lang w:val="pl-PL"/>
        </w:rPr>
      </w:pPr>
    </w:p>
    <w:p w14:paraId="4A9F78C1" w14:textId="77777777" w:rsidR="00B93C92" w:rsidRDefault="00B93C92" w:rsidP="00B93C92">
      <w:pPr>
        <w:widowControl w:val="0"/>
        <w:autoSpaceDE w:val="0"/>
        <w:autoSpaceDN w:val="0"/>
        <w:jc w:val="right"/>
        <w:textAlignment w:val="baseline"/>
        <w:rPr>
          <w:rFonts w:ascii="Verdana" w:hAnsi="Verdana" w:cs="Arial"/>
          <w:lang w:val="pl-PL"/>
        </w:rPr>
      </w:pPr>
    </w:p>
    <w:p w14:paraId="62E86080" w14:textId="77777777" w:rsidR="00B93C92" w:rsidRDefault="00B93C92" w:rsidP="00B93C92">
      <w:pPr>
        <w:widowControl w:val="0"/>
        <w:autoSpaceDE w:val="0"/>
        <w:autoSpaceDN w:val="0"/>
        <w:jc w:val="right"/>
        <w:textAlignment w:val="baseline"/>
        <w:rPr>
          <w:rFonts w:ascii="Verdana" w:hAnsi="Verdana" w:cs="Arial"/>
          <w:lang w:val="pl-PL"/>
        </w:rPr>
      </w:pPr>
    </w:p>
    <w:p w14:paraId="07CAE6EB" w14:textId="77777777" w:rsidR="00B93C92" w:rsidRDefault="00B93C92" w:rsidP="00B93C92">
      <w:pPr>
        <w:widowControl w:val="0"/>
        <w:autoSpaceDE w:val="0"/>
        <w:autoSpaceDN w:val="0"/>
        <w:jc w:val="right"/>
        <w:textAlignment w:val="baseline"/>
        <w:rPr>
          <w:rFonts w:ascii="Verdana" w:hAnsi="Verdana" w:cs="Arial"/>
          <w:lang w:val="pl-PL"/>
        </w:rPr>
      </w:pPr>
    </w:p>
    <w:p w14:paraId="0E0985BD" w14:textId="77777777" w:rsidR="00B93C92" w:rsidRDefault="00B93C92" w:rsidP="00B93C92">
      <w:pPr>
        <w:widowControl w:val="0"/>
        <w:autoSpaceDE w:val="0"/>
        <w:autoSpaceDN w:val="0"/>
        <w:jc w:val="right"/>
        <w:textAlignment w:val="baseline"/>
        <w:rPr>
          <w:rFonts w:ascii="Verdana" w:hAnsi="Verdana" w:cs="Arial"/>
          <w:lang w:val="pl-PL"/>
        </w:rPr>
      </w:pPr>
    </w:p>
    <w:p w14:paraId="1E5C5843" w14:textId="77777777" w:rsidR="00B93C92" w:rsidRDefault="00B93C92" w:rsidP="00B93C92">
      <w:pPr>
        <w:widowControl w:val="0"/>
        <w:autoSpaceDE w:val="0"/>
        <w:autoSpaceDN w:val="0"/>
        <w:jc w:val="right"/>
        <w:textAlignment w:val="baseline"/>
        <w:rPr>
          <w:rFonts w:ascii="Verdana" w:hAnsi="Verdana" w:cs="Arial"/>
          <w:lang w:val="pl-PL"/>
        </w:rPr>
      </w:pPr>
    </w:p>
    <w:p w14:paraId="57B2C972" w14:textId="77777777" w:rsidR="00B93C92" w:rsidRDefault="00B93C92" w:rsidP="00B93C92">
      <w:pPr>
        <w:widowControl w:val="0"/>
        <w:autoSpaceDE w:val="0"/>
        <w:autoSpaceDN w:val="0"/>
        <w:textAlignment w:val="baseline"/>
        <w:rPr>
          <w:rFonts w:ascii="Verdana" w:hAnsi="Verdana" w:cs="Arial"/>
          <w:lang w:val="pl-PL"/>
        </w:rPr>
      </w:pPr>
    </w:p>
    <w:p w14:paraId="00E702B8" w14:textId="77777777" w:rsidR="00B93C92" w:rsidRPr="001E7B4A" w:rsidRDefault="00B93C92" w:rsidP="00B93C92">
      <w:pPr>
        <w:widowControl w:val="0"/>
        <w:autoSpaceDE w:val="0"/>
        <w:autoSpaceDN w:val="0"/>
        <w:textAlignment w:val="baseline"/>
        <w:rPr>
          <w:rFonts w:ascii="Verdana" w:hAnsi="Verdana" w:cs="Arial"/>
          <w:lang w:val="pl-PL"/>
        </w:rPr>
      </w:pPr>
    </w:p>
    <w:p w14:paraId="395FFA53" w14:textId="77777777" w:rsidR="00B93C92" w:rsidRPr="001E7B4A" w:rsidRDefault="00B93C92" w:rsidP="00B93C92">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321325CF" w14:textId="77777777" w:rsidR="00B93C92" w:rsidRPr="001E7B4A" w:rsidRDefault="00B93C92" w:rsidP="00B93C92">
      <w:pPr>
        <w:widowControl w:val="0"/>
        <w:autoSpaceDE w:val="0"/>
        <w:autoSpaceDN w:val="0"/>
        <w:jc w:val="both"/>
        <w:textAlignment w:val="baseline"/>
        <w:rPr>
          <w:rFonts w:ascii="Verdana" w:hAnsi="Verdana" w:cs="Arial"/>
          <w:lang w:val="pl-PL"/>
        </w:rPr>
      </w:pPr>
    </w:p>
    <w:p w14:paraId="239E4B78" w14:textId="77777777" w:rsidR="00B93C92" w:rsidRPr="001E7B4A" w:rsidRDefault="00B93C92" w:rsidP="00B93C92">
      <w:pPr>
        <w:widowControl w:val="0"/>
        <w:autoSpaceDE w:val="0"/>
        <w:autoSpaceDN w:val="0"/>
        <w:jc w:val="both"/>
        <w:textAlignment w:val="baseline"/>
        <w:rPr>
          <w:rFonts w:ascii="Verdana" w:hAnsi="Verdana" w:cs="Arial"/>
          <w:lang w:val="pl-PL"/>
        </w:rPr>
      </w:pPr>
    </w:p>
    <w:p w14:paraId="0AC20932" w14:textId="77777777" w:rsidR="00B93C92" w:rsidRPr="001E7B4A" w:rsidRDefault="00B93C92" w:rsidP="00B93C92">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50E78B65" w14:textId="77777777" w:rsidR="00B93C92" w:rsidRPr="001E7B4A" w:rsidRDefault="00B93C92" w:rsidP="00B93C92">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5DDB7F6D" w14:textId="77777777" w:rsidR="00B93C92" w:rsidRPr="001E7B4A" w:rsidRDefault="00B93C92" w:rsidP="00B93C92">
      <w:pPr>
        <w:widowControl w:val="0"/>
        <w:autoSpaceDE w:val="0"/>
        <w:autoSpaceDN w:val="0"/>
        <w:textAlignment w:val="baseline"/>
        <w:rPr>
          <w:rFonts w:ascii="Verdana" w:hAnsi="Verdana" w:cs="Segoe UI"/>
          <w:lang w:val="pl-PL"/>
        </w:rPr>
      </w:pPr>
    </w:p>
    <w:p w14:paraId="48B45B5A" w14:textId="77777777" w:rsidR="00B93C92" w:rsidRPr="001E7B4A" w:rsidRDefault="00B93C92" w:rsidP="00B93C92">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4A2174F8" w14:textId="77777777" w:rsidR="00B93C92" w:rsidRPr="001E7B4A" w:rsidRDefault="00B93C92" w:rsidP="00B93C92">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00912FCE" w14:textId="77777777" w:rsidR="00B93C92" w:rsidRPr="001E7B4A" w:rsidRDefault="00B93C92" w:rsidP="00B93C92">
      <w:pPr>
        <w:widowControl w:val="0"/>
        <w:autoSpaceDE w:val="0"/>
        <w:autoSpaceDN w:val="0"/>
        <w:spacing w:before="90"/>
        <w:ind w:left="115" w:right="110"/>
        <w:jc w:val="both"/>
        <w:outlineLvl w:val="0"/>
        <w:rPr>
          <w:rFonts w:ascii="Verdana" w:eastAsia="Verdana" w:hAnsi="Verdana" w:cs="Verdana"/>
          <w:b/>
          <w:bCs/>
          <w:lang w:val="pl-PL" w:eastAsia="en-US"/>
        </w:rPr>
      </w:pPr>
    </w:p>
    <w:p w14:paraId="5CE39FEA" w14:textId="77777777" w:rsidR="00B93C92" w:rsidRPr="001E7B4A" w:rsidRDefault="00B93C92" w:rsidP="00B93C92">
      <w:pPr>
        <w:widowControl w:val="0"/>
        <w:autoSpaceDE w:val="0"/>
        <w:autoSpaceDN w:val="0"/>
        <w:spacing w:before="90"/>
        <w:ind w:right="110"/>
        <w:jc w:val="both"/>
        <w:outlineLvl w:val="0"/>
        <w:rPr>
          <w:rFonts w:ascii="Verdana" w:eastAsia="Verdana" w:hAnsi="Verdana" w:cs="Verdana"/>
          <w:b/>
          <w:bCs/>
          <w:lang w:val="pl-PL" w:eastAsia="en-US"/>
        </w:rPr>
      </w:pPr>
    </w:p>
    <w:p w14:paraId="237AC90D" w14:textId="77777777" w:rsidR="00B93C92" w:rsidRPr="001E7B4A" w:rsidRDefault="00B93C92" w:rsidP="00B93C92">
      <w:pPr>
        <w:widowControl w:val="0"/>
        <w:autoSpaceDE w:val="0"/>
        <w:autoSpaceDN w:val="0"/>
        <w:jc w:val="center"/>
        <w:textAlignment w:val="baseline"/>
        <w:rPr>
          <w:rFonts w:ascii="Verdana" w:hAnsi="Verdana" w:cs="Arial"/>
          <w:b/>
          <w:bCs/>
          <w:lang w:val="pl-PL"/>
        </w:rPr>
      </w:pPr>
    </w:p>
    <w:p w14:paraId="387FAC06" w14:textId="77777777" w:rsidR="00B93C92" w:rsidRPr="001E7B4A" w:rsidRDefault="00B93C92" w:rsidP="00B93C92">
      <w:pPr>
        <w:widowControl w:val="0"/>
        <w:autoSpaceDE w:val="0"/>
        <w:autoSpaceDN w:val="0"/>
        <w:jc w:val="center"/>
        <w:textAlignment w:val="baseline"/>
        <w:rPr>
          <w:rFonts w:ascii="Verdana" w:hAnsi="Verdana" w:cs="Arial"/>
          <w:b/>
          <w:bCs/>
          <w:lang w:val="pl-PL"/>
        </w:rPr>
      </w:pPr>
    </w:p>
    <w:p w14:paraId="14F733C8" w14:textId="77777777" w:rsidR="00B93C92" w:rsidRPr="001E7B4A" w:rsidRDefault="00B93C92" w:rsidP="00B93C92">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6A8A2BB6" w14:textId="77777777" w:rsidR="00B93C92" w:rsidRPr="001E7B4A" w:rsidRDefault="00B93C92" w:rsidP="00B93C92">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51BBDDD3" w14:textId="77777777" w:rsidR="00B93C92" w:rsidRPr="001E7B4A" w:rsidRDefault="00B93C92" w:rsidP="00B93C92">
      <w:pPr>
        <w:widowControl w:val="0"/>
        <w:autoSpaceDE w:val="0"/>
        <w:autoSpaceDN w:val="0"/>
        <w:jc w:val="center"/>
        <w:textAlignment w:val="baseline"/>
        <w:rPr>
          <w:rFonts w:ascii="Verdana" w:hAnsi="Verdana" w:cs="Arial"/>
          <w:b/>
          <w:bCs/>
          <w:lang w:val="pl-PL"/>
        </w:rPr>
      </w:pPr>
    </w:p>
    <w:p w14:paraId="2F39D965" w14:textId="77777777" w:rsidR="00B93C92" w:rsidRPr="001E7B4A" w:rsidRDefault="00B93C92" w:rsidP="00B93C92">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5955C730" w14:textId="77777777" w:rsidR="00B93C92" w:rsidRPr="001E7B4A" w:rsidRDefault="00B93C92" w:rsidP="00B93C92">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4AC771ED" w14:textId="77777777" w:rsidR="00B93C92" w:rsidRPr="001E7B4A" w:rsidRDefault="00B93C92" w:rsidP="00B93C92">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606A63BE" w14:textId="77777777" w:rsidR="00B93C92" w:rsidRPr="001E7B4A" w:rsidRDefault="00B93C92" w:rsidP="00B93C92">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lastRenderedPageBreak/>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C815746" w14:textId="77777777" w:rsidR="00B93C92" w:rsidRPr="001E7B4A" w:rsidRDefault="00B93C92" w:rsidP="00B93C92">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38FDFDCF" w14:textId="77777777" w:rsidR="00B93C92" w:rsidRPr="001E7B4A" w:rsidRDefault="00B93C92" w:rsidP="00B93C92">
      <w:pPr>
        <w:spacing w:after="200" w:line="276" w:lineRule="auto"/>
        <w:ind w:left="780"/>
        <w:contextualSpacing/>
        <w:textAlignment w:val="baseline"/>
        <w:rPr>
          <w:rFonts w:ascii="Verdana" w:hAnsi="Verdana" w:cs="Arial"/>
          <w:lang w:val="pl-PL"/>
        </w:rPr>
      </w:pPr>
    </w:p>
    <w:p w14:paraId="02FEBEE7" w14:textId="77777777" w:rsidR="00B93C92" w:rsidRPr="001E7B4A" w:rsidRDefault="00B93C92" w:rsidP="00B93C92">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01EE4916" w14:textId="77777777" w:rsidR="00B93C92" w:rsidRPr="001E7B4A" w:rsidRDefault="00B93C92" w:rsidP="00B93C92">
      <w:pPr>
        <w:widowControl w:val="0"/>
        <w:autoSpaceDE w:val="0"/>
        <w:autoSpaceDN w:val="0"/>
        <w:spacing w:before="90"/>
        <w:ind w:right="110"/>
        <w:jc w:val="both"/>
        <w:outlineLvl w:val="0"/>
        <w:rPr>
          <w:rFonts w:ascii="Verdana" w:eastAsia="Verdana" w:hAnsi="Verdana" w:cs="Verdana"/>
          <w:b/>
          <w:bCs/>
          <w:lang w:val="pl-PL" w:eastAsia="en-US"/>
        </w:rPr>
      </w:pPr>
    </w:p>
    <w:p w14:paraId="2D768811" w14:textId="77777777" w:rsidR="00B93C92" w:rsidRPr="001E7B4A" w:rsidRDefault="00B93C92" w:rsidP="00B93C92">
      <w:pPr>
        <w:widowControl w:val="0"/>
        <w:autoSpaceDE w:val="0"/>
        <w:autoSpaceDN w:val="0"/>
        <w:spacing w:before="90"/>
        <w:ind w:right="110"/>
        <w:jc w:val="both"/>
        <w:outlineLvl w:val="0"/>
        <w:rPr>
          <w:rFonts w:ascii="Verdana" w:eastAsia="Verdana" w:hAnsi="Verdana" w:cs="Verdana"/>
          <w:b/>
          <w:bCs/>
          <w:lang w:val="pl-PL" w:eastAsia="en-US"/>
        </w:rPr>
      </w:pPr>
    </w:p>
    <w:p w14:paraId="374ED20F" w14:textId="77777777" w:rsidR="00B93C92" w:rsidRPr="001E7B4A" w:rsidRDefault="00B93C92" w:rsidP="00B93C92">
      <w:pPr>
        <w:widowControl w:val="0"/>
        <w:autoSpaceDE w:val="0"/>
        <w:autoSpaceDN w:val="0"/>
        <w:spacing w:before="90"/>
        <w:ind w:right="110"/>
        <w:jc w:val="both"/>
        <w:outlineLvl w:val="0"/>
        <w:rPr>
          <w:rFonts w:ascii="Verdana" w:eastAsia="Verdana" w:hAnsi="Verdana" w:cs="Verdana"/>
          <w:b/>
          <w:bCs/>
          <w:lang w:val="pl-PL" w:eastAsia="en-US"/>
        </w:rPr>
      </w:pPr>
    </w:p>
    <w:p w14:paraId="65DD4C22" w14:textId="77777777" w:rsidR="00B93C92" w:rsidRPr="001E7B4A" w:rsidRDefault="00B93C92" w:rsidP="00B93C92">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93C92" w:rsidRPr="00B93C92" w14:paraId="1BF32D65" w14:textId="77777777" w:rsidTr="00011205">
        <w:tc>
          <w:tcPr>
            <w:tcW w:w="4105" w:type="dxa"/>
            <w:hideMark/>
          </w:tcPr>
          <w:p w14:paraId="75BEA783" w14:textId="77777777" w:rsidR="00B93C92" w:rsidRPr="001E7B4A" w:rsidRDefault="00B93C92" w:rsidP="00011205">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E2D53C3" w14:textId="77777777" w:rsidR="00B93C92" w:rsidRPr="001E7B4A" w:rsidRDefault="00B93C92" w:rsidP="00011205">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5B212F17" w14:textId="77777777" w:rsidR="00B93C92" w:rsidRPr="001E7B4A" w:rsidRDefault="00B93C92" w:rsidP="00B93C92">
      <w:pPr>
        <w:spacing w:line="360" w:lineRule="auto"/>
        <w:jc w:val="both"/>
        <w:rPr>
          <w:rFonts w:ascii="Verdana" w:eastAsia="Calibri" w:hAnsi="Verdana" w:cs="Arial"/>
          <w:color w:val="222A35"/>
          <w:lang w:val="pl-PL" w:eastAsia="x-none"/>
        </w:rPr>
      </w:pPr>
    </w:p>
    <w:p w14:paraId="2318766D" w14:textId="77777777" w:rsidR="00B93C92" w:rsidRPr="001E7B4A" w:rsidRDefault="00B93C92" w:rsidP="00B93C92">
      <w:pPr>
        <w:widowControl w:val="0"/>
        <w:autoSpaceDE w:val="0"/>
        <w:autoSpaceDN w:val="0"/>
        <w:spacing w:line="360" w:lineRule="auto"/>
        <w:rPr>
          <w:rFonts w:ascii="Verdana" w:eastAsia="Verdana" w:hAnsi="Verdana" w:cs="Arial"/>
          <w:color w:val="222A35"/>
          <w:lang w:val="pl-PL" w:eastAsia="x-none"/>
        </w:rPr>
      </w:pPr>
    </w:p>
    <w:p w14:paraId="7C83EABE" w14:textId="77777777" w:rsidR="00B93C92" w:rsidRPr="001E7B4A" w:rsidRDefault="00B93C92" w:rsidP="00B93C92">
      <w:pPr>
        <w:widowControl w:val="0"/>
        <w:autoSpaceDE w:val="0"/>
        <w:autoSpaceDN w:val="0"/>
        <w:spacing w:before="90"/>
        <w:ind w:right="110"/>
        <w:jc w:val="both"/>
        <w:outlineLvl w:val="0"/>
        <w:rPr>
          <w:rFonts w:ascii="Verdana" w:eastAsia="Verdana" w:hAnsi="Verdana" w:cs="Verdana"/>
          <w:b/>
          <w:bCs/>
          <w:lang w:val="pl-PL" w:eastAsia="en-US"/>
        </w:rPr>
      </w:pPr>
    </w:p>
    <w:p w14:paraId="6BD16F3C" w14:textId="77777777" w:rsidR="00B93C92" w:rsidRPr="001E7B4A" w:rsidRDefault="00B93C92" w:rsidP="00B93C92">
      <w:pPr>
        <w:widowControl w:val="0"/>
        <w:autoSpaceDE w:val="0"/>
        <w:autoSpaceDN w:val="0"/>
        <w:spacing w:before="90"/>
        <w:ind w:right="110"/>
        <w:jc w:val="both"/>
        <w:outlineLvl w:val="0"/>
        <w:rPr>
          <w:rFonts w:ascii="Verdana" w:eastAsia="Verdana" w:hAnsi="Verdana" w:cs="Verdana"/>
          <w:b/>
          <w:bCs/>
          <w:lang w:val="pl-PL" w:eastAsia="en-US"/>
        </w:rPr>
      </w:pPr>
    </w:p>
    <w:p w14:paraId="5CA54682" w14:textId="77777777" w:rsidR="00B93C92" w:rsidRPr="001E7B4A" w:rsidRDefault="00B93C92" w:rsidP="00B93C92">
      <w:pPr>
        <w:widowControl w:val="0"/>
        <w:autoSpaceDE w:val="0"/>
        <w:autoSpaceDN w:val="0"/>
        <w:spacing w:before="90"/>
        <w:ind w:right="110"/>
        <w:jc w:val="both"/>
        <w:outlineLvl w:val="0"/>
        <w:rPr>
          <w:rFonts w:ascii="Verdana" w:eastAsia="Verdana" w:hAnsi="Verdana" w:cs="Verdana"/>
          <w:b/>
          <w:bCs/>
          <w:lang w:val="pl-PL" w:eastAsia="en-US"/>
        </w:rPr>
      </w:pPr>
    </w:p>
    <w:p w14:paraId="4B8ED0DA" w14:textId="77777777" w:rsidR="00B93C92" w:rsidRPr="001E7B4A" w:rsidRDefault="00B93C92" w:rsidP="00B93C92">
      <w:pPr>
        <w:widowControl w:val="0"/>
        <w:autoSpaceDE w:val="0"/>
        <w:autoSpaceDN w:val="0"/>
        <w:spacing w:before="90"/>
        <w:ind w:right="110"/>
        <w:jc w:val="both"/>
        <w:outlineLvl w:val="0"/>
        <w:rPr>
          <w:rFonts w:ascii="Verdana" w:eastAsia="Verdana" w:hAnsi="Verdana" w:cs="Verdana"/>
          <w:b/>
          <w:bCs/>
          <w:lang w:val="pl-PL" w:eastAsia="en-US"/>
        </w:rPr>
      </w:pPr>
    </w:p>
    <w:p w14:paraId="40EF1D0D" w14:textId="77777777" w:rsidR="00B93C92" w:rsidRPr="001E7B4A" w:rsidRDefault="00B93C92" w:rsidP="00B93C92">
      <w:pPr>
        <w:widowControl w:val="0"/>
        <w:autoSpaceDE w:val="0"/>
        <w:autoSpaceDN w:val="0"/>
        <w:spacing w:before="90"/>
        <w:ind w:right="110"/>
        <w:jc w:val="both"/>
        <w:outlineLvl w:val="0"/>
        <w:rPr>
          <w:rFonts w:ascii="Verdana" w:eastAsia="Verdana" w:hAnsi="Verdana" w:cs="Verdana"/>
          <w:b/>
          <w:bCs/>
          <w:lang w:val="pl-PL" w:eastAsia="en-US"/>
        </w:rPr>
      </w:pPr>
    </w:p>
    <w:p w14:paraId="303A5E1B" w14:textId="77777777" w:rsidR="00B93C92" w:rsidRPr="001E7B4A" w:rsidRDefault="00B93C92" w:rsidP="00B93C92">
      <w:pPr>
        <w:widowControl w:val="0"/>
        <w:autoSpaceDE w:val="0"/>
        <w:autoSpaceDN w:val="0"/>
        <w:spacing w:before="90"/>
        <w:ind w:right="110"/>
        <w:jc w:val="both"/>
        <w:outlineLvl w:val="0"/>
        <w:rPr>
          <w:rFonts w:ascii="Verdana" w:eastAsia="Verdana" w:hAnsi="Verdana" w:cs="Verdana"/>
          <w:b/>
          <w:bCs/>
          <w:lang w:val="pl-PL" w:eastAsia="en-US"/>
        </w:rPr>
      </w:pPr>
    </w:p>
    <w:p w14:paraId="4A38F83E" w14:textId="77777777" w:rsidR="00B93C92" w:rsidRPr="001E7B4A" w:rsidRDefault="00B93C92" w:rsidP="00B93C92">
      <w:pPr>
        <w:widowControl w:val="0"/>
        <w:autoSpaceDE w:val="0"/>
        <w:autoSpaceDN w:val="0"/>
        <w:spacing w:before="90"/>
        <w:ind w:right="110"/>
        <w:jc w:val="both"/>
        <w:outlineLvl w:val="0"/>
        <w:rPr>
          <w:rFonts w:ascii="Verdana" w:eastAsia="Verdana" w:hAnsi="Verdana" w:cs="Verdana"/>
          <w:b/>
          <w:bCs/>
          <w:lang w:val="pl-PL" w:eastAsia="en-US"/>
        </w:rPr>
      </w:pPr>
    </w:p>
    <w:p w14:paraId="0698327A" w14:textId="77777777" w:rsidR="00B93C92" w:rsidRPr="001E7B4A" w:rsidRDefault="00B93C92" w:rsidP="00B93C92">
      <w:pPr>
        <w:pStyle w:val="Zwykytekst"/>
        <w:tabs>
          <w:tab w:val="left" w:pos="7050"/>
        </w:tabs>
        <w:rPr>
          <w:rFonts w:ascii="Verdana" w:hAnsi="Verdana" w:cs="Times New Roman"/>
          <w:i/>
          <w:iCs/>
          <w:lang w:val="pl-PL"/>
        </w:rPr>
      </w:pPr>
    </w:p>
    <w:p w14:paraId="17D51E88" w14:textId="77777777" w:rsidR="00B93C92" w:rsidRPr="001E7B4A" w:rsidRDefault="00B93C92" w:rsidP="00B93C92">
      <w:pPr>
        <w:rPr>
          <w:rFonts w:ascii="Verdana" w:hAnsi="Verdana"/>
          <w:lang w:val="pl-PL"/>
        </w:rPr>
      </w:pPr>
    </w:p>
    <w:p w14:paraId="1732C993" w14:textId="77777777" w:rsidR="00496551" w:rsidRPr="00B93C92" w:rsidRDefault="00496551" w:rsidP="00B93C92">
      <w:pPr>
        <w:rPr>
          <w:lang w:val="pl-PL"/>
        </w:rPr>
      </w:pPr>
    </w:p>
    <w:sectPr w:rsidR="00496551" w:rsidRPr="00B93C9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FB897A" w14:textId="77777777" w:rsidR="00BF5AAE" w:rsidRDefault="00BF5AAE">
      <w:r>
        <w:separator/>
      </w:r>
    </w:p>
  </w:endnote>
  <w:endnote w:type="continuationSeparator" w:id="0">
    <w:p w14:paraId="2659104C" w14:textId="77777777" w:rsidR="00BF5AAE" w:rsidRDefault="00BF5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A90658" w14:textId="77777777" w:rsidR="00715E52" w:rsidRDefault="00715E5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537C0" w14:textId="77777777" w:rsidR="00B93C92" w:rsidRDefault="00B93C92">
    <w:pPr>
      <w:pStyle w:val="Stopka"/>
      <w:jc w:val="right"/>
    </w:pPr>
    <w:r>
      <w:fldChar w:fldCharType="begin"/>
    </w:r>
    <w:r>
      <w:instrText>PAGE   \* MERGEFORMAT</w:instrText>
    </w:r>
    <w:r>
      <w:fldChar w:fldCharType="separate"/>
    </w:r>
    <w:r>
      <w:rPr>
        <w:lang w:val="pl-PL"/>
      </w:rPr>
      <w:t>2</w:t>
    </w:r>
    <w:r>
      <w:fldChar w:fldCharType="end"/>
    </w:r>
  </w:p>
  <w:p w14:paraId="00BF2D09" w14:textId="77777777" w:rsidR="00715E52" w:rsidRDefault="00715E5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938D80" w14:textId="77777777" w:rsidR="00715E52" w:rsidRDefault="00715E5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0EE1D8" w14:textId="77777777" w:rsidR="00BF5AAE" w:rsidRDefault="00BF5AAE">
      <w:r>
        <w:separator/>
      </w:r>
    </w:p>
  </w:footnote>
  <w:footnote w:type="continuationSeparator" w:id="0">
    <w:p w14:paraId="115F8C59" w14:textId="77777777" w:rsidR="00BF5AAE" w:rsidRDefault="00BF5AAE">
      <w:r>
        <w:continuationSeparator/>
      </w:r>
    </w:p>
  </w:footnote>
  <w:footnote w:id="1">
    <w:p w14:paraId="66010153" w14:textId="77777777" w:rsidR="00B93C92" w:rsidRDefault="00B93C92" w:rsidP="00B93C9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F9CB6A7" w14:textId="77777777" w:rsidR="00B93C92" w:rsidRDefault="00B93C92" w:rsidP="00B93C9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A17F4EA" w14:textId="77777777" w:rsidR="00B93C92" w:rsidRDefault="00B93C92" w:rsidP="00B93C92">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41BA375" w14:textId="77777777" w:rsidR="00B93C92" w:rsidRDefault="00B93C92" w:rsidP="00B93C92">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35A68F1" w14:textId="77777777" w:rsidR="00B93C92" w:rsidRDefault="00B93C92" w:rsidP="00B93C92">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E78AA2F" w14:textId="77777777" w:rsidR="00B93C92" w:rsidRDefault="00B93C92" w:rsidP="00B93C92">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625B59A" w14:textId="77777777" w:rsidR="00B93C92" w:rsidRDefault="00B93C92" w:rsidP="00B93C9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FB49755" w14:textId="77777777" w:rsidR="00B93C92" w:rsidRDefault="00B93C92" w:rsidP="00B93C92">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E1E6F2C" w14:textId="77777777" w:rsidR="00B93C92" w:rsidRDefault="00B93C92" w:rsidP="00B93C92">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09BB5E9" w14:textId="77777777" w:rsidR="00B93C92" w:rsidRDefault="00B93C92" w:rsidP="00B93C92">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09E9E0F" w14:textId="77777777" w:rsidR="00B93C92" w:rsidRDefault="00B93C92" w:rsidP="00B93C92">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70228D4C" w14:textId="77777777" w:rsidR="00B93C92" w:rsidRDefault="00B93C92" w:rsidP="00B93C92">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893935E" w14:textId="77777777" w:rsidR="00B93C92" w:rsidRDefault="00B93C92" w:rsidP="00B93C9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089799B" w14:textId="77777777" w:rsidR="00B93C92" w:rsidRDefault="00B93C92" w:rsidP="00B93C9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50AFDE9" w14:textId="77777777" w:rsidR="00B93C92" w:rsidRDefault="00B93C92" w:rsidP="00B93C9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1BB9BE0" w14:textId="77777777" w:rsidR="00B93C92" w:rsidRDefault="00B93C92" w:rsidP="00B93C9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557BE1D" w14:textId="77777777" w:rsidR="00B93C92" w:rsidRDefault="00B93C92" w:rsidP="00B93C9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2251AEE" w14:textId="77777777" w:rsidR="00B93C92" w:rsidRDefault="00B93C92" w:rsidP="00B93C9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486DF5F" w14:textId="77777777" w:rsidR="00B93C92" w:rsidRDefault="00B93C92" w:rsidP="00B93C9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5342138" w14:textId="77777777" w:rsidR="00B93C92" w:rsidRDefault="00B93C92" w:rsidP="00B93C9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BEB35CA" w14:textId="77777777" w:rsidR="00B93C92" w:rsidRDefault="00B93C92" w:rsidP="00B93C9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97B550F" w14:textId="77777777" w:rsidR="00B93C92" w:rsidRDefault="00B93C92" w:rsidP="00B93C9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B7AEFA6" w14:textId="77777777" w:rsidR="00B93C92" w:rsidRDefault="00B93C92" w:rsidP="00B93C9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6488CEC" w14:textId="77777777" w:rsidR="00B93C92" w:rsidRDefault="00B93C92" w:rsidP="00B93C9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852F680" w14:textId="77777777" w:rsidR="00B93C92" w:rsidRDefault="00B93C92" w:rsidP="00B93C9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1C77241" w14:textId="77777777" w:rsidR="00B93C92" w:rsidRDefault="00B93C92" w:rsidP="00B93C9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B76F4B7" w14:textId="77777777" w:rsidR="00B93C92" w:rsidRDefault="00B93C92" w:rsidP="00B93C9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D96E6CD" w14:textId="77777777" w:rsidR="00B93C92" w:rsidRDefault="00B93C92" w:rsidP="00B93C9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121038B" w14:textId="77777777" w:rsidR="00B93C92" w:rsidRDefault="00B93C92" w:rsidP="00B93C9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A91A065" w14:textId="77777777" w:rsidR="00B93C92" w:rsidRDefault="00B93C92" w:rsidP="00B93C92">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5124A7" w14:textId="77777777" w:rsidR="00715E52" w:rsidRDefault="00715E5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34A551" w14:textId="77777777" w:rsidR="00715E52" w:rsidRDefault="00715E5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C44010" w14:textId="77777777" w:rsidR="00715E52" w:rsidRDefault="00715E5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4765425">
    <w:abstractNumId w:val="20"/>
  </w:num>
  <w:num w:numId="2" w16cid:durableId="164634828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26721020">
    <w:abstractNumId w:val="30"/>
  </w:num>
  <w:num w:numId="4" w16cid:durableId="907225441">
    <w:abstractNumId w:val="12"/>
  </w:num>
  <w:num w:numId="5" w16cid:durableId="953832719">
    <w:abstractNumId w:val="31"/>
  </w:num>
  <w:num w:numId="6" w16cid:durableId="1514807250">
    <w:abstractNumId w:val="33"/>
  </w:num>
  <w:num w:numId="7" w16cid:durableId="1930115927">
    <w:abstractNumId w:val="36"/>
  </w:num>
  <w:num w:numId="8" w16cid:durableId="694381742">
    <w:abstractNumId w:val="26"/>
  </w:num>
  <w:num w:numId="9" w16cid:durableId="524103049">
    <w:abstractNumId w:val="40"/>
  </w:num>
  <w:num w:numId="10" w16cid:durableId="551157871">
    <w:abstractNumId w:val="28"/>
  </w:num>
  <w:num w:numId="11" w16cid:durableId="1270358630">
    <w:abstractNumId w:val="7"/>
  </w:num>
  <w:num w:numId="12" w16cid:durableId="1348172134">
    <w:abstractNumId w:val="11"/>
  </w:num>
  <w:num w:numId="13" w16cid:durableId="354621879">
    <w:abstractNumId w:val="15"/>
  </w:num>
  <w:num w:numId="14" w16cid:durableId="880702208">
    <w:abstractNumId w:val="41"/>
  </w:num>
  <w:num w:numId="15" w16cid:durableId="247153243">
    <w:abstractNumId w:val="14"/>
  </w:num>
  <w:num w:numId="16" w16cid:durableId="1290010823">
    <w:abstractNumId w:val="10"/>
  </w:num>
  <w:num w:numId="17" w16cid:durableId="1868325773">
    <w:abstractNumId w:val="38"/>
  </w:num>
  <w:num w:numId="18" w16cid:durableId="1433666595">
    <w:abstractNumId w:val="29"/>
  </w:num>
  <w:num w:numId="19" w16cid:durableId="1752964402">
    <w:abstractNumId w:val="24"/>
  </w:num>
  <w:num w:numId="20" w16cid:durableId="1304895461">
    <w:abstractNumId w:val="27"/>
  </w:num>
  <w:num w:numId="21" w16cid:durableId="1097483272">
    <w:abstractNumId w:val="21"/>
  </w:num>
  <w:num w:numId="22" w16cid:durableId="622738283">
    <w:abstractNumId w:val="0"/>
  </w:num>
  <w:num w:numId="23" w16cid:durableId="959915424">
    <w:abstractNumId w:val="39"/>
  </w:num>
  <w:num w:numId="24" w16cid:durableId="502092940">
    <w:abstractNumId w:val="19"/>
  </w:num>
  <w:num w:numId="25" w16cid:durableId="1280141722">
    <w:abstractNumId w:val="3"/>
  </w:num>
  <w:num w:numId="26" w16cid:durableId="2018997448">
    <w:abstractNumId w:val="32"/>
  </w:num>
  <w:num w:numId="27" w16cid:durableId="20139489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950975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534387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835953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09326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6651066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8747320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759927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517650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704831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5384550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851662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4749828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840822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720273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025313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7806247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6400810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9395619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653200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181877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467663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8802340">
    <w:abstractNumId w:val="5"/>
  </w:num>
  <w:num w:numId="50" w16cid:durableId="18524459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F5AAE"/>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15E52"/>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93C92"/>
    <w:rsid w:val="00BA1B11"/>
    <w:rsid w:val="00BA5498"/>
    <w:rsid w:val="00BD0C12"/>
    <w:rsid w:val="00BD5E3D"/>
    <w:rsid w:val="00BF5AAE"/>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506188"/>
  <w15:chartTrackingRefBased/>
  <w15:docId w15:val="{8DAA7F94-41FE-4257-B5C8-27EBB83F3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93C92"/>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B93C9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11</Pages>
  <Words>3744</Words>
  <Characters>22469</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26161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2024-08-30T06:36:00Z</cp:lastPrinted>
  <dcterms:created xsi:type="dcterms:W3CDTF">2024-08-30T06:33:00Z</dcterms:created>
  <dcterms:modified xsi:type="dcterms:W3CDTF">2024-08-30T06:36:00Z</dcterms:modified>
</cp:coreProperties>
</file>