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8592F" w14:textId="77777777" w:rsidR="00EC29E7" w:rsidRPr="00240E71" w:rsidRDefault="00EC29E7" w:rsidP="00EC29E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120F5B" w14:textId="77777777" w:rsidR="00EC29E7" w:rsidRDefault="00EC29E7" w:rsidP="00EC29E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7E3ECA3" w14:textId="77777777" w:rsidR="00EC29E7" w:rsidRPr="0022732C" w:rsidRDefault="00EC29E7" w:rsidP="00EC29E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9E3E2" w14:textId="77777777" w:rsidR="00EC29E7" w:rsidRDefault="00EC29E7" w:rsidP="00EC29E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6A8378F" w14:textId="77777777" w:rsidR="00EC29E7" w:rsidRDefault="00EC29E7" w:rsidP="00EC29E7">
      <w:pPr>
        <w:tabs>
          <w:tab w:val="left" w:pos="694"/>
          <w:tab w:val="right" w:pos="9000"/>
        </w:tabs>
      </w:pPr>
      <w:r>
        <w:t>NAZWA WYKONAWCY:……………………………………………………………………..</w:t>
      </w:r>
    </w:p>
    <w:p w14:paraId="1E683681" w14:textId="77777777" w:rsidR="00EC29E7" w:rsidRDefault="00EC29E7" w:rsidP="00EC29E7">
      <w:pPr>
        <w:tabs>
          <w:tab w:val="left" w:pos="694"/>
          <w:tab w:val="right" w:pos="9000"/>
        </w:tabs>
      </w:pPr>
      <w:r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</w:t>
      </w:r>
    </w:p>
    <w:p w14:paraId="1EFFA644" w14:textId="77777777" w:rsidR="00EC29E7" w:rsidRDefault="00EC29E7" w:rsidP="00EC29E7">
      <w:pPr>
        <w:tabs>
          <w:tab w:val="left" w:pos="694"/>
          <w:tab w:val="right" w:pos="9000"/>
        </w:tabs>
      </w:pPr>
      <w:r>
        <w:t>ADRES:…………………………………………………………………………………………</w:t>
      </w:r>
    </w:p>
    <w:p w14:paraId="509A4968" w14:textId="77777777" w:rsidR="00EC29E7" w:rsidRDefault="00EC29E7" w:rsidP="00EC29E7">
      <w:pPr>
        <w:tabs>
          <w:tab w:val="left" w:pos="694"/>
          <w:tab w:val="right" w:pos="9000"/>
        </w:tabs>
      </w:pPr>
      <w:r>
        <w:t>Adres zamieszkania (dotyczy osób prowadzących działalność gospodarczą):………………………</w:t>
      </w:r>
    </w:p>
    <w:p w14:paraId="49FEF84B" w14:textId="77777777" w:rsidR="00EC29E7" w:rsidRDefault="00EC29E7" w:rsidP="00EC29E7">
      <w:pPr>
        <w:tabs>
          <w:tab w:val="left" w:pos="694"/>
          <w:tab w:val="right" w:pos="9000"/>
        </w:tabs>
      </w:pPr>
      <w:r>
        <w:t>POWIAT:……………………………WOJEWÓDZTWO ……………………….............</w:t>
      </w:r>
    </w:p>
    <w:p w14:paraId="55882318" w14:textId="77777777" w:rsidR="00EC29E7" w:rsidRDefault="00EC29E7" w:rsidP="00EC29E7">
      <w:pPr>
        <w:tabs>
          <w:tab w:val="left" w:pos="694"/>
          <w:tab w:val="right" w:pos="9000"/>
        </w:tabs>
      </w:pPr>
      <w:r>
        <w:t>TEL.……………………………………………………………………………………………..</w:t>
      </w:r>
    </w:p>
    <w:p w14:paraId="62B7455B" w14:textId="77777777" w:rsidR="00EC29E7" w:rsidRDefault="00EC29E7" w:rsidP="00EC29E7">
      <w:pPr>
        <w:tabs>
          <w:tab w:val="left" w:pos="694"/>
          <w:tab w:val="right" w:pos="9000"/>
        </w:tabs>
      </w:pPr>
      <w:r>
        <w:t>FAX …………………………………………………………………………………………….</w:t>
      </w:r>
    </w:p>
    <w:p w14:paraId="2BEC94A5" w14:textId="77777777" w:rsidR="00EC29E7" w:rsidRDefault="00EC29E7" w:rsidP="00EC29E7">
      <w:pPr>
        <w:tabs>
          <w:tab w:val="left" w:pos="694"/>
          <w:tab w:val="right" w:pos="9000"/>
        </w:tabs>
      </w:pPr>
      <w:r>
        <w:t>E-MAIL………………………………………………………………………………………….</w:t>
      </w:r>
    </w:p>
    <w:p w14:paraId="2E0F3697" w14:textId="77777777" w:rsidR="00EC29E7" w:rsidRDefault="00EC29E7" w:rsidP="00EC29E7">
      <w:pPr>
        <w:tabs>
          <w:tab w:val="left" w:pos="694"/>
          <w:tab w:val="right" w:pos="9000"/>
        </w:tabs>
      </w:pPr>
      <w:r>
        <w:t>NIP…………………………………. REGON:………………………………………………...</w:t>
      </w:r>
    </w:p>
    <w:p w14:paraId="18ADFE9F" w14:textId="77777777" w:rsidR="00EC29E7" w:rsidRPr="0022732C" w:rsidRDefault="00EC29E7" w:rsidP="00EC29E7">
      <w:pPr>
        <w:tabs>
          <w:tab w:val="right" w:pos="9000"/>
        </w:tabs>
        <w:spacing w:line="360" w:lineRule="auto"/>
        <w:rPr>
          <w:sz w:val="22"/>
        </w:rPr>
      </w:pPr>
      <w:r>
        <w:t>BANK/ NR KONTA ………………………………</w:t>
      </w:r>
    </w:p>
    <w:p w14:paraId="660DE357" w14:textId="77777777" w:rsidR="00EC29E7" w:rsidRDefault="00EC29E7" w:rsidP="00EC29E7">
      <w:pPr>
        <w:spacing w:line="360" w:lineRule="auto"/>
      </w:pPr>
      <w:r>
        <w:t>Do: Nazwa i siedziba Zamawiającego:</w:t>
      </w:r>
    </w:p>
    <w:p w14:paraId="3DD768AE" w14:textId="77777777" w:rsidR="00EC29E7" w:rsidRPr="00AE1A62" w:rsidRDefault="00EC29E7" w:rsidP="00EC29E7">
      <w:pPr>
        <w:ind w:right="-110"/>
        <w:rPr>
          <w:b/>
        </w:rPr>
      </w:pPr>
      <w:r w:rsidRPr="00AE1A62">
        <w:rPr>
          <w:b/>
        </w:rPr>
        <w:t>Akademia Górniczo - Hutnicza</w:t>
      </w:r>
    </w:p>
    <w:p w14:paraId="0BD7C084" w14:textId="77777777" w:rsidR="00EC29E7" w:rsidRPr="00AE1A62" w:rsidRDefault="00EC29E7" w:rsidP="00EC29E7">
      <w:pPr>
        <w:ind w:right="-110"/>
        <w:rPr>
          <w:b/>
        </w:rPr>
      </w:pPr>
      <w:r w:rsidRPr="00AE1A62">
        <w:rPr>
          <w:b/>
        </w:rPr>
        <w:t>im. Stanisława Staszica w Krakowie</w:t>
      </w:r>
    </w:p>
    <w:p w14:paraId="6F01519B" w14:textId="77777777" w:rsidR="00EC29E7" w:rsidRDefault="00EC29E7" w:rsidP="00EC29E7">
      <w:pPr>
        <w:ind w:right="-110"/>
        <w:rPr>
          <w:b/>
        </w:rPr>
      </w:pPr>
      <w:r w:rsidRPr="00AE1A62">
        <w:rPr>
          <w:b/>
        </w:rPr>
        <w:t>Dział Zamówień Publicznych</w:t>
      </w:r>
      <w:r>
        <w:rPr>
          <w:b/>
        </w:rPr>
        <w:t xml:space="preserve">  </w:t>
      </w:r>
    </w:p>
    <w:p w14:paraId="20A4965B" w14:textId="77777777" w:rsidR="00EC29E7" w:rsidRDefault="00EC29E7" w:rsidP="00EC29E7">
      <w:pPr>
        <w:ind w:right="-110"/>
        <w:rPr>
          <w:b/>
        </w:rPr>
      </w:pPr>
      <w:r w:rsidRPr="00AE1A62">
        <w:rPr>
          <w:b/>
        </w:rPr>
        <w:t>Al. Mickiewicza</w:t>
      </w:r>
      <w:r>
        <w:rPr>
          <w:b/>
        </w:rPr>
        <w:t xml:space="preserve"> </w:t>
      </w:r>
      <w:r w:rsidRPr="00AE1A62">
        <w:rPr>
          <w:b/>
        </w:rPr>
        <w:t>30</w:t>
      </w:r>
      <w:r>
        <w:rPr>
          <w:b/>
        </w:rPr>
        <w:t xml:space="preserve"> </w:t>
      </w:r>
    </w:p>
    <w:p w14:paraId="6528DC06" w14:textId="77777777" w:rsidR="00EC29E7" w:rsidRDefault="00EC29E7" w:rsidP="00EC29E7">
      <w:pPr>
        <w:rPr>
          <w:b/>
        </w:rPr>
      </w:pPr>
      <w:r w:rsidRPr="00AE1A62">
        <w:rPr>
          <w:b/>
        </w:rPr>
        <w:t>30-059</w:t>
      </w:r>
      <w:r>
        <w:rPr>
          <w:b/>
        </w:rPr>
        <w:t xml:space="preserve"> </w:t>
      </w:r>
      <w:r w:rsidRPr="00AE1A62">
        <w:rPr>
          <w:b/>
        </w:rPr>
        <w:t>Kraków</w:t>
      </w:r>
      <w:r>
        <w:rPr>
          <w:b/>
        </w:rPr>
        <w:t xml:space="preserve">,  </w:t>
      </w:r>
    </w:p>
    <w:p w14:paraId="6B8DD082" w14:textId="77777777" w:rsidR="00EC29E7" w:rsidRDefault="00EC29E7" w:rsidP="00EC29E7">
      <w:pPr>
        <w:ind w:firstLine="3969"/>
        <w:rPr>
          <w:b/>
        </w:rPr>
      </w:pPr>
    </w:p>
    <w:p w14:paraId="3A84EE82" w14:textId="0E4A2F5D" w:rsidR="00EC29E7" w:rsidRDefault="00EC29E7" w:rsidP="00EC29E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AE1A62">
        <w:rPr>
          <w:b/>
        </w:rPr>
        <w:t xml:space="preserve">Dostawa urządzeń sieciowych - </w:t>
      </w:r>
      <w:proofErr w:type="spellStart"/>
      <w:r w:rsidRPr="00AE1A62">
        <w:rPr>
          <w:b/>
        </w:rPr>
        <w:t>switchy</w:t>
      </w:r>
      <w:proofErr w:type="spellEnd"/>
      <w:r w:rsidRPr="00AE1A62">
        <w:rPr>
          <w:b/>
        </w:rPr>
        <w:t xml:space="preserve"> (2 szt.) - dla CRI AGH</w:t>
      </w:r>
      <w:r>
        <w:rPr>
          <w:b/>
        </w:rPr>
        <w:t>, nr sprawy:</w:t>
      </w:r>
      <w:r w:rsidRPr="00AE1A62">
        <w:rPr>
          <w:b/>
        </w:rPr>
        <w:t xml:space="preserve"> DE-dzp.272-</w:t>
      </w:r>
      <w:r>
        <w:rPr>
          <w:b/>
        </w:rPr>
        <w:t>456</w:t>
      </w:r>
      <w:r w:rsidRPr="00AE1A62">
        <w:rPr>
          <w:b/>
        </w:rPr>
        <w:t>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8BEBEA1" w14:textId="77777777" w:rsidR="00EC29E7" w:rsidRDefault="00EC29E7" w:rsidP="00EC29E7">
      <w:pPr>
        <w:tabs>
          <w:tab w:val="right" w:pos="9000"/>
        </w:tabs>
      </w:pPr>
    </w:p>
    <w:p w14:paraId="68A3F250" w14:textId="77777777" w:rsidR="00EC29E7" w:rsidRDefault="00EC29E7" w:rsidP="00EC29E7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przedmiotu zamówienia, tj. 2 szt. </w:t>
      </w:r>
      <w:proofErr w:type="spellStart"/>
      <w:r>
        <w:rPr>
          <w:b/>
        </w:rPr>
        <w:t>switchy</w:t>
      </w:r>
      <w:proofErr w:type="spellEnd"/>
      <w:r>
        <w:rPr>
          <w:b/>
        </w:rPr>
        <w:t>: ..........................PLN</w:t>
      </w:r>
    </w:p>
    <w:p w14:paraId="7493E05E" w14:textId="77777777" w:rsidR="00EC29E7" w:rsidRDefault="00EC29E7" w:rsidP="00EC29E7">
      <w:pPr>
        <w:widowControl w:val="0"/>
        <w:spacing w:line="264" w:lineRule="auto"/>
        <w:ind w:right="1"/>
        <w:rPr>
          <w:b/>
        </w:rPr>
      </w:pPr>
    </w:p>
    <w:p w14:paraId="68137945" w14:textId="77777777" w:rsidR="00EC29E7" w:rsidRDefault="00EC29E7" w:rsidP="00EC29E7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przedmiotu zamówienia, tj. 2 szt. </w:t>
      </w:r>
      <w:proofErr w:type="spellStart"/>
      <w:r>
        <w:rPr>
          <w:b/>
        </w:rPr>
        <w:t>switchy</w:t>
      </w:r>
      <w:proofErr w:type="spellEnd"/>
      <w:r>
        <w:rPr>
          <w:b/>
        </w:rPr>
        <w:t xml:space="preserve"> :.........................PLN</w:t>
      </w:r>
    </w:p>
    <w:p w14:paraId="4E204779" w14:textId="77777777" w:rsidR="00EC29E7" w:rsidRPr="00FB1B4F" w:rsidRDefault="00EC29E7" w:rsidP="00EC29E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762CD04" w14:textId="77777777" w:rsidR="00EC29E7" w:rsidRPr="00FB1B4F" w:rsidRDefault="00EC29E7" w:rsidP="00EC29E7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45FE70C" w14:textId="77777777" w:rsidR="00EC29E7" w:rsidRPr="00FB1B4F" w:rsidRDefault="00EC29E7" w:rsidP="00EC29E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E2F93F8" w14:textId="77777777" w:rsidR="00EC29E7" w:rsidRDefault="00EC29E7" w:rsidP="00EC29E7">
      <w:pPr>
        <w:pStyle w:val="Tekstpodstawowy"/>
      </w:pPr>
      <w:r>
        <w:t>Powyższa cena zawiera podatek VAT w wysokości 23 % tj. ……………………. PLN</w:t>
      </w:r>
    </w:p>
    <w:p w14:paraId="624C7E6A" w14:textId="77777777" w:rsidR="00EC29E7" w:rsidRDefault="00EC29E7" w:rsidP="00EC29E7">
      <w:pPr>
        <w:pStyle w:val="Tekstpodstawowy"/>
      </w:pPr>
      <w:r>
        <w:t xml:space="preserve">producent/model zaoferowanych </w:t>
      </w:r>
      <w:proofErr w:type="spellStart"/>
      <w:r>
        <w:t>switchy</w:t>
      </w:r>
      <w:proofErr w:type="spellEnd"/>
      <w:r>
        <w:t xml:space="preserve"> </w:t>
      </w:r>
      <w:r w:rsidRPr="00FE545C">
        <w:rPr>
          <w:b w:val="0"/>
        </w:rPr>
        <w:t>…………………………………………..</w:t>
      </w:r>
    </w:p>
    <w:p w14:paraId="2B9A82DF" w14:textId="77777777" w:rsidR="00EC29E7" w:rsidRDefault="00EC29E7" w:rsidP="00EC29E7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14:paraId="619B8119" w14:textId="77777777" w:rsidR="00EC29E7" w:rsidRDefault="00EC29E7" w:rsidP="00EC29E7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*W przypadku nie podania okresu gwarancji, Zamawiający przyjmie minimalny okres gwarancji wskazany w SWZ</w:t>
      </w:r>
    </w:p>
    <w:p w14:paraId="25B47EFD" w14:textId="77777777" w:rsidR="00EC29E7" w:rsidRDefault="00EC29E7" w:rsidP="00EC29E7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Termin realizacji umowy:  ……………..dni </w:t>
      </w:r>
      <w:r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 (</w:t>
      </w:r>
      <w:r>
        <w:rPr>
          <w:sz w:val="22"/>
          <w:szCs w:val="22"/>
          <w:highlight w:val="yellow"/>
        </w:rPr>
        <w:t>kryterium oceny ofert)</w:t>
      </w:r>
    </w:p>
    <w:p w14:paraId="187880C3" w14:textId="77777777" w:rsidR="00EC29E7" w:rsidRDefault="00EC29E7" w:rsidP="00EC29E7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E47EB5">
        <w:rPr>
          <w:b/>
          <w:bCs/>
        </w:rPr>
        <w:t>Mechanizm szybkiego przywracania konfiguracji:</w:t>
      </w:r>
      <w:r>
        <w:rPr>
          <w:bCs/>
        </w:rPr>
        <w:t xml:space="preserve"> TAK/NIE</w:t>
      </w:r>
      <w:r w:rsidRPr="00E47EB5">
        <w:rPr>
          <w:bCs/>
          <w:i/>
        </w:rPr>
        <w:t>*</w:t>
      </w:r>
      <w:r>
        <w:rPr>
          <w:bCs/>
          <w:i/>
        </w:rPr>
        <w:t xml:space="preserve"> </w:t>
      </w:r>
      <w:r w:rsidRPr="00E47EB5">
        <w:rPr>
          <w:bCs/>
          <w:i/>
          <w:sz w:val="20"/>
          <w:szCs w:val="20"/>
        </w:rPr>
        <w:t>(niepotrzebne skreślić)</w:t>
      </w:r>
      <w:r w:rsidRPr="00E47EB5">
        <w:rPr>
          <w:bCs/>
          <w:sz w:val="20"/>
          <w:szCs w:val="20"/>
        </w:rPr>
        <w:t xml:space="preserve"> </w:t>
      </w:r>
      <w:r w:rsidRPr="00E47EB5">
        <w:rPr>
          <w:b/>
          <w:bCs/>
          <w:sz w:val="22"/>
          <w:szCs w:val="22"/>
          <w:highlight w:val="yellow"/>
        </w:rPr>
        <w:t>(</w:t>
      </w:r>
      <w:r>
        <w:rPr>
          <w:sz w:val="22"/>
          <w:szCs w:val="22"/>
          <w:highlight w:val="yellow"/>
        </w:rPr>
        <w:t>kryterium oceny ofert)</w:t>
      </w:r>
    </w:p>
    <w:p w14:paraId="61F06BF0" w14:textId="77777777" w:rsidR="00EC29E7" w:rsidRPr="00E47EB5" w:rsidRDefault="00EC29E7" w:rsidP="00EC29E7">
      <w:pPr>
        <w:pStyle w:val="Tekstpodstawowy"/>
        <w:spacing w:line="276" w:lineRule="auto"/>
        <w:jc w:val="both"/>
        <w:rPr>
          <w:bCs/>
          <w:sz w:val="20"/>
          <w:szCs w:val="20"/>
        </w:rPr>
      </w:pPr>
    </w:p>
    <w:p w14:paraId="5F69D1BE" w14:textId="77777777" w:rsidR="00EC29E7" w:rsidRDefault="00EC29E7" w:rsidP="00EC29E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9A05404" w14:textId="77777777" w:rsidR="00EC29E7" w:rsidRDefault="00EC29E7" w:rsidP="00EC29E7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,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16C4102C" w14:textId="77777777" w:rsidR="00EC29E7" w:rsidRDefault="00EC29E7" w:rsidP="00EC29E7">
      <w:pPr>
        <w:widowControl w:val="0"/>
        <w:spacing w:line="360" w:lineRule="auto"/>
        <w:ind w:right="1"/>
        <w:jc w:val="both"/>
        <w:rPr>
          <w:b/>
          <w:iCs/>
        </w:rPr>
      </w:pPr>
    </w:p>
    <w:p w14:paraId="7AAD1F0E" w14:textId="77777777" w:rsidR="00EC29E7" w:rsidRDefault="00EC29E7" w:rsidP="00EC29E7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5E8D4954" w14:textId="77777777" w:rsidR="00EC29E7" w:rsidRDefault="00EC29E7" w:rsidP="00EC29E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D43156C" w14:textId="77777777" w:rsidR="00EC29E7" w:rsidRDefault="00EC29E7" w:rsidP="00EC29E7">
      <w:pPr>
        <w:jc w:val="both"/>
        <w:rPr>
          <w:sz w:val="18"/>
          <w:szCs w:val="18"/>
        </w:rPr>
      </w:pPr>
    </w:p>
    <w:p w14:paraId="4199BE61" w14:textId="77777777" w:rsidR="00EC29E7" w:rsidRDefault="00EC29E7" w:rsidP="00EC29E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22969AD" w14:textId="77777777" w:rsidR="00EC29E7" w:rsidRDefault="00EC29E7" w:rsidP="00EC29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9C7F4E7" w14:textId="77777777" w:rsidR="00EC29E7" w:rsidRDefault="00EC29E7" w:rsidP="00EC29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70B20B5" w14:textId="77777777" w:rsidR="00EC29E7" w:rsidRDefault="00EC29E7" w:rsidP="00EC29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urządzenia do transmisji danych cyfrowych –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,  </w:t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</w:t>
      </w:r>
      <w:r>
        <w:rPr>
          <w:b/>
          <w:color w:val="000000"/>
          <w:sz w:val="22"/>
          <w:szCs w:val="22"/>
          <w:lang w:eastAsia="ar-SA"/>
        </w:rPr>
        <w:t xml:space="preserve">urządzenia do transmisji danych cyfrowych –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w zamówieniu skierowanym do Wykonawcy</w:t>
      </w:r>
      <w:r>
        <w:rPr>
          <w:b/>
          <w:bCs/>
          <w:color w:val="000000"/>
          <w:sz w:val="22"/>
          <w:szCs w:val="22"/>
          <w:lang w:eastAsia="ar-SA"/>
        </w:rPr>
        <w:t xml:space="preserve">  </w:t>
      </w:r>
      <w:r>
        <w:rPr>
          <w:color w:val="000000"/>
          <w:sz w:val="22"/>
          <w:szCs w:val="22"/>
          <w:lang w:eastAsia="ar-SA"/>
        </w:rPr>
        <w:t>są przeznaczone dla placówki oświatowej – zgodnie z art. 83 ust. 1 pkt 26 ustawy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20F26A9D" w14:textId="77777777" w:rsidR="00EC29E7" w:rsidRDefault="00EC29E7" w:rsidP="00EC29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F0DEFB" w14:textId="77777777" w:rsidR="00EC29E7" w:rsidRDefault="00EC29E7" w:rsidP="00EC29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A703C6" w14:textId="77777777" w:rsidR="00EC29E7" w:rsidRDefault="00EC29E7" w:rsidP="00EC29E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488C70" w14:textId="77777777" w:rsidR="00EC29E7" w:rsidRDefault="00EC29E7" w:rsidP="00EC29E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405F6F" w14:textId="77777777" w:rsidR="00EC29E7" w:rsidRDefault="00EC29E7" w:rsidP="00EC29E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C29E7" w14:paraId="1FFAA5AF" w14:textId="77777777" w:rsidTr="00E504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9E863" w14:textId="77777777" w:rsidR="00EC29E7" w:rsidRDefault="00EC29E7" w:rsidP="00E504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4E73E" w14:textId="77777777" w:rsidR="00EC29E7" w:rsidRDefault="00EC29E7" w:rsidP="00E504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7D82817" w14:textId="77777777" w:rsidR="00EC29E7" w:rsidRDefault="00EC29E7" w:rsidP="00E504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6C9DA" w14:textId="77777777" w:rsidR="00EC29E7" w:rsidRDefault="00EC29E7" w:rsidP="00E504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C29E7" w14:paraId="34E4CDF2" w14:textId="77777777" w:rsidTr="00E504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2FD38" w14:textId="77777777" w:rsidR="00EC29E7" w:rsidRDefault="00EC29E7" w:rsidP="00E504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93499" w14:textId="77777777" w:rsidR="00EC29E7" w:rsidRDefault="00EC29E7" w:rsidP="00E504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390C0" w14:textId="77777777" w:rsidR="00EC29E7" w:rsidRDefault="00EC29E7" w:rsidP="00E504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C29E7" w14:paraId="31E7ED4C" w14:textId="77777777" w:rsidTr="00E504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D9F98" w14:textId="77777777" w:rsidR="00EC29E7" w:rsidRDefault="00EC29E7" w:rsidP="00E504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06C87" w14:textId="77777777" w:rsidR="00EC29E7" w:rsidRDefault="00EC29E7" w:rsidP="00E504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03681" w14:textId="77777777" w:rsidR="00EC29E7" w:rsidRDefault="00EC29E7" w:rsidP="00E504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874EF5" w14:textId="77777777" w:rsidR="00EC29E7" w:rsidRDefault="00EC29E7" w:rsidP="00EC29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ECD862" w14:textId="77777777" w:rsidR="00EC29E7" w:rsidRDefault="00EC29E7" w:rsidP="00EC29E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735F71B" w14:textId="77777777" w:rsidR="00EC29E7" w:rsidRDefault="00EC29E7" w:rsidP="00EC29E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C556F92" w14:textId="77777777" w:rsidR="00EC29E7" w:rsidRDefault="00EC29E7" w:rsidP="00EC29E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4A606B0" w14:textId="77777777" w:rsidR="00EC29E7" w:rsidRDefault="00EC29E7" w:rsidP="00EC29E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05B4ED3" w14:textId="77777777" w:rsidR="00EC29E7" w:rsidRDefault="00EC29E7" w:rsidP="00EC29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9EBDA08" w14:textId="77777777" w:rsidR="00EC29E7" w:rsidRDefault="00EC29E7" w:rsidP="00EC29E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183587" w14:textId="77777777" w:rsidR="00EC29E7" w:rsidRDefault="00EC29E7" w:rsidP="00EC29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3CA66F7" w14:textId="77777777" w:rsidR="00EC29E7" w:rsidRDefault="00EC29E7" w:rsidP="00EC29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DCF349" w14:textId="77777777" w:rsidR="00EC29E7" w:rsidRDefault="00EC29E7" w:rsidP="00EC29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56E2465" w14:textId="77777777" w:rsidR="00EC29E7" w:rsidRDefault="00EC29E7" w:rsidP="00EC29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D76E752" w14:textId="77777777" w:rsidR="00EC29E7" w:rsidRDefault="00EC29E7" w:rsidP="00EC29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5950A36" w14:textId="77777777" w:rsidR="00EC29E7" w:rsidRDefault="00EC29E7" w:rsidP="00EC29E7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11B56FCB" w14:textId="77777777" w:rsidR="00EC29E7" w:rsidRDefault="00EC29E7" w:rsidP="00EC29E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88E7EBB" w14:textId="77777777" w:rsidR="00EC29E7" w:rsidRDefault="00EC29E7" w:rsidP="00EC29E7">
      <w:pPr>
        <w:jc w:val="right"/>
        <w:rPr>
          <w:sz w:val="20"/>
          <w:szCs w:val="20"/>
        </w:rPr>
      </w:pPr>
    </w:p>
    <w:p w14:paraId="78CAE02A" w14:textId="77777777" w:rsidR="00FE545C" w:rsidRPr="00EC29E7" w:rsidRDefault="00FE545C" w:rsidP="00EC29E7"/>
    <w:sectPr w:rsidR="00FE545C" w:rsidRPr="00EC29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09C114" w14:textId="77777777" w:rsidR="00BB42B2" w:rsidRDefault="00BB42B2">
      <w:r>
        <w:separator/>
      </w:r>
    </w:p>
  </w:endnote>
  <w:endnote w:type="continuationSeparator" w:id="0">
    <w:p w14:paraId="7C84FA21" w14:textId="77777777" w:rsidR="00BB42B2" w:rsidRDefault="00BB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67BB7" w14:textId="77777777" w:rsidR="00ED3293" w:rsidRDefault="00ED32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F8B6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441DF" w14:textId="77777777" w:rsidR="00ED3293" w:rsidRDefault="00ED32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F43F52" w14:textId="77777777" w:rsidR="00BB42B2" w:rsidRDefault="00BB42B2">
      <w:r>
        <w:separator/>
      </w:r>
    </w:p>
  </w:footnote>
  <w:footnote w:type="continuationSeparator" w:id="0">
    <w:p w14:paraId="73AA4CB4" w14:textId="77777777" w:rsidR="00BB42B2" w:rsidRDefault="00BB4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1E213" w14:textId="77777777" w:rsidR="00ED3293" w:rsidRDefault="00ED3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9AF2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D70F8" w14:textId="77777777" w:rsidR="00ED3293" w:rsidRDefault="00ED32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9728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3147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3677325">
    <w:abstractNumId w:val="0"/>
  </w:num>
  <w:num w:numId="4" w16cid:durableId="1098987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2B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42B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29E7"/>
    <w:rsid w:val="00ED329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A084FDB"/>
  <w15:chartTrackingRefBased/>
  <w15:docId w15:val="{C37C4B8F-0974-43E7-8E9A-B1160AEB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9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2024-08-30T06:23:00Z</cp:lastPrinted>
  <dcterms:created xsi:type="dcterms:W3CDTF">2024-08-30T06:23:00Z</dcterms:created>
  <dcterms:modified xsi:type="dcterms:W3CDTF">2024-08-30T06:23:00Z</dcterms:modified>
</cp:coreProperties>
</file>