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00F47E" w14:textId="77777777" w:rsidR="00D665F5" w:rsidRDefault="00A84390" w:rsidP="00D665F5">
      <w:pPr>
        <w:spacing w:after="240"/>
        <w:jc w:val="right"/>
        <w:rPr>
          <w:sz w:val="22"/>
          <w:szCs w:val="22"/>
        </w:rPr>
      </w:pPr>
      <w:r w:rsidRPr="00A8439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84390">
        <w:rPr>
          <w:sz w:val="22"/>
          <w:szCs w:val="22"/>
        </w:rPr>
        <w:t>2024-09-02</w:t>
      </w:r>
    </w:p>
    <w:p w14:paraId="6DB0396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C96DDAA" w14:textId="77777777" w:rsidR="00A84390" w:rsidRPr="00A84390" w:rsidRDefault="00A84390" w:rsidP="00577BC6">
      <w:pPr>
        <w:spacing w:after="40"/>
        <w:rPr>
          <w:b/>
          <w:bCs/>
          <w:sz w:val="22"/>
          <w:szCs w:val="22"/>
        </w:rPr>
      </w:pPr>
      <w:r w:rsidRPr="00A84390">
        <w:rPr>
          <w:b/>
          <w:bCs/>
          <w:sz w:val="22"/>
          <w:szCs w:val="22"/>
        </w:rPr>
        <w:t>Akademia Górniczo - Hutnicza</w:t>
      </w:r>
    </w:p>
    <w:p w14:paraId="62C293E7" w14:textId="77777777" w:rsidR="00A84390" w:rsidRPr="00A84390" w:rsidRDefault="00A84390" w:rsidP="00577BC6">
      <w:pPr>
        <w:spacing w:after="40"/>
        <w:rPr>
          <w:b/>
          <w:bCs/>
          <w:sz w:val="22"/>
          <w:szCs w:val="22"/>
        </w:rPr>
      </w:pPr>
      <w:r w:rsidRPr="00A84390">
        <w:rPr>
          <w:b/>
          <w:bCs/>
          <w:sz w:val="22"/>
          <w:szCs w:val="22"/>
        </w:rPr>
        <w:t>im. Stanisława Staszica w Krakowie</w:t>
      </w:r>
    </w:p>
    <w:p w14:paraId="5DB0FA41" w14:textId="77777777" w:rsidR="00D665F5" w:rsidRPr="00D91931" w:rsidRDefault="00A84390" w:rsidP="00577BC6">
      <w:pPr>
        <w:spacing w:after="40"/>
        <w:rPr>
          <w:b/>
          <w:bCs/>
          <w:sz w:val="22"/>
          <w:szCs w:val="22"/>
        </w:rPr>
      </w:pPr>
      <w:r w:rsidRPr="00A84390">
        <w:rPr>
          <w:b/>
          <w:bCs/>
          <w:sz w:val="22"/>
          <w:szCs w:val="22"/>
        </w:rPr>
        <w:t>Dział Zamówień Publicznych</w:t>
      </w:r>
    </w:p>
    <w:p w14:paraId="697D7AAF" w14:textId="77777777" w:rsidR="00D665F5" w:rsidRPr="00BD5546" w:rsidRDefault="00A84390" w:rsidP="00D665F5">
      <w:pPr>
        <w:rPr>
          <w:sz w:val="22"/>
          <w:szCs w:val="22"/>
        </w:rPr>
      </w:pPr>
      <w:r w:rsidRPr="00A8439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84390">
        <w:rPr>
          <w:sz w:val="22"/>
          <w:szCs w:val="22"/>
        </w:rPr>
        <w:t>30</w:t>
      </w:r>
    </w:p>
    <w:p w14:paraId="0DD87B12" w14:textId="77777777" w:rsidR="00D665F5" w:rsidRPr="00BD5546" w:rsidRDefault="00A84390" w:rsidP="00D665F5">
      <w:pPr>
        <w:rPr>
          <w:sz w:val="22"/>
          <w:szCs w:val="22"/>
        </w:rPr>
      </w:pPr>
      <w:r w:rsidRPr="00A8439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84390">
        <w:rPr>
          <w:sz w:val="22"/>
          <w:szCs w:val="22"/>
        </w:rPr>
        <w:t>Kraków</w:t>
      </w:r>
    </w:p>
    <w:p w14:paraId="44F61FC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84390" w:rsidRPr="00A84390">
        <w:rPr>
          <w:b/>
          <w:sz w:val="22"/>
          <w:szCs w:val="22"/>
        </w:rPr>
        <w:t>DE-dzp.272-436/24</w:t>
      </w:r>
      <w:r w:rsidR="00A80738">
        <w:rPr>
          <w:sz w:val="24"/>
        </w:rPr>
        <w:tab/>
        <w:t xml:space="preserve"> </w:t>
      </w:r>
    </w:p>
    <w:p w14:paraId="312EF9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26914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9FE1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A9381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2D9FC3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FAE6BE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84390" w:rsidRPr="00A84390">
        <w:rPr>
          <w:sz w:val="22"/>
          <w:szCs w:val="22"/>
        </w:rPr>
        <w:t xml:space="preserve">Tryb podstawowy bez negocjacji - art. 275 pkt. 1 ustawy </w:t>
      </w:r>
      <w:proofErr w:type="spellStart"/>
      <w:r w:rsidR="00A84390" w:rsidRPr="00A8439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16D67BC" w14:textId="77777777" w:rsidR="00A80738" w:rsidRPr="00577BC6" w:rsidRDefault="00A8439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84390">
        <w:rPr>
          <w:b/>
          <w:sz w:val="22"/>
          <w:szCs w:val="22"/>
        </w:rPr>
        <w:t>Budowa nowego zejścia na plażę w Łukęcinie (woj. zachodniopomorskie) w sąsiedztwie Ośrodka AGH w Krakowie DE-dzp.272-436/24</w:t>
      </w:r>
    </w:p>
    <w:p w14:paraId="6D317EB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ED665F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84390" w:rsidRPr="00A84390">
        <w:rPr>
          <w:sz w:val="22"/>
          <w:szCs w:val="22"/>
        </w:rPr>
        <w:t>02/09/2024</w:t>
      </w:r>
      <w:r w:rsidR="00FF4AB1" w:rsidRPr="00577BC6">
        <w:rPr>
          <w:sz w:val="22"/>
          <w:szCs w:val="22"/>
        </w:rPr>
        <w:t xml:space="preserve"> o godz. </w:t>
      </w:r>
      <w:r w:rsidR="00A84390" w:rsidRPr="00A8439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F9B04AD" w14:textId="77777777" w:rsidTr="003F57CD">
        <w:tc>
          <w:tcPr>
            <w:tcW w:w="993" w:type="dxa"/>
            <w:shd w:val="clear" w:color="auto" w:fill="auto"/>
            <w:vAlign w:val="center"/>
          </w:tcPr>
          <w:p w14:paraId="221316A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1585DD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1570F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84390" w:rsidRPr="00493F8C" w14:paraId="44CD2150" w14:textId="77777777" w:rsidTr="00FF6163">
        <w:tc>
          <w:tcPr>
            <w:tcW w:w="993" w:type="dxa"/>
            <w:shd w:val="clear" w:color="auto" w:fill="auto"/>
            <w:vAlign w:val="center"/>
          </w:tcPr>
          <w:p w14:paraId="390F37FD" w14:textId="77777777" w:rsidR="00A84390" w:rsidRPr="00490DC0" w:rsidRDefault="00A84390" w:rsidP="00FF6163">
            <w:pPr>
              <w:spacing w:before="120" w:after="120"/>
              <w:jc w:val="center"/>
            </w:pPr>
            <w:r w:rsidRPr="00A84390">
              <w:t>1</w:t>
            </w:r>
          </w:p>
        </w:tc>
        <w:tc>
          <w:tcPr>
            <w:tcW w:w="5244" w:type="dxa"/>
            <w:shd w:val="clear" w:color="auto" w:fill="auto"/>
          </w:tcPr>
          <w:p w14:paraId="17E3C845" w14:textId="62B3BAF1" w:rsidR="00A84390" w:rsidRPr="00490DC0" w:rsidRDefault="00A84390" w:rsidP="00FF6163">
            <w:pPr>
              <w:spacing w:before="40"/>
            </w:pPr>
            <w:r w:rsidRPr="00A84390">
              <w:t>Przedsiębiorstwo Robó</w:t>
            </w:r>
            <w:r w:rsidR="00F95306">
              <w:t>t</w:t>
            </w:r>
            <w:r w:rsidRPr="00A84390">
              <w:t xml:space="preserve"> Specjalistycznych "Dźwigar"</w:t>
            </w:r>
          </w:p>
          <w:p w14:paraId="1886AD00" w14:textId="77777777" w:rsidR="00A84390" w:rsidRPr="00490DC0" w:rsidRDefault="00A84390" w:rsidP="00FF6163">
            <w:r w:rsidRPr="00A84390">
              <w:t>Stodólna</w:t>
            </w:r>
            <w:r w:rsidRPr="00490DC0">
              <w:t xml:space="preserve"> </w:t>
            </w:r>
            <w:r w:rsidRPr="00A84390">
              <w:t>58/9</w:t>
            </w:r>
            <w:r w:rsidRPr="00490DC0">
              <w:t xml:space="preserve"> </w:t>
            </w:r>
          </w:p>
          <w:p w14:paraId="01A799BE" w14:textId="540595F0" w:rsidR="00A84390" w:rsidRPr="00490DC0" w:rsidRDefault="00A84390" w:rsidP="00FF6163">
            <w:pPr>
              <w:spacing w:after="40"/>
              <w:jc w:val="both"/>
            </w:pPr>
            <w:r w:rsidRPr="00A84390">
              <w:t>87</w:t>
            </w:r>
            <w:r w:rsidR="00B41C0A">
              <w:t>-</w:t>
            </w:r>
            <w:r w:rsidRPr="00A84390">
              <w:t>800</w:t>
            </w:r>
            <w:r w:rsidRPr="00490DC0">
              <w:t xml:space="preserve"> </w:t>
            </w:r>
            <w:r w:rsidRPr="00A84390">
              <w:t>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C1BF1B" w14:textId="77777777" w:rsidR="00A84390" w:rsidRPr="00490DC0" w:rsidRDefault="00A84390" w:rsidP="00FF6163">
            <w:pPr>
              <w:spacing w:before="120" w:after="120"/>
              <w:jc w:val="both"/>
            </w:pPr>
            <w:r w:rsidRPr="00A84390">
              <w:t>1 193 100.00 zł</w:t>
            </w:r>
          </w:p>
        </w:tc>
      </w:tr>
      <w:tr w:rsidR="00A84390" w:rsidRPr="00493F8C" w14:paraId="38377931" w14:textId="77777777" w:rsidTr="00FF6163">
        <w:tc>
          <w:tcPr>
            <w:tcW w:w="993" w:type="dxa"/>
            <w:shd w:val="clear" w:color="auto" w:fill="auto"/>
            <w:vAlign w:val="center"/>
          </w:tcPr>
          <w:p w14:paraId="0C83C961" w14:textId="77777777" w:rsidR="00A84390" w:rsidRPr="00490DC0" w:rsidRDefault="00A84390" w:rsidP="00FF6163">
            <w:pPr>
              <w:spacing w:before="120" w:after="120"/>
              <w:jc w:val="center"/>
            </w:pPr>
            <w:r w:rsidRPr="00A84390">
              <w:t>2</w:t>
            </w:r>
          </w:p>
        </w:tc>
        <w:tc>
          <w:tcPr>
            <w:tcW w:w="5244" w:type="dxa"/>
            <w:shd w:val="clear" w:color="auto" w:fill="auto"/>
          </w:tcPr>
          <w:p w14:paraId="36D138CC" w14:textId="77777777" w:rsidR="00A84390" w:rsidRPr="00490DC0" w:rsidRDefault="00A84390" w:rsidP="00FF6163">
            <w:pPr>
              <w:spacing w:before="40"/>
            </w:pPr>
            <w:r w:rsidRPr="00A84390">
              <w:t>Energia Odnawialna Wzgórz Strzegomskich spółka z o.o.</w:t>
            </w:r>
          </w:p>
          <w:p w14:paraId="137CCA8C" w14:textId="77777777" w:rsidR="00A84390" w:rsidRPr="00490DC0" w:rsidRDefault="00A84390" w:rsidP="00FF6163">
            <w:r w:rsidRPr="00A84390">
              <w:t>Aleja Wojska Polskiego</w:t>
            </w:r>
            <w:r w:rsidRPr="00490DC0">
              <w:t xml:space="preserve"> </w:t>
            </w:r>
            <w:r w:rsidRPr="00A84390">
              <w:t>75</w:t>
            </w:r>
            <w:r w:rsidRPr="00490DC0">
              <w:t xml:space="preserve"> </w:t>
            </w:r>
          </w:p>
          <w:p w14:paraId="35730792" w14:textId="77777777" w:rsidR="00A84390" w:rsidRPr="00490DC0" w:rsidRDefault="00A84390" w:rsidP="00FF6163">
            <w:pPr>
              <w:spacing w:after="40"/>
              <w:jc w:val="both"/>
            </w:pPr>
            <w:r w:rsidRPr="00A84390">
              <w:t>58-150</w:t>
            </w:r>
            <w:r w:rsidRPr="00490DC0">
              <w:t xml:space="preserve"> </w:t>
            </w:r>
            <w:r w:rsidRPr="00A84390">
              <w:t>Strzegom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F6340C" w14:textId="77777777" w:rsidR="00A84390" w:rsidRPr="00490DC0" w:rsidRDefault="00A84390" w:rsidP="00FF6163">
            <w:pPr>
              <w:spacing w:before="120" w:after="120"/>
              <w:jc w:val="both"/>
            </w:pPr>
            <w:r w:rsidRPr="00A84390">
              <w:t>931 000.00 zł</w:t>
            </w:r>
          </w:p>
        </w:tc>
      </w:tr>
    </w:tbl>
    <w:p w14:paraId="4331158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ABB6C4" w14:textId="77777777" w:rsidR="000D26DE" w:rsidRDefault="000D26DE">
      <w:r>
        <w:separator/>
      </w:r>
    </w:p>
  </w:endnote>
  <w:endnote w:type="continuationSeparator" w:id="0">
    <w:p w14:paraId="1395465C" w14:textId="77777777" w:rsidR="000D26DE" w:rsidRDefault="000D2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C22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55ADD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5A05E" w14:textId="77777777" w:rsidR="009F189D" w:rsidRDefault="00F9530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494753">
        <v:line id="_x0000_s1025" style="position:absolute;left:0;text-align:left;z-index:251657728" from="-3.85pt,8.7pt" to="455.15pt,8.7pt"/>
      </w:pict>
    </w:r>
  </w:p>
  <w:p w14:paraId="6256206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BE650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37CABD" w14:textId="77777777" w:rsidR="009F189D" w:rsidRDefault="009F189D">
    <w:pPr>
      <w:pStyle w:val="Stopka"/>
      <w:tabs>
        <w:tab w:val="clear" w:pos="4536"/>
      </w:tabs>
      <w:jc w:val="center"/>
    </w:pPr>
  </w:p>
  <w:p w14:paraId="686989C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8B914A" w14:textId="77777777" w:rsidR="000D26DE" w:rsidRDefault="000D26DE">
      <w:r>
        <w:separator/>
      </w:r>
    </w:p>
  </w:footnote>
  <w:footnote w:type="continuationSeparator" w:id="0">
    <w:p w14:paraId="5459482F" w14:textId="77777777" w:rsidR="000D26DE" w:rsidRDefault="000D26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A21983" w14:textId="77777777" w:rsidR="00A84390" w:rsidRDefault="00A843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B66DDF" w14:textId="77777777" w:rsidR="00A84390" w:rsidRDefault="00A843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347993" w14:textId="77777777" w:rsidR="00A84390" w:rsidRDefault="00A843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26DE"/>
    <w:rsid w:val="00007727"/>
    <w:rsid w:val="00017720"/>
    <w:rsid w:val="00035488"/>
    <w:rsid w:val="000A0093"/>
    <w:rsid w:val="000D26DE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865C5"/>
    <w:rsid w:val="009D19BD"/>
    <w:rsid w:val="009F189D"/>
    <w:rsid w:val="00A120F7"/>
    <w:rsid w:val="00A67C20"/>
    <w:rsid w:val="00A80738"/>
    <w:rsid w:val="00A84390"/>
    <w:rsid w:val="00AA718D"/>
    <w:rsid w:val="00B41C0A"/>
    <w:rsid w:val="00C236D3"/>
    <w:rsid w:val="00C659E2"/>
    <w:rsid w:val="00CB0802"/>
    <w:rsid w:val="00D20908"/>
    <w:rsid w:val="00D665F5"/>
    <w:rsid w:val="00D7128F"/>
    <w:rsid w:val="00EA3476"/>
    <w:rsid w:val="00F44906"/>
    <w:rsid w:val="00F86E52"/>
    <w:rsid w:val="00F953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97F2C7"/>
  <w15:chartTrackingRefBased/>
  <w15:docId w15:val="{8B2F7976-2DCB-4778-A8EA-22F281FFC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145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4</cp:revision>
  <dcterms:created xsi:type="dcterms:W3CDTF">2024-09-02T11:16:00Z</dcterms:created>
  <dcterms:modified xsi:type="dcterms:W3CDTF">2024-09-02T11:18:00Z</dcterms:modified>
</cp:coreProperties>
</file>