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DE4D31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DE4D31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DE4D31">
        <w:rPr>
          <w:rFonts w:ascii="Arial" w:hAnsi="Arial" w:cs="Arial"/>
        </w:rPr>
        <w:t>2024-09-02</w:t>
      </w:r>
    </w:p>
    <w:p w:rsidR="00081D13" w:rsidRPr="00353FDC" w:rsidRDefault="00DE4D31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DE4D31">
        <w:rPr>
          <w:rFonts w:ascii="Arial" w:hAnsi="Arial" w:cs="Arial"/>
          <w:b/>
          <w:bCs/>
        </w:rPr>
        <w:t>AWF Kraków</w:t>
      </w:r>
    </w:p>
    <w:p w:rsidR="00081D13" w:rsidRPr="00353FDC" w:rsidRDefault="00DE4D31" w:rsidP="00081D13">
      <w:pPr>
        <w:spacing w:line="360" w:lineRule="auto"/>
        <w:ind w:right="3969"/>
        <w:rPr>
          <w:rFonts w:ascii="Arial" w:hAnsi="Arial" w:cs="Arial"/>
        </w:rPr>
      </w:pPr>
      <w:r w:rsidRPr="00DE4D31">
        <w:rPr>
          <w:rFonts w:ascii="Arial" w:hAnsi="Arial" w:cs="Arial"/>
        </w:rPr>
        <w:t>al. Jana Pawła II</w:t>
      </w:r>
      <w:r w:rsidR="00081D13" w:rsidRPr="00353FDC">
        <w:rPr>
          <w:rFonts w:ascii="Arial" w:hAnsi="Arial" w:cs="Arial"/>
        </w:rPr>
        <w:t xml:space="preserve"> </w:t>
      </w:r>
      <w:r w:rsidRPr="00DE4D31">
        <w:rPr>
          <w:rFonts w:ascii="Arial" w:hAnsi="Arial" w:cs="Arial"/>
        </w:rPr>
        <w:t>78</w:t>
      </w:r>
    </w:p>
    <w:p w:rsidR="00081D13" w:rsidRPr="00353FDC" w:rsidRDefault="00DE4D31" w:rsidP="00081D13">
      <w:pPr>
        <w:ind w:right="3969"/>
        <w:rPr>
          <w:rFonts w:ascii="Arial" w:hAnsi="Arial" w:cs="Arial"/>
        </w:rPr>
      </w:pPr>
      <w:r w:rsidRPr="00DE4D31">
        <w:rPr>
          <w:rFonts w:ascii="Arial" w:hAnsi="Arial" w:cs="Arial"/>
        </w:rPr>
        <w:t>31-571</w:t>
      </w:r>
      <w:r w:rsidR="00081D13" w:rsidRPr="00353FDC">
        <w:rPr>
          <w:rFonts w:ascii="Arial" w:hAnsi="Arial" w:cs="Arial"/>
        </w:rPr>
        <w:t xml:space="preserve"> </w:t>
      </w:r>
      <w:r w:rsidRPr="00DE4D31">
        <w:rPr>
          <w:rFonts w:ascii="Arial" w:hAnsi="Arial" w:cs="Arial"/>
        </w:rPr>
        <w:t>Kraków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DF3E40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OGŁOSZENIE 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DE4D3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E4D31">
              <w:rPr>
                <w:rFonts w:ascii="Arial" w:hAnsi="Arial" w:cs="Arial"/>
                <w:bCs/>
              </w:rPr>
              <w:t>Modernizacja częściowa dźwigu osobowego w budynku głównym AWF w Krakowie.</w:t>
            </w:r>
          </w:p>
        </w:tc>
      </w:tr>
      <w:tr w:rsidR="00DE4D31" w:rsidRPr="00353FDC" w:rsidTr="005E6653">
        <w:tc>
          <w:tcPr>
            <w:tcW w:w="2269" w:type="dxa"/>
            <w:shd w:val="clear" w:color="auto" w:fill="auto"/>
          </w:tcPr>
          <w:p w:rsidR="00DE4D31" w:rsidRPr="00353FDC" w:rsidRDefault="00DE4D31" w:rsidP="005E66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E4D31" w:rsidRPr="00353FDC" w:rsidRDefault="00DE4D31" w:rsidP="005E66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E4D31">
              <w:rPr>
                <w:rFonts w:ascii="Arial" w:hAnsi="Arial" w:cs="Arial"/>
                <w:bCs/>
              </w:rPr>
              <w:t>K-2.381/17/2024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bookmarkStart w:id="1" w:name="_GoBack"/>
      <w:bookmarkEnd w:id="1"/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DE4D31" w:rsidRPr="00DE4D31">
        <w:rPr>
          <w:rFonts w:ascii="Arial" w:hAnsi="Arial" w:cs="Arial"/>
          <w:b/>
        </w:rPr>
        <w:t>AWF Kraków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DE4D31" w:rsidRPr="00DE4D31">
        <w:rPr>
          <w:rFonts w:ascii="Arial" w:hAnsi="Arial" w:cs="Arial"/>
        </w:rPr>
        <w:t>(</w:t>
      </w:r>
      <w:proofErr w:type="spellStart"/>
      <w:r w:rsidR="00DE4D31" w:rsidRPr="00DE4D31">
        <w:rPr>
          <w:rFonts w:ascii="Arial" w:hAnsi="Arial" w:cs="Arial"/>
        </w:rPr>
        <w:t>t.j</w:t>
      </w:r>
      <w:proofErr w:type="spellEnd"/>
      <w:r w:rsidR="00DE4D31" w:rsidRPr="00DE4D31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E4D31" w:rsidRPr="00E1738E" w:rsidTr="005E6653">
        <w:trPr>
          <w:cantSplit/>
        </w:trPr>
        <w:tc>
          <w:tcPr>
            <w:tcW w:w="10080" w:type="dxa"/>
          </w:tcPr>
          <w:p w:rsidR="00DE4D31" w:rsidRDefault="00DE4D31" w:rsidP="005E6653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E4D31">
              <w:rPr>
                <w:rFonts w:ascii="Arial" w:hAnsi="Arial" w:cs="Arial"/>
                <w:b/>
              </w:rPr>
              <w:t>WT Lift sp. z o.o.</w:t>
            </w:r>
          </w:p>
          <w:p w:rsidR="00DE4D31" w:rsidRPr="00AC1F4A" w:rsidRDefault="00565DFB" w:rsidP="005E6653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DE4D31" w:rsidRPr="00DE4D31">
              <w:rPr>
                <w:rFonts w:ascii="Arial" w:hAnsi="Arial" w:cs="Arial"/>
                <w:bCs/>
              </w:rPr>
              <w:t>Turystyczna</w:t>
            </w:r>
            <w:r w:rsidR="00DE4D31" w:rsidRPr="00E1738E">
              <w:rPr>
                <w:rFonts w:ascii="Arial" w:hAnsi="Arial" w:cs="Arial"/>
                <w:bCs/>
              </w:rPr>
              <w:t xml:space="preserve"> </w:t>
            </w:r>
            <w:r w:rsidR="00DE4D31" w:rsidRPr="00DE4D31">
              <w:rPr>
                <w:rFonts w:ascii="Arial" w:hAnsi="Arial" w:cs="Arial"/>
                <w:bCs/>
              </w:rPr>
              <w:t>6</w:t>
            </w:r>
            <w:r w:rsidR="00DE4D31" w:rsidRPr="00E1738E">
              <w:rPr>
                <w:rFonts w:ascii="Arial" w:hAnsi="Arial" w:cs="Arial"/>
                <w:bCs/>
              </w:rPr>
              <w:t xml:space="preserve"> </w:t>
            </w:r>
            <w:r w:rsidR="00DE4D31" w:rsidRPr="00DE4D31">
              <w:rPr>
                <w:rFonts w:ascii="Arial" w:hAnsi="Arial" w:cs="Arial"/>
                <w:bCs/>
              </w:rPr>
              <w:t>/45</w:t>
            </w:r>
          </w:p>
          <w:p w:rsidR="00DE4D31" w:rsidRPr="00E1738E" w:rsidRDefault="00DE4D31" w:rsidP="005E6653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DE4D31">
              <w:rPr>
                <w:rFonts w:ascii="Arial" w:hAnsi="Arial" w:cs="Arial"/>
                <w:bCs/>
              </w:rPr>
              <w:t>31-213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E4D31">
              <w:rPr>
                <w:rFonts w:ascii="Arial" w:hAnsi="Arial" w:cs="Arial"/>
                <w:bCs/>
              </w:rPr>
              <w:t>Kraków</w:t>
            </w:r>
          </w:p>
          <w:p w:rsidR="00DE4D31" w:rsidRPr="00BC506C" w:rsidRDefault="00DE4D31" w:rsidP="005E6653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DE4D31">
              <w:rPr>
                <w:rFonts w:ascii="Arial" w:hAnsi="Arial" w:cs="Arial"/>
                <w:b/>
              </w:rPr>
              <w:t>40 467.00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DE4D31" w:rsidRPr="00E1738E" w:rsidRDefault="00DE4D31" w:rsidP="005E6653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DE4D31" w:rsidRPr="00DE4D31" w:rsidRDefault="00DF3E40" w:rsidP="005E665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highlight w:val="darkGray"/>
              </w:rPr>
            </w:pPr>
            <w:r w:rsidRPr="00DF3E40">
              <w:rPr>
                <w:rFonts w:ascii="Arial" w:hAnsi="Arial" w:cs="Arial"/>
              </w:rPr>
              <w:t xml:space="preserve">Oferta poprawna pod względem formalnym i merytorycznym 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68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</w:tblGrid>
      <w:tr w:rsidR="00565DFB" w:rsidRPr="008567C7" w:rsidTr="00565DF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565DFB" w:rsidRPr="00553EDC" w:rsidRDefault="00565DF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565DFB" w:rsidRPr="00553EDC" w:rsidRDefault="00565DF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565DFB" w:rsidRPr="00553EDC" w:rsidRDefault="00565DF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E4D3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565DFB" w:rsidRPr="00553EDC" w:rsidRDefault="00565DF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E4D31">
              <w:rPr>
                <w:rFonts w:ascii="Arial" w:hAnsi="Arial" w:cs="Arial"/>
                <w:bCs/>
                <w:sz w:val="24"/>
                <w:szCs w:val="24"/>
              </w:rPr>
              <w:t>gwarancja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565DFB" w:rsidRPr="00553EDC" w:rsidRDefault="00565DF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565DFB" w:rsidRPr="008567C7" w:rsidTr="00565DFB">
        <w:tc>
          <w:tcPr>
            <w:tcW w:w="851" w:type="dxa"/>
            <w:vAlign w:val="center"/>
          </w:tcPr>
          <w:p w:rsidR="00565DFB" w:rsidRPr="00553EDC" w:rsidRDefault="00565DFB" w:rsidP="005E665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4D3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565DFB" w:rsidRPr="00553EDC" w:rsidRDefault="00565DFB" w:rsidP="005E6653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E4D31">
              <w:rPr>
                <w:rFonts w:ascii="Arial" w:hAnsi="Arial" w:cs="Arial"/>
                <w:b/>
                <w:sz w:val="22"/>
                <w:szCs w:val="22"/>
              </w:rPr>
              <w:t>WT Lift sp. z o.o.</w:t>
            </w:r>
          </w:p>
          <w:p w:rsidR="00565DFB" w:rsidRPr="00553EDC" w:rsidRDefault="00565DFB" w:rsidP="005E6653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E4D31">
              <w:rPr>
                <w:rFonts w:ascii="Arial" w:hAnsi="Arial" w:cs="Arial"/>
                <w:bCs/>
                <w:sz w:val="22"/>
                <w:szCs w:val="22"/>
              </w:rPr>
              <w:t>Turystyczna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E4D31"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E4D31">
              <w:rPr>
                <w:rFonts w:ascii="Arial" w:hAnsi="Arial" w:cs="Arial"/>
                <w:bCs/>
                <w:sz w:val="22"/>
                <w:szCs w:val="22"/>
              </w:rPr>
              <w:t>/45</w:t>
            </w:r>
          </w:p>
          <w:p w:rsidR="00565DFB" w:rsidRPr="00553EDC" w:rsidRDefault="00565DFB" w:rsidP="005E6653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E4D31">
              <w:rPr>
                <w:rFonts w:ascii="Arial" w:hAnsi="Arial" w:cs="Arial"/>
                <w:bCs/>
                <w:sz w:val="22"/>
                <w:szCs w:val="22"/>
              </w:rPr>
              <w:t>31-213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E4D31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:rsidR="00565DFB" w:rsidRPr="00553EDC" w:rsidRDefault="00565DFB" w:rsidP="005E665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4D31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565DFB" w:rsidRPr="00553EDC" w:rsidRDefault="00565DFB" w:rsidP="005E665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4D31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565DFB" w:rsidRPr="00553EDC" w:rsidRDefault="00565DFB" w:rsidP="005E665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4D3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565DFB">
      <w:pPr>
        <w:spacing w:after="480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:rsidR="00565DFB" w:rsidRDefault="00DF3E40" w:rsidP="00565DFB">
      <w:pPr>
        <w:spacing w:after="480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Kanclerz AWF w Krakowie </w:t>
      </w:r>
    </w:p>
    <w:p w:rsidR="00DF3E40" w:rsidRPr="00081D13" w:rsidRDefault="00DF3E40" w:rsidP="00565DFB">
      <w:pPr>
        <w:spacing w:after="480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Paweł Potoczek</w:t>
      </w:r>
    </w:p>
    <w:bookmarkEnd w:id="0"/>
    <w:sectPr w:rsidR="00DF3E40" w:rsidRPr="00081D13" w:rsidSect="00565D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" w:right="926" w:bottom="56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D29" w:rsidRDefault="003C4D29">
      <w:r>
        <w:separator/>
      </w:r>
    </w:p>
  </w:endnote>
  <w:endnote w:type="continuationSeparator" w:id="0">
    <w:p w:rsidR="003C4D29" w:rsidRDefault="003C4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D31" w:rsidRDefault="00DE4D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565DFB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565DFB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D31" w:rsidRDefault="00DE4D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D29" w:rsidRDefault="003C4D29">
      <w:r>
        <w:separator/>
      </w:r>
    </w:p>
  </w:footnote>
  <w:footnote w:type="continuationSeparator" w:id="0">
    <w:p w:rsidR="003C4D29" w:rsidRDefault="003C4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D31" w:rsidRDefault="00DE4D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D31" w:rsidRDefault="00DE4D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D31" w:rsidRDefault="00DE4D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4D2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C4D29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5DFB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4D31"/>
    <w:rsid w:val="00DF3E40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B6ED13F"/>
  <w15:chartTrackingRefBased/>
  <w15:docId w15:val="{661A8BF0-DC43-42EA-B21D-A3F3A4484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168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4</cp:revision>
  <cp:lastPrinted>1899-12-31T23:00:00Z</cp:lastPrinted>
  <dcterms:created xsi:type="dcterms:W3CDTF">2024-09-02T07:53:00Z</dcterms:created>
  <dcterms:modified xsi:type="dcterms:W3CDTF">2024-09-02T07:57:00Z</dcterms:modified>
</cp:coreProperties>
</file>