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A214E2" w14:textId="77777777" w:rsidR="00D42797" w:rsidRPr="00515AFA" w:rsidRDefault="00D42797" w:rsidP="00D42797">
      <w:pPr>
        <w:jc w:val="right"/>
        <w:rPr>
          <w:b/>
          <w:sz w:val="22"/>
          <w:szCs w:val="22"/>
          <w:lang w:val="pl-PL"/>
        </w:rPr>
      </w:pPr>
      <w:r w:rsidRPr="00515AFA">
        <w:rPr>
          <w:b/>
          <w:sz w:val="22"/>
          <w:szCs w:val="22"/>
          <w:lang w:val="pl-PL"/>
        </w:rPr>
        <w:t>Załącznik nr 3</w:t>
      </w:r>
    </w:p>
    <w:p w14:paraId="2C08053C" w14:textId="77777777" w:rsidR="00D42797" w:rsidRPr="00515AFA" w:rsidRDefault="00D42797" w:rsidP="00D42797">
      <w:pPr>
        <w:jc w:val="right"/>
        <w:rPr>
          <w:b/>
          <w:sz w:val="22"/>
          <w:szCs w:val="22"/>
          <w:lang w:val="pl-PL"/>
        </w:rPr>
      </w:pPr>
    </w:p>
    <w:p w14:paraId="4ABD8E43" w14:textId="77777777" w:rsidR="00D42797" w:rsidRPr="00515AFA" w:rsidRDefault="00D42797" w:rsidP="00D42797">
      <w:pPr>
        <w:jc w:val="center"/>
        <w:rPr>
          <w:b/>
          <w:sz w:val="22"/>
          <w:szCs w:val="22"/>
          <w:lang w:val="pl-PL"/>
        </w:rPr>
      </w:pPr>
      <w:r w:rsidRPr="00515AFA">
        <w:rPr>
          <w:b/>
          <w:sz w:val="22"/>
          <w:szCs w:val="22"/>
          <w:lang w:val="pl-PL"/>
        </w:rPr>
        <w:t>WZÓR UMOWY</w:t>
      </w:r>
    </w:p>
    <w:p w14:paraId="65077468" w14:textId="77777777" w:rsidR="00D42797" w:rsidRPr="00515AFA" w:rsidRDefault="00D42797" w:rsidP="00D42797">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6A09B257" w14:textId="77777777" w:rsidR="00D42797" w:rsidRPr="00515AFA" w:rsidRDefault="00D42797" w:rsidP="00D42797">
      <w:pPr>
        <w:jc w:val="center"/>
        <w:rPr>
          <w:b/>
          <w:sz w:val="22"/>
          <w:szCs w:val="22"/>
          <w:lang w:val="pl-PL"/>
        </w:rPr>
      </w:pPr>
    </w:p>
    <w:p w14:paraId="110B976A" w14:textId="54040892" w:rsidR="00D42797" w:rsidRPr="00515AFA" w:rsidRDefault="00D42797" w:rsidP="00D42797">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443</w:t>
      </w:r>
      <w:r w:rsidRPr="005140A1">
        <w:rPr>
          <w:sz w:val="22"/>
          <w:szCs w:val="22"/>
          <w:lang w:val="pl-PL"/>
        </w:rPr>
        <w:t>/2</w:t>
      </w:r>
      <w:r>
        <w:rPr>
          <w:sz w:val="22"/>
          <w:szCs w:val="22"/>
          <w:lang w:val="pl-PL"/>
        </w:rPr>
        <w:t>4</w:t>
      </w:r>
      <w:r w:rsidRPr="00515AFA">
        <w:rPr>
          <w:sz w:val="22"/>
          <w:szCs w:val="22"/>
          <w:lang w:val="pl-PL"/>
        </w:rPr>
        <w:t xml:space="preserve"> pomiędzy:</w:t>
      </w:r>
    </w:p>
    <w:p w14:paraId="04BC6EE4" w14:textId="77777777" w:rsidR="00D42797" w:rsidRPr="00515AFA" w:rsidRDefault="00D42797" w:rsidP="00D42797">
      <w:pPr>
        <w:pStyle w:val="Tekstpodstawowywcity"/>
        <w:spacing w:after="0"/>
        <w:ind w:left="0"/>
        <w:jc w:val="both"/>
        <w:rPr>
          <w:sz w:val="22"/>
          <w:szCs w:val="22"/>
          <w:lang w:val="pl-PL"/>
        </w:rPr>
      </w:pPr>
    </w:p>
    <w:p w14:paraId="4BF6C8D7" w14:textId="77777777" w:rsidR="00D42797" w:rsidRPr="00515AFA" w:rsidRDefault="00D42797" w:rsidP="00D42797">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5583B9CB" w14:textId="77777777" w:rsidR="00D42797" w:rsidRPr="00515AFA" w:rsidRDefault="00D42797" w:rsidP="00D4279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397B8AD8" w14:textId="77777777" w:rsidR="00D42797" w:rsidRPr="00515AFA" w:rsidRDefault="00D42797" w:rsidP="00D4279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538A6219" w14:textId="77777777" w:rsidR="00D42797" w:rsidRPr="00515AFA" w:rsidRDefault="00D42797" w:rsidP="00D42797">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7EE24CEB" w14:textId="77777777" w:rsidR="00D42797" w:rsidRPr="00515AFA" w:rsidRDefault="00D42797" w:rsidP="00D4279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4AADCC88" w14:textId="77777777" w:rsidR="00D42797" w:rsidRPr="00515AFA" w:rsidRDefault="00D42797" w:rsidP="00D4279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088C4C4F" w14:textId="77777777" w:rsidR="00D42797" w:rsidRPr="00515AFA" w:rsidRDefault="00D42797" w:rsidP="00D4279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09583072" w14:textId="77777777" w:rsidR="00D42797" w:rsidRPr="00515AFA" w:rsidRDefault="00D42797" w:rsidP="00D4279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17472C4E" w14:textId="77777777" w:rsidR="00D42797" w:rsidRPr="00515AFA" w:rsidRDefault="00D42797" w:rsidP="00D4279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207B6A3B" w14:textId="77777777" w:rsidR="00D42797" w:rsidRPr="00515AFA" w:rsidRDefault="00D42797" w:rsidP="00D4279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39A70E42" w14:textId="77777777" w:rsidR="00D42797" w:rsidRPr="00515AFA" w:rsidRDefault="00D42797" w:rsidP="00D4279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58DAD5FD" w14:textId="77777777" w:rsidR="00D42797" w:rsidRPr="00515AFA" w:rsidRDefault="00D42797" w:rsidP="00D4279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5E5026D8" w14:textId="77777777" w:rsidR="00D42797" w:rsidRPr="00515AFA" w:rsidRDefault="00D42797" w:rsidP="00D42797">
      <w:pPr>
        <w:pStyle w:val="Tekstpodstawowy"/>
        <w:spacing w:line="240" w:lineRule="auto"/>
        <w:ind w:right="-47"/>
        <w:jc w:val="center"/>
        <w:rPr>
          <w:rFonts w:ascii="Times New Roman" w:hAnsi="Times New Roman"/>
          <w:b/>
          <w:sz w:val="22"/>
          <w:szCs w:val="22"/>
        </w:rPr>
      </w:pPr>
    </w:p>
    <w:p w14:paraId="43EF27CD" w14:textId="77777777" w:rsidR="00D42797" w:rsidRPr="00515AFA" w:rsidRDefault="00D42797" w:rsidP="00D4279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48D6BC90" w14:textId="736828A3" w:rsidR="00D42797" w:rsidRPr="00515AFA" w:rsidRDefault="00D42797" w:rsidP="00D42797">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9B2239" w:rsidRPr="009B2239">
        <w:rPr>
          <w:b/>
          <w:sz w:val="22"/>
          <w:szCs w:val="22"/>
          <w:lang w:val="pl-PL"/>
        </w:rPr>
        <w:t xml:space="preserve">Dostawa stanowiska dydaktyczno-pomiarowego składającego się z silników GTM (w obudowie metalowej i szklanej) oraz turbiny z automatycznym rozruchem na paliwie JET-A1 z możliwością rozbudowy stanowiska do pracy na paliwie gazowym (wodór) na potrzeby </w:t>
      </w:r>
      <w:proofErr w:type="spellStart"/>
      <w:r w:rsidR="009B2239" w:rsidRPr="009B2239">
        <w:rPr>
          <w:b/>
          <w:sz w:val="22"/>
          <w:szCs w:val="22"/>
          <w:lang w:val="pl-PL"/>
        </w:rPr>
        <w:t>WIMiR</w:t>
      </w:r>
      <w:proofErr w:type="spellEnd"/>
      <w:r w:rsidRPr="00515AFA">
        <w:rPr>
          <w:b/>
          <w:sz w:val="22"/>
          <w:szCs w:val="22"/>
          <w:lang w:val="pl-PL"/>
        </w:rPr>
        <w:t>.</w:t>
      </w:r>
    </w:p>
    <w:p w14:paraId="710CB906" w14:textId="77777777" w:rsidR="00D42797" w:rsidRPr="00515AFA" w:rsidRDefault="00D42797" w:rsidP="00D42797">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10231DC8" w14:textId="77777777" w:rsidR="00D42797" w:rsidRPr="00515AFA" w:rsidRDefault="00D42797" w:rsidP="00D4279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2E3A4C36" w14:textId="77777777" w:rsidR="00D42797" w:rsidRPr="00515AFA" w:rsidRDefault="00D42797" w:rsidP="00D42797">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dni ………………</w:t>
      </w:r>
      <w:r w:rsidRPr="00515AFA">
        <w:rPr>
          <w:rFonts w:ascii="Times New Roman" w:hAnsi="Times New Roman"/>
          <w:b/>
          <w:bCs/>
          <w:sz w:val="22"/>
          <w:szCs w:val="22"/>
        </w:rPr>
        <w:t xml:space="preserve">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 xml:space="preserve"> do siedziby Kupującego.</w:t>
      </w:r>
    </w:p>
    <w:p w14:paraId="0D8A8332" w14:textId="77777777" w:rsidR="00D42797" w:rsidRDefault="00D42797" w:rsidP="00D42797">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52FFDD6B" w14:textId="77777777" w:rsidR="009B2239" w:rsidRDefault="009B2239" w:rsidP="009B2239">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godzinach uzgodnionych z Kupującym.</w:t>
      </w:r>
    </w:p>
    <w:p w14:paraId="0E544C4D" w14:textId="55F696D3" w:rsidR="009B2239" w:rsidRDefault="009B2239" w:rsidP="009B2239">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eastAsia="Arial" w:hAnsi="Times New Roman"/>
          <w:sz w:val="22"/>
          <w:szCs w:val="22"/>
        </w:rPr>
        <w:t xml:space="preserve">Dodatkowo Sprzedawca zobowiązuje się (bez prawa do odrębnego wynagrodzenia) do przeprowadzenia szkolenia instruktażowego dla </w:t>
      </w:r>
      <w:r>
        <w:rPr>
          <w:rFonts w:ascii="Times New Roman" w:eastAsia="Arial" w:hAnsi="Times New Roman"/>
          <w:sz w:val="22"/>
          <w:szCs w:val="22"/>
        </w:rPr>
        <w:t>3</w:t>
      </w:r>
      <w:r>
        <w:rPr>
          <w:rFonts w:ascii="Times New Roman" w:eastAsia="Arial" w:hAnsi="Times New Roman"/>
          <w:sz w:val="22"/>
          <w:szCs w:val="22"/>
        </w:rPr>
        <w:t xml:space="preserve"> os</w:t>
      </w:r>
      <w:r>
        <w:rPr>
          <w:rFonts w:ascii="Times New Roman" w:eastAsia="Arial" w:hAnsi="Times New Roman"/>
          <w:sz w:val="22"/>
          <w:szCs w:val="22"/>
        </w:rPr>
        <w:t>ó</w:t>
      </w:r>
      <w:r>
        <w:rPr>
          <w:rFonts w:ascii="Times New Roman" w:eastAsia="Arial" w:hAnsi="Times New Roman"/>
          <w:sz w:val="22"/>
          <w:szCs w:val="22"/>
        </w:rPr>
        <w:t>b personelu Kupującego z zakresu podstawowej obsługi zakupionego sprzętu</w:t>
      </w:r>
    </w:p>
    <w:p w14:paraId="15D7C4E5" w14:textId="77777777" w:rsidR="00D42797" w:rsidRPr="00515AFA" w:rsidRDefault="00D42797" w:rsidP="00D42797">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w:t>
      </w:r>
      <w:r>
        <w:rPr>
          <w:rFonts w:ascii="Times New Roman" w:hAnsi="Times New Roman"/>
          <w:sz w:val="22"/>
          <w:szCs w:val="22"/>
        </w:rPr>
        <w:t xml:space="preserve"> i zainstaluje</w:t>
      </w:r>
      <w:r w:rsidRPr="00515AFA">
        <w:rPr>
          <w:rFonts w:ascii="Times New Roman" w:hAnsi="Times New Roman"/>
          <w:sz w:val="22"/>
          <w:szCs w:val="22"/>
        </w:rPr>
        <w:t xml:space="preserve"> towar na miejsce przeznaczenia w stanie zupełnym.</w:t>
      </w:r>
    </w:p>
    <w:p w14:paraId="11A953B8" w14:textId="77777777" w:rsidR="00D42797" w:rsidRPr="00515AFA" w:rsidRDefault="00D42797" w:rsidP="00D42797">
      <w:pPr>
        <w:pStyle w:val="Tekstpodstawowy"/>
        <w:spacing w:line="240" w:lineRule="auto"/>
        <w:ind w:right="-47"/>
        <w:jc w:val="center"/>
        <w:rPr>
          <w:rFonts w:ascii="Times New Roman" w:hAnsi="Times New Roman"/>
          <w:b/>
          <w:sz w:val="22"/>
          <w:szCs w:val="22"/>
        </w:rPr>
      </w:pPr>
    </w:p>
    <w:p w14:paraId="27FD7B1C" w14:textId="77777777" w:rsidR="00D42797" w:rsidRPr="00515AFA" w:rsidRDefault="00D42797" w:rsidP="00D4279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42689CAA" w14:textId="77777777" w:rsidR="00D42797" w:rsidRPr="00515AFA" w:rsidRDefault="00D42797" w:rsidP="00D42797">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24F0824" w14:textId="77777777" w:rsidR="00D42797" w:rsidRPr="00515AFA" w:rsidRDefault="00D42797" w:rsidP="00D42797">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6CF81382" w14:textId="77777777" w:rsidR="00D42797" w:rsidRPr="00515AFA" w:rsidRDefault="00D42797" w:rsidP="00D42797">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0411588B" w14:textId="77777777" w:rsidR="00D42797" w:rsidRPr="00515AFA" w:rsidRDefault="00D42797" w:rsidP="00D42797">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287E78C8" w14:textId="77777777" w:rsidR="00D42797" w:rsidRPr="00515AFA" w:rsidRDefault="00D42797" w:rsidP="00D42797">
      <w:pPr>
        <w:pStyle w:val="Tekstpodstawowy"/>
        <w:spacing w:line="240" w:lineRule="auto"/>
        <w:ind w:right="-47"/>
        <w:jc w:val="center"/>
        <w:rPr>
          <w:rFonts w:ascii="Times New Roman" w:hAnsi="Times New Roman"/>
          <w:b/>
          <w:sz w:val="22"/>
          <w:szCs w:val="22"/>
        </w:rPr>
      </w:pPr>
    </w:p>
    <w:p w14:paraId="16EC518C" w14:textId="77777777" w:rsidR="00D42797" w:rsidRDefault="00D42797" w:rsidP="00D42797">
      <w:pPr>
        <w:pStyle w:val="Tekstpodstawowy"/>
        <w:spacing w:line="240" w:lineRule="auto"/>
        <w:ind w:right="-47"/>
        <w:jc w:val="center"/>
        <w:rPr>
          <w:rFonts w:ascii="Times New Roman" w:hAnsi="Times New Roman"/>
          <w:b/>
          <w:sz w:val="22"/>
          <w:szCs w:val="22"/>
        </w:rPr>
      </w:pPr>
    </w:p>
    <w:p w14:paraId="030126E1" w14:textId="77777777" w:rsidR="00D42797" w:rsidRDefault="00D42797" w:rsidP="00D42797">
      <w:pPr>
        <w:pStyle w:val="Tekstpodstawowy"/>
        <w:spacing w:line="240" w:lineRule="auto"/>
        <w:ind w:right="-47"/>
        <w:jc w:val="center"/>
        <w:rPr>
          <w:rFonts w:ascii="Times New Roman" w:hAnsi="Times New Roman"/>
          <w:b/>
          <w:sz w:val="22"/>
          <w:szCs w:val="22"/>
        </w:rPr>
      </w:pPr>
    </w:p>
    <w:p w14:paraId="5E3D2FFF" w14:textId="77777777" w:rsidR="00D42797" w:rsidRDefault="00D42797" w:rsidP="00D42797">
      <w:pPr>
        <w:pStyle w:val="Tekstpodstawowy"/>
        <w:spacing w:line="240" w:lineRule="auto"/>
        <w:ind w:right="-47"/>
        <w:jc w:val="center"/>
        <w:rPr>
          <w:rFonts w:ascii="Times New Roman" w:hAnsi="Times New Roman"/>
          <w:b/>
          <w:sz w:val="22"/>
          <w:szCs w:val="22"/>
        </w:rPr>
      </w:pPr>
    </w:p>
    <w:p w14:paraId="6C67348F" w14:textId="77777777" w:rsidR="00D42797" w:rsidRPr="00515AFA" w:rsidRDefault="00D42797" w:rsidP="00D4279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4E584A82" w14:textId="77777777" w:rsidR="00D42797" w:rsidRDefault="00D42797" w:rsidP="00D4279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C2F411C" w14:textId="77777777" w:rsidR="00D42797" w:rsidRPr="00515AFA" w:rsidRDefault="00D42797" w:rsidP="00D4279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2BE18785" w14:textId="77777777" w:rsidR="00D42797" w:rsidRPr="00515AFA" w:rsidRDefault="00D42797" w:rsidP="00D4279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618C393" w14:textId="77777777" w:rsidR="00D42797" w:rsidRPr="00515AFA" w:rsidRDefault="00D42797" w:rsidP="00D4279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7F139219" w14:textId="77777777" w:rsidR="00D42797" w:rsidRPr="00515AFA" w:rsidRDefault="00D42797" w:rsidP="00D42797">
      <w:pPr>
        <w:pStyle w:val="Tekstpodstawowy"/>
        <w:spacing w:line="240" w:lineRule="auto"/>
        <w:ind w:right="-47"/>
        <w:jc w:val="center"/>
        <w:rPr>
          <w:rFonts w:ascii="Times New Roman" w:hAnsi="Times New Roman"/>
          <w:b/>
          <w:sz w:val="22"/>
          <w:szCs w:val="22"/>
        </w:rPr>
      </w:pPr>
    </w:p>
    <w:p w14:paraId="2CD8D606" w14:textId="77777777" w:rsidR="00D42797" w:rsidRPr="00515AFA" w:rsidRDefault="00D42797" w:rsidP="00D4279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15977149" w14:textId="77777777" w:rsidR="00D42797" w:rsidRPr="00515AFA" w:rsidRDefault="00D42797" w:rsidP="00D4279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6DE1AD79" w14:textId="77777777" w:rsidR="00D42797" w:rsidRPr="00515AFA" w:rsidRDefault="00D42797" w:rsidP="00D4279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05C8DE64" w14:textId="77777777" w:rsidR="00D42797" w:rsidRPr="00515AFA" w:rsidRDefault="00D42797" w:rsidP="00D42797">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0608574E" w14:textId="77777777" w:rsidR="00D42797" w:rsidRPr="00515AFA" w:rsidRDefault="00D42797" w:rsidP="00D4279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90A0EED" w14:textId="77777777" w:rsidR="00D42797" w:rsidRPr="00515AFA" w:rsidRDefault="00D42797" w:rsidP="00D4279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61EB476D" w14:textId="77777777" w:rsidR="00D42797" w:rsidRPr="00515AFA" w:rsidRDefault="00D42797" w:rsidP="00D4279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1A201CAE" w14:textId="77777777" w:rsidR="00D42797" w:rsidRPr="00515AFA" w:rsidRDefault="00D42797" w:rsidP="00D4279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5CF91142" w14:textId="77777777" w:rsidR="00D42797" w:rsidRPr="00515AFA" w:rsidRDefault="00D42797" w:rsidP="00D42797">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5A17E6D8" w14:textId="77777777" w:rsidR="00D42797" w:rsidRPr="00515AFA" w:rsidRDefault="00D42797" w:rsidP="00D42797">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61FFCC73" w14:textId="77777777" w:rsidR="00D42797" w:rsidRPr="00515AFA" w:rsidRDefault="00D42797" w:rsidP="00D4279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2D534BC5" w14:textId="77777777" w:rsidR="00D42797" w:rsidRPr="00515AFA" w:rsidRDefault="00D42797" w:rsidP="00D4279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6F8E7EEF" w14:textId="77777777" w:rsidR="00D42797" w:rsidRPr="00515AFA" w:rsidRDefault="00D42797" w:rsidP="00D4279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48A883C5" w14:textId="77777777" w:rsidR="00D42797" w:rsidRPr="00515AFA" w:rsidRDefault="00D42797" w:rsidP="00D4279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3D3FA9B" w14:textId="77777777" w:rsidR="00D42797" w:rsidRPr="00515AFA" w:rsidRDefault="00D42797" w:rsidP="00D42797">
      <w:pPr>
        <w:pStyle w:val="Tekstpodstawowy"/>
        <w:ind w:right="-47"/>
        <w:jc w:val="center"/>
        <w:rPr>
          <w:rFonts w:ascii="Times New Roman" w:hAnsi="Times New Roman"/>
          <w:b/>
          <w:sz w:val="22"/>
          <w:szCs w:val="22"/>
        </w:rPr>
      </w:pPr>
    </w:p>
    <w:p w14:paraId="7641BE35" w14:textId="77777777" w:rsidR="00D42797" w:rsidRPr="00515AFA" w:rsidRDefault="00D42797" w:rsidP="00D42797">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32AF668" w14:textId="77777777" w:rsidR="00D42797" w:rsidRPr="00515AFA" w:rsidRDefault="00D42797" w:rsidP="00D42797">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323BD710" w14:textId="77777777" w:rsidR="00D42797" w:rsidRPr="00515AFA" w:rsidRDefault="00D42797" w:rsidP="00D4279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3CB64E24" w14:textId="77777777" w:rsidR="00D42797" w:rsidRPr="00515AFA" w:rsidRDefault="00D42797" w:rsidP="00D4279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38E07FF0" w14:textId="77777777" w:rsidR="00D42797" w:rsidRPr="00515AFA" w:rsidRDefault="00D42797" w:rsidP="00D42797">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98F142" w14:textId="77777777" w:rsidR="00D42797" w:rsidRPr="00515AFA" w:rsidRDefault="00D42797" w:rsidP="00D4279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16C2700" w14:textId="77777777" w:rsidR="00D42797" w:rsidRPr="00515AFA" w:rsidRDefault="00D42797" w:rsidP="00D42797">
      <w:pPr>
        <w:rPr>
          <w:color w:val="00000A"/>
          <w:sz w:val="22"/>
          <w:szCs w:val="22"/>
          <w:lang w:val="pl-PL"/>
        </w:rPr>
      </w:pPr>
    </w:p>
    <w:p w14:paraId="0D21036B" w14:textId="77777777" w:rsidR="00D42797" w:rsidRPr="00515AFA" w:rsidRDefault="00D42797" w:rsidP="00D42797">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468CE03C" w14:textId="77777777" w:rsidR="00D42797" w:rsidRPr="00515AFA" w:rsidRDefault="00D42797" w:rsidP="00D42797">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58338C3" w14:textId="77777777" w:rsidR="00D42797" w:rsidRPr="00515AFA" w:rsidRDefault="00D42797" w:rsidP="00D4279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62557F3" w14:textId="77777777" w:rsidR="00D42797" w:rsidRPr="00515AFA" w:rsidRDefault="00D42797" w:rsidP="00D42797">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1ABC737" w14:textId="77777777" w:rsidR="00D42797" w:rsidRPr="00515AFA" w:rsidRDefault="00D42797" w:rsidP="00D4279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6065CD3" w14:textId="77777777" w:rsidR="00D42797" w:rsidRPr="00515AFA" w:rsidRDefault="00D42797" w:rsidP="00D4279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7D23EE4E" w14:textId="77777777" w:rsidR="00D42797" w:rsidRPr="00515AFA" w:rsidRDefault="00D42797" w:rsidP="00D4279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67A1680" w14:textId="77777777" w:rsidR="00D42797" w:rsidRPr="00515AFA" w:rsidRDefault="00D42797" w:rsidP="00D42797">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74BE298D" w14:textId="77777777" w:rsidR="00D42797" w:rsidRPr="00515AFA" w:rsidRDefault="00D42797" w:rsidP="00D42797">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E4D0C7F" w14:textId="77777777" w:rsidR="00D42797" w:rsidRPr="00515AFA" w:rsidRDefault="00D42797" w:rsidP="00D42797">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2CE52ACC" w14:textId="77777777" w:rsidR="00D42797" w:rsidRPr="00515AFA" w:rsidRDefault="00D42797" w:rsidP="00D42797">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6EA79299" w14:textId="77777777" w:rsidR="00D42797" w:rsidRPr="00515AFA" w:rsidRDefault="00D42797" w:rsidP="00D42797">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2DAFE428" w14:textId="77777777" w:rsidR="00D42797" w:rsidRPr="00515AFA" w:rsidRDefault="00D42797" w:rsidP="00D42797">
      <w:pPr>
        <w:ind w:left="720"/>
        <w:jc w:val="both"/>
        <w:rPr>
          <w:color w:val="00000A"/>
          <w:sz w:val="22"/>
          <w:szCs w:val="22"/>
          <w:lang w:val="pl-PL"/>
        </w:rPr>
      </w:pPr>
    </w:p>
    <w:p w14:paraId="4FD08DA6" w14:textId="77777777" w:rsidR="00D42797" w:rsidRPr="00515AFA" w:rsidRDefault="00D42797" w:rsidP="00D42797">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0ED6FF36" w14:textId="77777777" w:rsidR="00D42797" w:rsidRPr="00515AFA" w:rsidRDefault="00D42797" w:rsidP="00D42797">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9096F4A" w14:textId="77777777" w:rsidR="00D42797" w:rsidRPr="00515AFA" w:rsidRDefault="00D42797" w:rsidP="00D42797">
      <w:pPr>
        <w:numPr>
          <w:ilvl w:val="0"/>
          <w:numId w:val="37"/>
        </w:numPr>
        <w:ind w:left="284" w:hanging="284"/>
        <w:jc w:val="both"/>
        <w:rPr>
          <w:bCs/>
          <w:sz w:val="22"/>
          <w:szCs w:val="22"/>
          <w:lang w:val="pl-PL" w:eastAsia="en-US"/>
        </w:rPr>
      </w:pPr>
      <w:r w:rsidRPr="00515AFA">
        <w:rPr>
          <w:sz w:val="22"/>
          <w:szCs w:val="22"/>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29FF5E53" w14:textId="77777777" w:rsidR="00D42797" w:rsidRPr="00515AFA" w:rsidRDefault="00D42797" w:rsidP="00D42797">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4D253F8" w14:textId="77777777" w:rsidR="00D42797" w:rsidRPr="00515AFA" w:rsidRDefault="00D42797" w:rsidP="00D42797">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53EC2550" w14:textId="77777777" w:rsidR="00D42797" w:rsidRPr="00515AFA" w:rsidRDefault="00D42797" w:rsidP="00D42797">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25604E33" w14:textId="77777777" w:rsidR="00D42797" w:rsidRPr="00515AFA" w:rsidRDefault="00D42797" w:rsidP="00D42797">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7AA4AFB9" w14:textId="77777777" w:rsidR="00D42797" w:rsidRPr="00515AFA" w:rsidRDefault="00D42797" w:rsidP="00D42797">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1AF64B10" w14:textId="77777777" w:rsidR="00D42797" w:rsidRPr="00E448C0" w:rsidRDefault="00D42797" w:rsidP="00D42797">
      <w:pPr>
        <w:numPr>
          <w:ilvl w:val="1"/>
          <w:numId w:val="35"/>
        </w:numPr>
        <w:jc w:val="both"/>
        <w:rPr>
          <w:bCs/>
          <w:sz w:val="22"/>
          <w:szCs w:val="22"/>
          <w:lang w:val="pl-PL" w:eastAsia="en-US"/>
        </w:rPr>
      </w:pPr>
      <w:r w:rsidRPr="00E448C0">
        <w:rPr>
          <w:b/>
          <w:bCs/>
          <w:color w:val="000000"/>
          <w:sz w:val="22"/>
          <w:szCs w:val="22"/>
          <w:lang w:val="pl-PL"/>
        </w:rPr>
        <w:t>Czas reakcji na zgłoszenie usterki:</w:t>
      </w:r>
      <w:r w:rsidRPr="00E448C0">
        <w:rPr>
          <w:color w:val="000000"/>
          <w:sz w:val="22"/>
          <w:szCs w:val="22"/>
          <w:lang w:val="pl-PL"/>
        </w:rPr>
        <w:t xml:space="preserve"> nie dłuższy niż </w:t>
      </w:r>
      <w:r>
        <w:rPr>
          <w:b/>
          <w:bCs/>
          <w:color w:val="000000"/>
          <w:sz w:val="22"/>
          <w:szCs w:val="22"/>
          <w:lang w:val="pl-PL"/>
        </w:rPr>
        <w:t>24 h</w:t>
      </w:r>
      <w:r w:rsidRPr="00E448C0">
        <w:rPr>
          <w:color w:val="000000"/>
          <w:sz w:val="22"/>
          <w:szCs w:val="22"/>
          <w:lang w:val="pl-PL"/>
        </w:rPr>
        <w:t xml:space="preserve"> od momentu zgłoszenia</w:t>
      </w:r>
      <w:r w:rsidRPr="00515AFA">
        <w:rPr>
          <w:bCs/>
          <w:sz w:val="22"/>
          <w:szCs w:val="22"/>
          <w:lang w:val="pl-PL" w:eastAsia="en-US"/>
        </w:rPr>
        <w:t xml:space="preserve">, </w:t>
      </w:r>
      <w:r w:rsidRPr="00E448C0">
        <w:rPr>
          <w:rFonts w:ascii="Arial" w:hAnsi="Arial" w:cs="Arial"/>
          <w:b/>
          <w:bCs/>
          <w:color w:val="000000"/>
          <w:lang w:val="pl-PL"/>
        </w:rPr>
        <w:t>Czas naprawy:</w:t>
      </w:r>
      <w:r w:rsidRPr="00E448C0">
        <w:rPr>
          <w:rFonts w:ascii="Arial" w:hAnsi="Arial" w:cs="Arial"/>
          <w:color w:val="000000"/>
          <w:lang w:val="pl-PL"/>
        </w:rPr>
        <w:t xml:space="preserve"> </w:t>
      </w:r>
      <w:r w:rsidRPr="00E448C0">
        <w:rPr>
          <w:color w:val="000000"/>
          <w:sz w:val="22"/>
          <w:szCs w:val="22"/>
          <w:lang w:val="pl-PL"/>
        </w:rPr>
        <w:t xml:space="preserve">nie dłuższy niż </w:t>
      </w:r>
      <w:r>
        <w:rPr>
          <w:b/>
          <w:bCs/>
          <w:color w:val="000000"/>
          <w:sz w:val="22"/>
          <w:szCs w:val="22"/>
          <w:lang w:val="pl-PL"/>
        </w:rPr>
        <w:t>21 dni</w:t>
      </w:r>
      <w:r w:rsidRPr="00E448C0">
        <w:rPr>
          <w:color w:val="000000"/>
          <w:sz w:val="22"/>
          <w:szCs w:val="22"/>
          <w:lang w:val="pl-PL"/>
        </w:rPr>
        <w:t xml:space="preserve"> od momentu zgłoszenia </w:t>
      </w:r>
    </w:p>
    <w:p w14:paraId="75AA6C37" w14:textId="77777777" w:rsidR="00D42797" w:rsidRPr="00515AFA" w:rsidRDefault="00D42797" w:rsidP="00D42797">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26067E28" w14:textId="77777777" w:rsidR="00D42797" w:rsidRPr="00515AFA" w:rsidRDefault="00D42797" w:rsidP="00D42797">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622287E4" w14:textId="77777777" w:rsidR="00D42797" w:rsidRPr="00515AFA" w:rsidRDefault="00D42797" w:rsidP="00D42797">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61C41AFB" w14:textId="77777777" w:rsidR="00D42797" w:rsidRPr="00515AFA" w:rsidRDefault="00D42797" w:rsidP="00D42797">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B4BF144" w14:textId="77777777" w:rsidR="00D42797" w:rsidRPr="00515AFA" w:rsidRDefault="00D42797" w:rsidP="00D42797">
      <w:pPr>
        <w:ind w:left="567"/>
        <w:jc w:val="both"/>
        <w:rPr>
          <w:bCs/>
          <w:sz w:val="22"/>
          <w:szCs w:val="22"/>
          <w:lang w:val="pl-PL" w:eastAsia="en-US"/>
        </w:rPr>
      </w:pPr>
    </w:p>
    <w:p w14:paraId="6B738EA0" w14:textId="77777777" w:rsidR="00D42797" w:rsidRPr="00515AFA" w:rsidRDefault="00D42797" w:rsidP="00D42797">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4B33708F" w14:textId="77777777" w:rsidR="00D42797" w:rsidRPr="00515AFA" w:rsidRDefault="00D42797" w:rsidP="00D42797">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0F71EF1A" w14:textId="77777777" w:rsidR="00D42797" w:rsidRPr="00515AFA" w:rsidRDefault="00D42797" w:rsidP="00D42797">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0EE610F" w14:textId="77777777" w:rsidR="00D42797" w:rsidRPr="00515AFA" w:rsidRDefault="00D42797" w:rsidP="00D42797">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40E4128" w14:textId="77777777" w:rsidR="00D42797" w:rsidRPr="00515AFA" w:rsidRDefault="00D42797" w:rsidP="00D42797">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61E68B06" w14:textId="77777777" w:rsidR="00D42797" w:rsidRPr="00515AFA" w:rsidRDefault="00D42797" w:rsidP="00D42797">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 xml:space="preserve">z gwarancji zamiast rzeczy wadliwej rzecz wolną od wad albo dokonał istotnych napraw rzeczy </w:t>
      </w:r>
      <w:r w:rsidRPr="00515AFA">
        <w:rPr>
          <w:bCs/>
          <w:sz w:val="22"/>
          <w:szCs w:val="22"/>
          <w:lang w:val="pl-PL" w:eastAsia="en-US"/>
        </w:rPr>
        <w:lastRenderedPageBreak/>
        <w:t>objętej gwarancją, termin gwarancji biegnie na nowo od chwili dostarczenia rzeczy wolnej od wad lub zwrócenia rzeczy naprawionej. Jeżeli sprzedawca wymienił część rzeczy, przepis powyższy stosuje się do części wymienionej.</w:t>
      </w:r>
    </w:p>
    <w:p w14:paraId="647049CE" w14:textId="77777777" w:rsidR="00D42797" w:rsidRPr="00515AFA" w:rsidRDefault="00D42797" w:rsidP="00D42797">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2CC61DE" w14:textId="77777777" w:rsidR="00D42797" w:rsidRPr="00515AFA" w:rsidRDefault="00D42797" w:rsidP="00D42797">
      <w:pPr>
        <w:pStyle w:val="Tekstpodstawowy"/>
        <w:spacing w:line="240" w:lineRule="auto"/>
        <w:ind w:right="-47"/>
        <w:rPr>
          <w:rFonts w:ascii="Times New Roman" w:hAnsi="Times New Roman"/>
          <w:b/>
          <w:sz w:val="22"/>
          <w:szCs w:val="22"/>
        </w:rPr>
      </w:pPr>
    </w:p>
    <w:p w14:paraId="35D3490E" w14:textId="77777777" w:rsidR="00D42797" w:rsidRPr="00515AFA" w:rsidRDefault="00D42797" w:rsidP="00D4279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05A67BE6" w14:textId="77777777" w:rsidR="00D42797" w:rsidRPr="00515AFA" w:rsidRDefault="00D42797" w:rsidP="00D4279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5EEBE9EA" w14:textId="77777777" w:rsidR="00D42797" w:rsidRPr="00515AFA" w:rsidRDefault="00D42797" w:rsidP="00D42797">
      <w:pPr>
        <w:pStyle w:val="Tekstpodstawowy"/>
        <w:spacing w:line="240" w:lineRule="auto"/>
        <w:ind w:right="-47"/>
        <w:jc w:val="both"/>
        <w:rPr>
          <w:rFonts w:ascii="Times New Roman" w:hAnsi="Times New Roman"/>
          <w:sz w:val="22"/>
          <w:szCs w:val="22"/>
        </w:rPr>
      </w:pPr>
    </w:p>
    <w:p w14:paraId="1B799B2A" w14:textId="77777777" w:rsidR="00D42797" w:rsidRPr="00515AFA" w:rsidRDefault="00D42797" w:rsidP="00D42797">
      <w:pPr>
        <w:spacing w:line="240" w:lineRule="atLeast"/>
        <w:ind w:right="-47"/>
        <w:jc w:val="center"/>
        <w:rPr>
          <w:b/>
          <w:sz w:val="22"/>
          <w:szCs w:val="22"/>
        </w:rPr>
      </w:pPr>
      <w:r w:rsidRPr="00515AFA">
        <w:rPr>
          <w:b/>
          <w:sz w:val="22"/>
          <w:szCs w:val="22"/>
        </w:rPr>
        <w:t>§ 10</w:t>
      </w:r>
    </w:p>
    <w:p w14:paraId="234255FA" w14:textId="77777777" w:rsidR="00D42797" w:rsidRPr="00515AFA" w:rsidRDefault="00D42797" w:rsidP="00D42797">
      <w:pPr>
        <w:spacing w:line="240" w:lineRule="atLeast"/>
        <w:ind w:right="-47"/>
        <w:rPr>
          <w:sz w:val="22"/>
          <w:szCs w:val="22"/>
          <w:lang w:val="pl-PL"/>
        </w:rPr>
      </w:pPr>
    </w:p>
    <w:p w14:paraId="42E928BE" w14:textId="77777777" w:rsidR="00D42797" w:rsidRPr="00515AFA" w:rsidRDefault="00D42797" w:rsidP="00D42797">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05CCE176" w14:textId="77777777" w:rsidR="00D42797" w:rsidRPr="00515AFA" w:rsidRDefault="00D42797" w:rsidP="00D42797">
      <w:pPr>
        <w:tabs>
          <w:tab w:val="left" w:pos="367"/>
        </w:tabs>
        <w:spacing w:line="276" w:lineRule="auto"/>
        <w:ind w:left="360" w:right="60"/>
        <w:contextualSpacing/>
        <w:jc w:val="both"/>
        <w:rPr>
          <w:rFonts w:eastAsia="Calibri"/>
          <w:sz w:val="22"/>
          <w:szCs w:val="22"/>
          <w:lang w:val="pl-PL" w:eastAsia="en-US"/>
        </w:rPr>
      </w:pPr>
    </w:p>
    <w:p w14:paraId="1FF21694" w14:textId="77777777" w:rsidR="00D42797" w:rsidRPr="00515AFA" w:rsidRDefault="00D42797" w:rsidP="00D42797">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2558F3C6" w14:textId="77777777" w:rsidR="00D42797" w:rsidRPr="00515AFA" w:rsidRDefault="00D42797" w:rsidP="00D42797">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08CBBC2" w14:textId="77777777" w:rsidR="00D42797" w:rsidRPr="00515AFA" w:rsidRDefault="00D42797" w:rsidP="00D42797">
      <w:pPr>
        <w:tabs>
          <w:tab w:val="left" w:pos="387"/>
        </w:tabs>
        <w:spacing w:line="276" w:lineRule="auto"/>
        <w:ind w:left="720" w:right="60"/>
        <w:contextualSpacing/>
        <w:jc w:val="both"/>
        <w:rPr>
          <w:rFonts w:eastAsia="Calibri"/>
          <w:sz w:val="22"/>
          <w:szCs w:val="22"/>
          <w:lang w:val="pl-PL" w:eastAsia="en-US"/>
        </w:rPr>
      </w:pPr>
    </w:p>
    <w:p w14:paraId="120BF099" w14:textId="77777777" w:rsidR="00D42797" w:rsidRPr="00515AFA" w:rsidRDefault="00D42797" w:rsidP="00D42797">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6F19DF5E" w14:textId="77777777" w:rsidR="00D42797" w:rsidRPr="00515AFA" w:rsidRDefault="00D42797" w:rsidP="00D4279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E9B056B" w14:textId="77777777" w:rsidR="00D42797" w:rsidRPr="00515AFA" w:rsidRDefault="00D42797" w:rsidP="00D4279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C2BC5D8" w14:textId="77777777" w:rsidR="00D42797" w:rsidRPr="00515AFA" w:rsidRDefault="00D42797" w:rsidP="00D4279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2651BF7E" w14:textId="77777777" w:rsidR="00D42797" w:rsidRPr="00515AFA" w:rsidRDefault="00D42797" w:rsidP="00D4279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92C1E51" w14:textId="77777777" w:rsidR="00D42797" w:rsidRPr="00515AFA" w:rsidRDefault="00D42797" w:rsidP="00D4279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1C93BF3A" w14:textId="77777777" w:rsidR="00D42797" w:rsidRPr="00515AFA" w:rsidRDefault="00D42797" w:rsidP="00D4279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w:t>
      </w:r>
      <w:r w:rsidRPr="00515AFA">
        <w:rPr>
          <w:rFonts w:ascii="Times New Roman" w:eastAsia="Lucida Sans Unicode" w:hAnsi="Times New Roman" w:cs="Times New Roman"/>
          <w:lang w:eastAsia="ar-SA"/>
        </w:rPr>
        <w:lastRenderedPageBreak/>
        <w:t xml:space="preserve">Akademia Górniczo- Hutnicza im. St. Staszica, Al. Mickiewicza 30, 30-059 Kraków, z dopiskiem „Inspektor Ochrony Danych” </w:t>
      </w:r>
    </w:p>
    <w:p w14:paraId="6B1BD794" w14:textId="77777777" w:rsidR="00D42797" w:rsidRPr="00515AFA" w:rsidRDefault="00D42797" w:rsidP="00D4279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62A3BDB" w14:textId="77777777" w:rsidR="00D42797" w:rsidRPr="00515AFA" w:rsidRDefault="00D42797" w:rsidP="00D4279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D471A66" w14:textId="77777777" w:rsidR="00D42797" w:rsidRPr="00515AFA" w:rsidRDefault="00D42797" w:rsidP="00D42797">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6BCC8CB9" w14:textId="77777777" w:rsidR="00D42797" w:rsidRPr="00515AFA" w:rsidRDefault="00D42797" w:rsidP="00D4279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213F94F6" w14:textId="77777777" w:rsidR="00D42797" w:rsidRPr="00515AFA" w:rsidRDefault="00D42797" w:rsidP="00D4279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1F426FAB" w14:textId="77777777" w:rsidR="00D42797" w:rsidRPr="00515AFA" w:rsidRDefault="00D42797" w:rsidP="00D4279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2C2C5D7" w14:textId="77777777" w:rsidR="00D42797" w:rsidRPr="00515AFA" w:rsidRDefault="00D42797" w:rsidP="00D42797">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152CB754" w14:textId="77777777" w:rsidR="00D42797" w:rsidRPr="00515AFA" w:rsidRDefault="00D42797" w:rsidP="00D42797">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6F81CC68" w14:textId="77777777" w:rsidR="00D42797" w:rsidRPr="00515AFA" w:rsidRDefault="00D42797" w:rsidP="00D42797">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618BA924" w14:textId="77777777" w:rsidR="00D42797" w:rsidRPr="00515AFA" w:rsidRDefault="00D42797" w:rsidP="00D42797">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45E4B18E" w14:textId="77777777" w:rsidR="00D42797" w:rsidRPr="00515AFA" w:rsidRDefault="00D42797" w:rsidP="00D42797">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717C6881" w14:textId="77777777" w:rsidR="00D42797" w:rsidRPr="00515AFA" w:rsidRDefault="00D42797" w:rsidP="00D42797">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4CC2077C" w14:textId="77777777" w:rsidR="00D42797" w:rsidRPr="00515AFA" w:rsidRDefault="00D42797" w:rsidP="00D42797">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AA60C2B" w14:textId="77777777" w:rsidR="00D42797" w:rsidRPr="00515AFA" w:rsidRDefault="00D42797" w:rsidP="00D42797">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5F2DAB94" w14:textId="77777777" w:rsidR="00D42797" w:rsidRPr="00515AFA" w:rsidRDefault="00D42797" w:rsidP="00D42797">
      <w:pPr>
        <w:widowControl w:val="0"/>
        <w:suppressAutoHyphens/>
        <w:autoSpaceDN w:val="0"/>
        <w:ind w:left="360"/>
        <w:jc w:val="center"/>
        <w:textAlignment w:val="baseline"/>
        <w:rPr>
          <w:rFonts w:eastAsia="SimSun"/>
          <w:b/>
          <w:bCs/>
          <w:color w:val="000000"/>
          <w:kern w:val="2"/>
          <w:sz w:val="22"/>
          <w:szCs w:val="22"/>
          <w:lang w:val="pl-PL"/>
        </w:rPr>
      </w:pPr>
    </w:p>
    <w:p w14:paraId="761C446C" w14:textId="77777777" w:rsidR="00D42797" w:rsidRPr="00515AFA" w:rsidRDefault="00D42797" w:rsidP="00D42797">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3579E682" w14:textId="77777777" w:rsidR="00D42797" w:rsidRPr="00515AFA" w:rsidRDefault="00D42797" w:rsidP="00D4279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t>
      </w:r>
      <w:r w:rsidRPr="00515AFA">
        <w:rPr>
          <w:color w:val="000000"/>
          <w:kern w:val="2"/>
          <w:sz w:val="22"/>
          <w:szCs w:val="22"/>
          <w:lang w:val="pl-PL"/>
        </w:rPr>
        <w:lastRenderedPageBreak/>
        <w:t>wojenny, stan wyjątkowy, klęska żywiołowa, epidemia, pandemia, blokada komunikacyjna o charakterze ponadregionalnym, strajk, zamieszki społeczne, katastrofa ekologiczna, katastrofa budowlana.</w:t>
      </w:r>
    </w:p>
    <w:p w14:paraId="208CEC0F" w14:textId="77777777" w:rsidR="00D42797" w:rsidRPr="00515AFA" w:rsidRDefault="00D42797" w:rsidP="00D4279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8C554" w14:textId="77777777" w:rsidR="00D42797" w:rsidRPr="00515AFA" w:rsidRDefault="00D42797" w:rsidP="00D4279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7C7051A" w14:textId="77777777" w:rsidR="00D42797" w:rsidRPr="00515AFA" w:rsidRDefault="00D42797" w:rsidP="00D4279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1B8B45" w14:textId="77777777" w:rsidR="00D42797" w:rsidRPr="00515AFA" w:rsidRDefault="00D42797" w:rsidP="00D4279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00BA7ADC" w14:textId="77777777" w:rsidR="00D42797" w:rsidRPr="00515AFA" w:rsidRDefault="00D42797" w:rsidP="00D4279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D080485" w14:textId="77777777" w:rsidR="00D42797" w:rsidRPr="00515AFA" w:rsidRDefault="00D42797" w:rsidP="00D42797">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07A21772" w14:textId="77777777" w:rsidR="00D42797" w:rsidRPr="00515AFA" w:rsidRDefault="00D42797" w:rsidP="00D4279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706A2712" w14:textId="77777777" w:rsidR="00D42797" w:rsidRPr="00515AFA" w:rsidRDefault="00D42797" w:rsidP="00D4279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3369DE01" w14:textId="77777777" w:rsidR="00D42797" w:rsidRPr="00515AFA" w:rsidRDefault="00D42797" w:rsidP="00D42797">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7F76A35A" w14:textId="77777777" w:rsidR="00D42797" w:rsidRPr="00515AFA" w:rsidRDefault="00D42797" w:rsidP="00D42797">
      <w:pPr>
        <w:pStyle w:val="Tekstpodstawowy"/>
        <w:spacing w:line="240" w:lineRule="auto"/>
        <w:ind w:right="-47"/>
        <w:jc w:val="center"/>
        <w:rPr>
          <w:rFonts w:ascii="Times New Roman" w:hAnsi="Times New Roman"/>
          <w:b/>
          <w:sz w:val="22"/>
          <w:szCs w:val="22"/>
        </w:rPr>
      </w:pPr>
    </w:p>
    <w:p w14:paraId="0565AF7B" w14:textId="77777777" w:rsidR="00D42797" w:rsidRPr="00515AFA" w:rsidRDefault="00D42797" w:rsidP="00D42797">
      <w:pPr>
        <w:pStyle w:val="Tekstpodstawowy"/>
        <w:spacing w:line="240" w:lineRule="auto"/>
        <w:ind w:right="-47"/>
        <w:jc w:val="center"/>
        <w:rPr>
          <w:rFonts w:ascii="Times New Roman" w:hAnsi="Times New Roman"/>
          <w:b/>
          <w:sz w:val="22"/>
          <w:szCs w:val="22"/>
        </w:rPr>
      </w:pPr>
    </w:p>
    <w:p w14:paraId="2909B7DC" w14:textId="77777777" w:rsidR="00D42797" w:rsidRPr="00515AFA" w:rsidRDefault="00D42797" w:rsidP="00D4279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74DF32E8" w14:textId="77777777" w:rsidR="00D42797" w:rsidRPr="00515AFA" w:rsidRDefault="00D42797" w:rsidP="00D42797">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31B0F321" w14:textId="77777777" w:rsidR="00D42797" w:rsidRPr="00515AFA" w:rsidRDefault="00D42797" w:rsidP="00D42797">
      <w:pPr>
        <w:jc w:val="center"/>
        <w:rPr>
          <w:b/>
          <w:sz w:val="22"/>
          <w:szCs w:val="22"/>
          <w:lang w:val="pl-PL"/>
        </w:rPr>
      </w:pPr>
    </w:p>
    <w:p w14:paraId="6C6C14C6" w14:textId="77777777" w:rsidR="00D42797" w:rsidRPr="00515AFA" w:rsidRDefault="00D42797" w:rsidP="00D42797">
      <w:pPr>
        <w:jc w:val="center"/>
        <w:rPr>
          <w:b/>
          <w:sz w:val="22"/>
          <w:szCs w:val="22"/>
          <w:lang w:val="pl-PL"/>
        </w:rPr>
      </w:pPr>
      <w:r w:rsidRPr="00515AFA">
        <w:rPr>
          <w:b/>
          <w:sz w:val="22"/>
          <w:szCs w:val="22"/>
          <w:lang w:val="pl-PL"/>
        </w:rPr>
        <w:t>§16</w:t>
      </w:r>
    </w:p>
    <w:p w14:paraId="0965DD54" w14:textId="77777777" w:rsidR="00D42797" w:rsidRPr="00515AFA" w:rsidRDefault="00D42797" w:rsidP="00D4279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23E89A7C" w14:textId="77777777" w:rsidR="00D42797" w:rsidRPr="00515AFA" w:rsidRDefault="00D42797" w:rsidP="00D4279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2D7B5F04" w14:textId="77777777" w:rsidR="00D42797" w:rsidRPr="00515AFA" w:rsidRDefault="00D42797" w:rsidP="00D4279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70F8D95E" w14:textId="77777777" w:rsidR="00D42797" w:rsidRPr="00515AFA" w:rsidRDefault="00D42797" w:rsidP="00D4279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15B7DED7" w14:textId="77777777" w:rsidR="00D42797" w:rsidRPr="00515AFA" w:rsidRDefault="00D42797" w:rsidP="00D42797">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49ECA2F7" w14:textId="77777777" w:rsidR="00D42797" w:rsidRPr="00515AFA" w:rsidRDefault="00D42797" w:rsidP="00D42797">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1634B4CD" w14:textId="77777777" w:rsidR="00D42797" w:rsidRPr="00515AFA" w:rsidRDefault="00D42797" w:rsidP="00D42797">
      <w:pPr>
        <w:pStyle w:val="Tekstpodstawowy"/>
        <w:spacing w:line="240" w:lineRule="auto"/>
        <w:ind w:right="-47"/>
        <w:jc w:val="both"/>
        <w:rPr>
          <w:rFonts w:ascii="Times New Roman" w:hAnsi="Times New Roman"/>
          <w:sz w:val="22"/>
          <w:szCs w:val="22"/>
        </w:rPr>
      </w:pPr>
    </w:p>
    <w:p w14:paraId="7F08D27E" w14:textId="77777777" w:rsidR="00D42797" w:rsidRPr="00515AFA" w:rsidRDefault="00D42797" w:rsidP="00D4279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10802A8E" w14:textId="77777777" w:rsidR="00D42797" w:rsidRPr="00515AFA" w:rsidRDefault="00D42797" w:rsidP="00D4279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1FED49F4" w14:textId="77777777" w:rsidR="00D42797" w:rsidRPr="00515AFA" w:rsidRDefault="00D42797" w:rsidP="00D42797">
      <w:pPr>
        <w:pStyle w:val="Tekstpodstawowy2"/>
        <w:spacing w:line="240" w:lineRule="auto"/>
        <w:ind w:right="-47"/>
        <w:rPr>
          <w:sz w:val="22"/>
          <w:szCs w:val="22"/>
        </w:rPr>
      </w:pPr>
    </w:p>
    <w:p w14:paraId="6D3ACA3D" w14:textId="77777777" w:rsidR="00D42797" w:rsidRPr="00515AFA" w:rsidRDefault="00D42797" w:rsidP="00D42797">
      <w:pPr>
        <w:pStyle w:val="Tekstpodstawowy2"/>
        <w:spacing w:line="240" w:lineRule="auto"/>
        <w:ind w:right="-47"/>
        <w:rPr>
          <w:sz w:val="22"/>
          <w:szCs w:val="22"/>
        </w:rPr>
      </w:pPr>
    </w:p>
    <w:p w14:paraId="036D73A2" w14:textId="77777777" w:rsidR="00D42797" w:rsidRPr="00515AFA" w:rsidRDefault="00D42797" w:rsidP="00D42797">
      <w:pPr>
        <w:pStyle w:val="Tekstpodstawowy2"/>
        <w:spacing w:line="240" w:lineRule="auto"/>
        <w:ind w:right="-47"/>
        <w:rPr>
          <w:b/>
          <w:sz w:val="22"/>
          <w:szCs w:val="22"/>
        </w:rPr>
      </w:pPr>
      <w:r w:rsidRPr="00515AFA">
        <w:rPr>
          <w:b/>
          <w:sz w:val="22"/>
          <w:szCs w:val="22"/>
        </w:rPr>
        <w:t xml:space="preserve">         Za Sprzedawcę                                                                  Za Kupującego</w:t>
      </w:r>
    </w:p>
    <w:p w14:paraId="18F9CFDE" w14:textId="77777777" w:rsidR="00D42797" w:rsidRPr="00515AFA" w:rsidRDefault="00D42797" w:rsidP="00D42797">
      <w:pPr>
        <w:rPr>
          <w:sz w:val="22"/>
          <w:szCs w:val="22"/>
          <w:lang w:val="pl-PL"/>
        </w:rPr>
      </w:pPr>
    </w:p>
    <w:p w14:paraId="42A82C19" w14:textId="77777777" w:rsidR="00D42797" w:rsidRPr="00515AFA" w:rsidRDefault="00D42797" w:rsidP="00D42797">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48B09A9E" w14:textId="77777777" w:rsidR="00D42797" w:rsidRPr="00515AFA" w:rsidRDefault="00D42797" w:rsidP="00D4279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A286994" w14:textId="77777777" w:rsidR="00D42797" w:rsidRPr="00515AFA" w:rsidRDefault="00D42797" w:rsidP="00D42797">
      <w:pPr>
        <w:pStyle w:val="Zwykytekst"/>
        <w:tabs>
          <w:tab w:val="left" w:pos="7050"/>
        </w:tabs>
        <w:rPr>
          <w:rFonts w:ascii="Times New Roman" w:hAnsi="Times New Roman" w:cs="Times New Roman"/>
          <w:i/>
          <w:iCs/>
          <w:sz w:val="22"/>
          <w:szCs w:val="22"/>
          <w:lang w:val="pl-PL"/>
        </w:rPr>
      </w:pPr>
    </w:p>
    <w:p w14:paraId="3B6725DD" w14:textId="77777777" w:rsidR="00D42797" w:rsidRPr="00515AFA" w:rsidRDefault="00D42797" w:rsidP="00D42797">
      <w:pPr>
        <w:pStyle w:val="Zwykytekst"/>
        <w:tabs>
          <w:tab w:val="left" w:pos="7050"/>
        </w:tabs>
        <w:rPr>
          <w:rFonts w:ascii="Times New Roman" w:hAnsi="Times New Roman" w:cs="Times New Roman"/>
          <w:i/>
          <w:iCs/>
          <w:sz w:val="22"/>
          <w:szCs w:val="22"/>
          <w:lang w:val="pl-PL"/>
        </w:rPr>
      </w:pPr>
    </w:p>
    <w:p w14:paraId="7F24539E" w14:textId="77777777" w:rsidR="00D42797" w:rsidRPr="00515AFA" w:rsidRDefault="00D42797" w:rsidP="00D42797">
      <w:pPr>
        <w:pStyle w:val="Zwykytekst"/>
        <w:tabs>
          <w:tab w:val="left" w:pos="7050"/>
        </w:tabs>
        <w:rPr>
          <w:rFonts w:ascii="Times New Roman" w:hAnsi="Times New Roman" w:cs="Times New Roman"/>
          <w:i/>
          <w:iCs/>
          <w:sz w:val="22"/>
          <w:szCs w:val="22"/>
          <w:lang w:val="pl-PL"/>
        </w:rPr>
      </w:pPr>
    </w:p>
    <w:p w14:paraId="2FA8C76A" w14:textId="77777777" w:rsidR="00D42797" w:rsidRPr="00515AFA" w:rsidRDefault="00D42797" w:rsidP="00D4279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lastRenderedPageBreak/>
        <w:t>Załączniki do umowy :</w:t>
      </w:r>
    </w:p>
    <w:p w14:paraId="78F70073" w14:textId="77777777" w:rsidR="00D42797" w:rsidRPr="00515AFA" w:rsidRDefault="00D42797" w:rsidP="00D4279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6D93EE7" w14:textId="77777777" w:rsidR="00D42797" w:rsidRDefault="00D42797" w:rsidP="00D42797">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474EF8F6" w14:textId="77777777" w:rsidR="00D42797" w:rsidRPr="00515AFA" w:rsidRDefault="00D42797" w:rsidP="00D42797">
      <w:pPr>
        <w:widowControl w:val="0"/>
        <w:autoSpaceDE w:val="0"/>
        <w:autoSpaceDN w:val="0"/>
        <w:jc w:val="right"/>
        <w:textAlignment w:val="baseline"/>
        <w:rPr>
          <w:sz w:val="22"/>
          <w:szCs w:val="22"/>
          <w:lang w:val="pl-PL"/>
        </w:rPr>
      </w:pPr>
      <w:r w:rsidRPr="00515AFA">
        <w:rPr>
          <w:sz w:val="22"/>
          <w:szCs w:val="22"/>
          <w:lang w:val="pl-PL"/>
        </w:rPr>
        <w:t>Załącznik nr 2 do umowy</w:t>
      </w:r>
    </w:p>
    <w:p w14:paraId="3BB1D56D" w14:textId="77777777" w:rsidR="00D42797" w:rsidRPr="00515AFA" w:rsidRDefault="00D42797" w:rsidP="00D42797">
      <w:pPr>
        <w:widowControl w:val="0"/>
        <w:autoSpaceDE w:val="0"/>
        <w:autoSpaceDN w:val="0"/>
        <w:jc w:val="both"/>
        <w:textAlignment w:val="baseline"/>
        <w:rPr>
          <w:sz w:val="22"/>
          <w:szCs w:val="22"/>
          <w:lang w:val="pl-PL"/>
        </w:rPr>
      </w:pPr>
    </w:p>
    <w:p w14:paraId="30558B31" w14:textId="77777777" w:rsidR="00D42797" w:rsidRPr="00515AFA" w:rsidRDefault="00D42797" w:rsidP="00D42797">
      <w:pPr>
        <w:widowControl w:val="0"/>
        <w:autoSpaceDE w:val="0"/>
        <w:autoSpaceDN w:val="0"/>
        <w:jc w:val="both"/>
        <w:textAlignment w:val="baseline"/>
        <w:rPr>
          <w:sz w:val="22"/>
          <w:szCs w:val="22"/>
          <w:lang w:val="pl-PL"/>
        </w:rPr>
      </w:pPr>
    </w:p>
    <w:p w14:paraId="5CC9B369" w14:textId="77777777" w:rsidR="00D42797" w:rsidRPr="00515AFA" w:rsidRDefault="00D42797" w:rsidP="00D42797">
      <w:pPr>
        <w:widowControl w:val="0"/>
        <w:autoSpaceDE w:val="0"/>
        <w:autoSpaceDN w:val="0"/>
        <w:jc w:val="both"/>
        <w:textAlignment w:val="baseline"/>
        <w:rPr>
          <w:sz w:val="22"/>
          <w:szCs w:val="22"/>
          <w:lang w:val="pl-PL"/>
        </w:rPr>
      </w:pPr>
      <w:r w:rsidRPr="00515AFA">
        <w:rPr>
          <w:sz w:val="22"/>
          <w:szCs w:val="22"/>
          <w:lang w:val="pl-PL"/>
        </w:rPr>
        <w:t>.....................................… </w:t>
      </w:r>
    </w:p>
    <w:p w14:paraId="40F4B077" w14:textId="77777777" w:rsidR="00D42797" w:rsidRPr="00515AFA" w:rsidRDefault="00D42797" w:rsidP="00D42797">
      <w:pPr>
        <w:widowControl w:val="0"/>
        <w:autoSpaceDE w:val="0"/>
        <w:autoSpaceDN w:val="0"/>
        <w:ind w:firstLine="555"/>
        <w:textAlignment w:val="baseline"/>
        <w:rPr>
          <w:sz w:val="22"/>
          <w:szCs w:val="22"/>
          <w:lang w:val="pl-PL"/>
        </w:rPr>
      </w:pPr>
      <w:r w:rsidRPr="00515AFA">
        <w:rPr>
          <w:sz w:val="22"/>
          <w:szCs w:val="22"/>
          <w:lang w:val="pl-PL"/>
        </w:rPr>
        <w:t>Nazwa Wykonawcy</w:t>
      </w:r>
    </w:p>
    <w:p w14:paraId="06229F99" w14:textId="77777777" w:rsidR="00D42797" w:rsidRPr="00515AFA" w:rsidRDefault="00D42797" w:rsidP="00D42797">
      <w:pPr>
        <w:widowControl w:val="0"/>
        <w:autoSpaceDE w:val="0"/>
        <w:autoSpaceDN w:val="0"/>
        <w:textAlignment w:val="baseline"/>
        <w:rPr>
          <w:sz w:val="22"/>
          <w:szCs w:val="22"/>
          <w:lang w:val="pl-PL"/>
        </w:rPr>
      </w:pPr>
    </w:p>
    <w:p w14:paraId="7951664D" w14:textId="77777777" w:rsidR="00D42797" w:rsidRPr="00515AFA" w:rsidRDefault="00D42797" w:rsidP="00D42797">
      <w:pPr>
        <w:widowControl w:val="0"/>
        <w:autoSpaceDE w:val="0"/>
        <w:autoSpaceDN w:val="0"/>
        <w:jc w:val="both"/>
        <w:textAlignment w:val="baseline"/>
        <w:rPr>
          <w:sz w:val="22"/>
          <w:szCs w:val="22"/>
          <w:lang w:val="pl-PL"/>
        </w:rPr>
      </w:pPr>
      <w:r w:rsidRPr="00515AFA">
        <w:rPr>
          <w:sz w:val="22"/>
          <w:szCs w:val="22"/>
          <w:lang w:val="pl-PL"/>
        </w:rPr>
        <w:t>.....................................…</w:t>
      </w:r>
    </w:p>
    <w:p w14:paraId="42CEA13E" w14:textId="77777777" w:rsidR="00D42797" w:rsidRPr="00515AFA" w:rsidRDefault="00D42797" w:rsidP="00D42797">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0C0C9860" w14:textId="77777777" w:rsidR="00D42797" w:rsidRPr="00515AFA" w:rsidRDefault="00D42797" w:rsidP="00D42797">
      <w:pPr>
        <w:widowControl w:val="0"/>
        <w:autoSpaceDE w:val="0"/>
        <w:autoSpaceDN w:val="0"/>
        <w:spacing w:before="90"/>
        <w:ind w:left="115" w:right="110"/>
        <w:jc w:val="both"/>
        <w:outlineLvl w:val="0"/>
        <w:rPr>
          <w:rFonts w:eastAsia="Verdana"/>
          <w:b/>
          <w:bCs/>
          <w:sz w:val="22"/>
          <w:szCs w:val="22"/>
          <w:lang w:val="pl-PL" w:eastAsia="en-US"/>
        </w:rPr>
      </w:pPr>
    </w:p>
    <w:p w14:paraId="5A3E4DFA" w14:textId="77777777" w:rsidR="00D42797" w:rsidRPr="00515AFA" w:rsidRDefault="00D42797" w:rsidP="00D42797">
      <w:pPr>
        <w:widowControl w:val="0"/>
        <w:autoSpaceDE w:val="0"/>
        <w:autoSpaceDN w:val="0"/>
        <w:spacing w:before="90"/>
        <w:ind w:right="110"/>
        <w:jc w:val="both"/>
        <w:outlineLvl w:val="0"/>
        <w:rPr>
          <w:rFonts w:eastAsia="Verdana"/>
          <w:b/>
          <w:bCs/>
          <w:sz w:val="22"/>
          <w:szCs w:val="22"/>
          <w:lang w:val="pl-PL" w:eastAsia="en-US"/>
        </w:rPr>
      </w:pPr>
    </w:p>
    <w:p w14:paraId="23424504" w14:textId="77777777" w:rsidR="00D42797" w:rsidRPr="00515AFA" w:rsidRDefault="00D42797" w:rsidP="00D42797">
      <w:pPr>
        <w:widowControl w:val="0"/>
        <w:autoSpaceDE w:val="0"/>
        <w:autoSpaceDN w:val="0"/>
        <w:jc w:val="center"/>
        <w:textAlignment w:val="baseline"/>
        <w:rPr>
          <w:b/>
          <w:bCs/>
          <w:sz w:val="22"/>
          <w:szCs w:val="22"/>
          <w:lang w:val="pl-PL"/>
        </w:rPr>
      </w:pPr>
    </w:p>
    <w:p w14:paraId="405E7216" w14:textId="77777777" w:rsidR="00D42797" w:rsidRPr="00515AFA" w:rsidRDefault="00D42797" w:rsidP="00D42797">
      <w:pPr>
        <w:widowControl w:val="0"/>
        <w:autoSpaceDE w:val="0"/>
        <w:autoSpaceDN w:val="0"/>
        <w:jc w:val="center"/>
        <w:textAlignment w:val="baseline"/>
        <w:rPr>
          <w:b/>
          <w:bCs/>
          <w:sz w:val="22"/>
          <w:szCs w:val="22"/>
          <w:lang w:val="pl-PL"/>
        </w:rPr>
      </w:pPr>
    </w:p>
    <w:p w14:paraId="024B8259" w14:textId="77777777" w:rsidR="00D42797" w:rsidRPr="00515AFA" w:rsidRDefault="00D42797" w:rsidP="00D42797">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25D44755" w14:textId="77777777" w:rsidR="00D42797" w:rsidRPr="00515AFA" w:rsidRDefault="00D42797" w:rsidP="00D42797">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5BC147CB" w14:textId="77777777" w:rsidR="00D42797" w:rsidRPr="00515AFA" w:rsidRDefault="00D42797" w:rsidP="00D42797">
      <w:pPr>
        <w:widowControl w:val="0"/>
        <w:autoSpaceDE w:val="0"/>
        <w:autoSpaceDN w:val="0"/>
        <w:jc w:val="center"/>
        <w:textAlignment w:val="baseline"/>
        <w:rPr>
          <w:b/>
          <w:bCs/>
          <w:sz w:val="22"/>
          <w:szCs w:val="22"/>
          <w:lang w:val="pl-PL"/>
        </w:rPr>
      </w:pPr>
    </w:p>
    <w:p w14:paraId="20EC2544" w14:textId="77777777" w:rsidR="00D42797" w:rsidRPr="00515AFA" w:rsidRDefault="00D42797" w:rsidP="00D42797">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E5E7879" w14:textId="77777777" w:rsidR="00D42797" w:rsidRPr="00515AFA" w:rsidRDefault="00D42797" w:rsidP="00D4279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29407A79" w14:textId="77777777" w:rsidR="00D42797" w:rsidRPr="00515AFA" w:rsidRDefault="00D42797" w:rsidP="00D4279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29A7367F" w14:textId="77777777" w:rsidR="00D42797" w:rsidRPr="00515AFA" w:rsidRDefault="00D42797" w:rsidP="00D4279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0EE26501" w14:textId="77777777" w:rsidR="00D42797" w:rsidRPr="00515AFA" w:rsidRDefault="00D42797" w:rsidP="00D42797">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1E499A0D" w14:textId="77777777" w:rsidR="00D42797" w:rsidRPr="00515AFA" w:rsidRDefault="00D42797" w:rsidP="00D42797">
      <w:pPr>
        <w:spacing w:after="200" w:line="276" w:lineRule="auto"/>
        <w:ind w:left="780"/>
        <w:contextualSpacing/>
        <w:textAlignment w:val="baseline"/>
        <w:rPr>
          <w:sz w:val="22"/>
          <w:szCs w:val="22"/>
          <w:lang w:val="pl-PL"/>
        </w:rPr>
      </w:pPr>
    </w:p>
    <w:p w14:paraId="08A7B187" w14:textId="77777777" w:rsidR="00D42797" w:rsidRPr="00515AFA" w:rsidRDefault="00D42797" w:rsidP="00D42797">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452427D" w14:textId="77777777" w:rsidR="00D42797" w:rsidRPr="00515AFA" w:rsidRDefault="00D42797" w:rsidP="00D42797">
      <w:pPr>
        <w:widowControl w:val="0"/>
        <w:autoSpaceDE w:val="0"/>
        <w:autoSpaceDN w:val="0"/>
        <w:spacing w:before="90"/>
        <w:ind w:right="110"/>
        <w:jc w:val="both"/>
        <w:outlineLvl w:val="0"/>
        <w:rPr>
          <w:rFonts w:eastAsia="Verdana"/>
          <w:b/>
          <w:bCs/>
          <w:sz w:val="22"/>
          <w:szCs w:val="22"/>
          <w:lang w:val="pl-PL" w:eastAsia="en-US"/>
        </w:rPr>
      </w:pPr>
    </w:p>
    <w:p w14:paraId="02CD82F7" w14:textId="77777777" w:rsidR="00D42797" w:rsidRPr="00515AFA" w:rsidRDefault="00D42797" w:rsidP="00D42797">
      <w:pPr>
        <w:widowControl w:val="0"/>
        <w:autoSpaceDE w:val="0"/>
        <w:autoSpaceDN w:val="0"/>
        <w:spacing w:before="90"/>
        <w:ind w:right="110"/>
        <w:jc w:val="both"/>
        <w:outlineLvl w:val="0"/>
        <w:rPr>
          <w:rFonts w:eastAsia="Verdana"/>
          <w:b/>
          <w:bCs/>
          <w:sz w:val="22"/>
          <w:szCs w:val="22"/>
          <w:lang w:val="pl-PL" w:eastAsia="en-US"/>
        </w:rPr>
      </w:pPr>
    </w:p>
    <w:p w14:paraId="2125F122" w14:textId="77777777" w:rsidR="00D42797" w:rsidRPr="00515AFA" w:rsidRDefault="00D42797" w:rsidP="00D42797">
      <w:pPr>
        <w:widowControl w:val="0"/>
        <w:autoSpaceDE w:val="0"/>
        <w:autoSpaceDN w:val="0"/>
        <w:spacing w:before="90"/>
        <w:ind w:right="110"/>
        <w:jc w:val="both"/>
        <w:outlineLvl w:val="0"/>
        <w:rPr>
          <w:rFonts w:eastAsia="Verdana"/>
          <w:b/>
          <w:bCs/>
          <w:sz w:val="22"/>
          <w:szCs w:val="22"/>
          <w:lang w:val="pl-PL" w:eastAsia="en-US"/>
        </w:rPr>
      </w:pPr>
    </w:p>
    <w:p w14:paraId="47A0700F" w14:textId="77777777" w:rsidR="00D42797" w:rsidRPr="00515AFA" w:rsidRDefault="00D42797" w:rsidP="00D42797">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D42797" w:rsidRPr="009B2239" w14:paraId="654AB32E" w14:textId="77777777" w:rsidTr="00A02FCD">
        <w:tc>
          <w:tcPr>
            <w:tcW w:w="4105" w:type="dxa"/>
            <w:hideMark/>
          </w:tcPr>
          <w:p w14:paraId="70F7BD99" w14:textId="77777777" w:rsidR="00D42797" w:rsidRPr="00515AFA" w:rsidRDefault="00D42797" w:rsidP="00A02FCD">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B3181BA" w14:textId="77777777" w:rsidR="00D42797" w:rsidRPr="00515AFA" w:rsidRDefault="00D42797" w:rsidP="00A02FCD">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DC8DA3A" w14:textId="77777777" w:rsidR="00D42797" w:rsidRPr="00515AFA" w:rsidRDefault="00D42797" w:rsidP="00D42797">
      <w:pPr>
        <w:spacing w:line="360" w:lineRule="auto"/>
        <w:jc w:val="both"/>
        <w:rPr>
          <w:rFonts w:eastAsia="Calibri"/>
          <w:color w:val="222A35"/>
          <w:sz w:val="22"/>
          <w:szCs w:val="22"/>
          <w:lang w:val="pl-PL" w:eastAsia="x-none"/>
        </w:rPr>
      </w:pPr>
    </w:p>
    <w:p w14:paraId="1D68E034" w14:textId="77777777" w:rsidR="00D42797" w:rsidRPr="002E3AF9" w:rsidRDefault="00D42797" w:rsidP="00D42797">
      <w:pPr>
        <w:rPr>
          <w:lang w:val="pl-PL"/>
        </w:rPr>
      </w:pPr>
    </w:p>
    <w:p w14:paraId="5B6DEB8D" w14:textId="77777777" w:rsidR="00D42797" w:rsidRPr="00107444" w:rsidRDefault="00D42797" w:rsidP="00D42797">
      <w:pPr>
        <w:rPr>
          <w:lang w:val="pl-PL"/>
        </w:rPr>
      </w:pPr>
    </w:p>
    <w:p w14:paraId="22F27710" w14:textId="77777777" w:rsidR="00D42797" w:rsidRPr="00233C0F" w:rsidRDefault="00D42797" w:rsidP="00D42797">
      <w:pPr>
        <w:rPr>
          <w:lang w:val="pl-PL"/>
        </w:rPr>
      </w:pPr>
    </w:p>
    <w:p w14:paraId="4ACE576F" w14:textId="77777777" w:rsidR="00D42797" w:rsidRPr="00F76E64" w:rsidRDefault="00D42797" w:rsidP="00D42797">
      <w:pPr>
        <w:rPr>
          <w:lang w:val="pl-PL"/>
        </w:rPr>
      </w:pPr>
    </w:p>
    <w:p w14:paraId="68FD271F" w14:textId="77777777" w:rsidR="00D42797" w:rsidRPr="009169FF" w:rsidRDefault="00D42797" w:rsidP="00D42797">
      <w:pPr>
        <w:rPr>
          <w:lang w:val="pl-PL"/>
        </w:rPr>
      </w:pPr>
    </w:p>
    <w:p w14:paraId="52D2BC62" w14:textId="77777777" w:rsidR="00D42797" w:rsidRPr="003D473D" w:rsidRDefault="00D42797" w:rsidP="00D42797">
      <w:pPr>
        <w:rPr>
          <w:lang w:val="pl-PL"/>
        </w:rPr>
      </w:pPr>
    </w:p>
    <w:p w14:paraId="4F0548A6" w14:textId="77777777" w:rsidR="00496551" w:rsidRPr="00D42797" w:rsidRDefault="00496551" w:rsidP="00D42797">
      <w:pPr>
        <w:rPr>
          <w:lang w:val="pl-PL"/>
        </w:rPr>
      </w:pPr>
    </w:p>
    <w:sectPr w:rsidR="00496551" w:rsidRPr="00D4279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0EECC7" w14:textId="77777777" w:rsidR="00542EDD" w:rsidRDefault="00542EDD">
      <w:r>
        <w:separator/>
      </w:r>
    </w:p>
  </w:endnote>
  <w:endnote w:type="continuationSeparator" w:id="0">
    <w:p w14:paraId="2D7AED1C" w14:textId="77777777" w:rsidR="00542EDD" w:rsidRDefault="00542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0294D5" w14:textId="77777777" w:rsidR="009B2239" w:rsidRDefault="009B2239">
    <w:pPr>
      <w:pStyle w:val="Stopka"/>
      <w:jc w:val="right"/>
    </w:pPr>
    <w:r>
      <w:fldChar w:fldCharType="begin"/>
    </w:r>
    <w:r>
      <w:instrText>PAGE   \* MERGEFORMAT</w:instrText>
    </w:r>
    <w:r>
      <w:fldChar w:fldCharType="separate"/>
    </w:r>
    <w:r>
      <w:rPr>
        <w:lang w:val="pl-PL"/>
      </w:rPr>
      <w:t>2</w:t>
    </w:r>
    <w:r>
      <w:fldChar w:fldCharType="end"/>
    </w:r>
  </w:p>
  <w:p w14:paraId="75E1B757" w14:textId="77777777" w:rsidR="00F27D16" w:rsidRDefault="00F27D1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E987B1" w14:textId="77777777" w:rsidR="00542EDD" w:rsidRDefault="00542EDD">
      <w:r>
        <w:separator/>
      </w:r>
    </w:p>
  </w:footnote>
  <w:footnote w:type="continuationSeparator" w:id="0">
    <w:p w14:paraId="1183EE53" w14:textId="77777777" w:rsidR="00542EDD" w:rsidRDefault="00542EDD">
      <w:r>
        <w:continuationSeparator/>
      </w:r>
    </w:p>
  </w:footnote>
  <w:footnote w:id="1">
    <w:p w14:paraId="7991D98F" w14:textId="77777777" w:rsidR="00D42797" w:rsidRDefault="00D42797" w:rsidP="00D4279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B543A9B" w14:textId="77777777" w:rsidR="00D42797" w:rsidRDefault="00D42797" w:rsidP="00D4279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9594FA9" w14:textId="77777777" w:rsidR="00D42797" w:rsidRDefault="00D42797" w:rsidP="00D4279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251C9E8" w14:textId="77777777" w:rsidR="00D42797" w:rsidRDefault="00D42797" w:rsidP="00D4279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BB9601" w14:textId="77777777" w:rsidR="00D42797" w:rsidRDefault="00D42797" w:rsidP="00D4279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576A491" w14:textId="77777777" w:rsidR="00D42797" w:rsidRDefault="00D42797" w:rsidP="00D4279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3942058" w14:textId="77777777" w:rsidR="00D42797" w:rsidRDefault="00D42797" w:rsidP="00D4279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4A9CFB9" w14:textId="77777777" w:rsidR="00D42797" w:rsidRDefault="00D42797" w:rsidP="00D42797">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192BA82" w14:textId="77777777" w:rsidR="00D42797" w:rsidRDefault="00D42797" w:rsidP="00D42797">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509DFF4" w14:textId="77777777" w:rsidR="00D42797" w:rsidRDefault="00D42797" w:rsidP="00D4279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6E13522" w14:textId="77777777" w:rsidR="00D42797" w:rsidRDefault="00D42797" w:rsidP="00D4279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68C03A9B" w14:textId="77777777" w:rsidR="00D42797" w:rsidRDefault="00D42797" w:rsidP="00D42797">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19543AC" w14:textId="77777777" w:rsidR="00D42797" w:rsidRDefault="00D42797" w:rsidP="00D4279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651DE86" w14:textId="77777777" w:rsidR="00D42797" w:rsidRDefault="00D42797" w:rsidP="00D4279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DD287A1" w14:textId="77777777" w:rsidR="00D42797" w:rsidRDefault="00D42797" w:rsidP="00D4279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0AA1A3C" w14:textId="77777777" w:rsidR="00D42797" w:rsidRDefault="00D42797" w:rsidP="00D4279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BD351B" w14:textId="77777777" w:rsidR="00D42797" w:rsidRDefault="00D42797" w:rsidP="00D4279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DAB2752" w14:textId="77777777" w:rsidR="00D42797" w:rsidRDefault="00D42797" w:rsidP="00D4279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A105ED0" w14:textId="77777777" w:rsidR="00D42797" w:rsidRDefault="00D42797" w:rsidP="00D4279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1122C3A" w14:textId="77777777" w:rsidR="00D42797" w:rsidRDefault="00D42797" w:rsidP="00D4279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1377EAB" w14:textId="77777777" w:rsidR="00D42797" w:rsidRDefault="00D42797" w:rsidP="00D4279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903388A" w14:textId="77777777" w:rsidR="00D42797" w:rsidRDefault="00D42797" w:rsidP="00D4279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B9CFED7" w14:textId="77777777" w:rsidR="00D42797" w:rsidRDefault="00D42797" w:rsidP="00D4279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0E96FDA" w14:textId="77777777" w:rsidR="00D42797" w:rsidRDefault="00D42797" w:rsidP="00D4279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674A77C" w14:textId="77777777" w:rsidR="00D42797" w:rsidRDefault="00D42797" w:rsidP="00D4279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449F6C0" w14:textId="77777777" w:rsidR="00D42797" w:rsidRDefault="00D42797" w:rsidP="00D4279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48BD34A" w14:textId="77777777" w:rsidR="00D42797" w:rsidRDefault="00D42797" w:rsidP="00D4279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335B488" w14:textId="77777777" w:rsidR="00D42797" w:rsidRDefault="00D42797" w:rsidP="00D4279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5BA431" w14:textId="77777777" w:rsidR="00D42797" w:rsidRDefault="00D42797" w:rsidP="00D4279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CB6BD07" w14:textId="77777777" w:rsidR="00D42797" w:rsidRDefault="00D42797" w:rsidP="00D42797">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1457441">
    <w:abstractNumId w:val="19"/>
  </w:num>
  <w:num w:numId="2" w16cid:durableId="95972567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8337537">
    <w:abstractNumId w:val="29"/>
  </w:num>
  <w:num w:numId="4" w16cid:durableId="942037174">
    <w:abstractNumId w:val="11"/>
  </w:num>
  <w:num w:numId="5" w16cid:durableId="266469827">
    <w:abstractNumId w:val="30"/>
  </w:num>
  <w:num w:numId="6" w16cid:durableId="980616372">
    <w:abstractNumId w:val="32"/>
  </w:num>
  <w:num w:numId="7" w16cid:durableId="285242065">
    <w:abstractNumId w:val="35"/>
  </w:num>
  <w:num w:numId="8" w16cid:durableId="459152279">
    <w:abstractNumId w:val="25"/>
  </w:num>
  <w:num w:numId="9" w16cid:durableId="926113450">
    <w:abstractNumId w:val="39"/>
  </w:num>
  <w:num w:numId="10" w16cid:durableId="1986271574">
    <w:abstractNumId w:val="27"/>
  </w:num>
  <w:num w:numId="11" w16cid:durableId="815030145">
    <w:abstractNumId w:val="6"/>
  </w:num>
  <w:num w:numId="12" w16cid:durableId="478889476">
    <w:abstractNumId w:val="10"/>
  </w:num>
  <w:num w:numId="13" w16cid:durableId="1557010798">
    <w:abstractNumId w:val="14"/>
  </w:num>
  <w:num w:numId="14" w16cid:durableId="940333518">
    <w:abstractNumId w:val="40"/>
  </w:num>
  <w:num w:numId="15" w16cid:durableId="1892186594">
    <w:abstractNumId w:val="13"/>
  </w:num>
  <w:num w:numId="16" w16cid:durableId="803616491">
    <w:abstractNumId w:val="9"/>
  </w:num>
  <w:num w:numId="17" w16cid:durableId="451024130">
    <w:abstractNumId w:val="37"/>
  </w:num>
  <w:num w:numId="18" w16cid:durableId="652835020">
    <w:abstractNumId w:val="28"/>
  </w:num>
  <w:num w:numId="19" w16cid:durableId="1797865844">
    <w:abstractNumId w:val="23"/>
  </w:num>
  <w:num w:numId="20" w16cid:durableId="892082362">
    <w:abstractNumId w:val="26"/>
  </w:num>
  <w:num w:numId="21" w16cid:durableId="1500802478">
    <w:abstractNumId w:val="20"/>
  </w:num>
  <w:num w:numId="22" w16cid:durableId="17699683">
    <w:abstractNumId w:val="0"/>
  </w:num>
  <w:num w:numId="23" w16cid:durableId="1741247552">
    <w:abstractNumId w:val="38"/>
  </w:num>
  <w:num w:numId="24" w16cid:durableId="1436751634">
    <w:abstractNumId w:val="18"/>
  </w:num>
  <w:num w:numId="25" w16cid:durableId="1319729493">
    <w:abstractNumId w:val="3"/>
  </w:num>
  <w:num w:numId="26" w16cid:durableId="306709013">
    <w:abstractNumId w:val="31"/>
  </w:num>
  <w:num w:numId="27" w16cid:durableId="1152916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600466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818673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547587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4927124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9873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3937458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624726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813750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4619409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2423088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364079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7337860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818679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591319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559341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535273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011427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48391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727281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1845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619596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42EDD"/>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42EDD"/>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B2239"/>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A53DF"/>
    <w:rsid w:val="00CD12B0"/>
    <w:rsid w:val="00D03706"/>
    <w:rsid w:val="00D42797"/>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27D1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30CCDA"/>
  <w15:chartTrackingRefBased/>
  <w15:docId w15:val="{FD353C93-9A36-4824-8F28-073D951BD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279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9B223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4</TotalTime>
  <Pages>9</Pages>
  <Words>3632</Words>
  <Characters>21796</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25378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2024-08-28T12:23:00Z</cp:lastPrinted>
  <dcterms:created xsi:type="dcterms:W3CDTF">2024-08-28T12:19:00Z</dcterms:created>
  <dcterms:modified xsi:type="dcterms:W3CDTF">2024-08-28T12:25:00Z</dcterms:modified>
</cp:coreProperties>
</file>