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DC4BB" w14:textId="77777777" w:rsidR="00D2217B" w:rsidRPr="002A16E2" w:rsidRDefault="00D2217B" w:rsidP="00D2217B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DB0E1CC" w14:textId="77777777" w:rsidR="00D2217B" w:rsidRPr="002A16E2" w:rsidRDefault="00D2217B" w:rsidP="00D221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5D31ADC" w14:textId="77777777" w:rsidR="00D2217B" w:rsidRPr="002A16E2" w:rsidRDefault="00D2217B" w:rsidP="00D221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EBA5C43" w14:textId="77777777" w:rsidR="00D2217B" w:rsidRPr="002A16E2" w:rsidRDefault="00D2217B" w:rsidP="00D2217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725760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38EB9F7" w14:textId="77777777" w:rsidR="00D2217B" w:rsidRPr="00FA50AF" w:rsidRDefault="00D2217B" w:rsidP="00D2217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5812C7F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794CFF6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2FB09AD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3AF0E9D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D04B90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AEFCBCB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C6A2DF3" w14:textId="77777777" w:rsidR="00D2217B" w:rsidRPr="002A16E2" w:rsidRDefault="00D2217B" w:rsidP="00D221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07178D9" w14:textId="77777777" w:rsidR="00D2217B" w:rsidRPr="002A16E2" w:rsidRDefault="00D2217B" w:rsidP="00D2217B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C361829" w14:textId="77777777" w:rsidR="00D2217B" w:rsidRPr="002A16E2" w:rsidRDefault="00D2217B" w:rsidP="00D221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249DC59" w14:textId="77777777" w:rsidR="00D2217B" w:rsidRPr="002A16E2" w:rsidRDefault="00D2217B" w:rsidP="00D221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6971B20" w14:textId="77777777" w:rsidR="00D2217B" w:rsidRPr="002A16E2" w:rsidRDefault="00D2217B" w:rsidP="00D221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DF85778" w14:textId="77777777" w:rsidR="00D2217B" w:rsidRPr="002A16E2" w:rsidRDefault="00D2217B" w:rsidP="00D221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B405CF4" w14:textId="77777777" w:rsidR="00D2217B" w:rsidRPr="002A16E2" w:rsidRDefault="00D2217B" w:rsidP="00D2217B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F3AC59F" w14:textId="77777777" w:rsidR="00D2217B" w:rsidRPr="002A16E2" w:rsidRDefault="00D2217B" w:rsidP="00D2217B">
      <w:pPr>
        <w:ind w:firstLine="3969"/>
        <w:rPr>
          <w:b/>
          <w:sz w:val="22"/>
          <w:szCs w:val="22"/>
        </w:rPr>
      </w:pPr>
    </w:p>
    <w:p w14:paraId="4CBC3B74" w14:textId="01D6D336" w:rsidR="00D2217B" w:rsidRDefault="00D2217B" w:rsidP="00D2217B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BE0AFD" w:rsidRPr="00BE0AFD">
        <w:rPr>
          <w:b/>
          <w:sz w:val="22"/>
          <w:szCs w:val="22"/>
        </w:rPr>
        <w:t>Dostawa stanowiska dydaktyczno-pomiarowego składającego si</w:t>
      </w:r>
      <w:r w:rsidR="00BE0AFD">
        <w:rPr>
          <w:b/>
          <w:sz w:val="22"/>
          <w:szCs w:val="22"/>
        </w:rPr>
        <w:t>ę</w:t>
      </w:r>
      <w:r w:rsidR="00BE0AFD" w:rsidRPr="00BE0AFD">
        <w:rPr>
          <w:b/>
          <w:sz w:val="22"/>
          <w:szCs w:val="22"/>
        </w:rPr>
        <w:t xml:space="preserve"> z silników GTM (w obudowie metalowej </w:t>
      </w:r>
      <w:r w:rsidR="00C84598">
        <w:rPr>
          <w:b/>
          <w:sz w:val="22"/>
          <w:szCs w:val="22"/>
        </w:rPr>
        <w:t>i</w:t>
      </w:r>
      <w:r w:rsidR="00BE0AFD" w:rsidRPr="00BE0AFD">
        <w:rPr>
          <w:b/>
          <w:sz w:val="22"/>
          <w:szCs w:val="22"/>
        </w:rPr>
        <w:t xml:space="preserve"> szklanej) oraz turbiny z automatycznym rozruchem na paliwie JET-A1 z możliwością rozbudowy stanowiska do pracy na paliwie gazowym (wodór) na potrzeby </w:t>
      </w:r>
      <w:proofErr w:type="spellStart"/>
      <w:r w:rsidR="00BE0AFD" w:rsidRPr="00BE0AFD"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373/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C41B10C" w14:textId="77777777" w:rsidR="00D2217B" w:rsidRDefault="00D2217B" w:rsidP="00D2217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320662" w14:textId="77777777" w:rsidR="00D2217B" w:rsidRPr="00483084" w:rsidRDefault="00D2217B" w:rsidP="00D2217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D2B9C2B" w14:textId="77777777" w:rsidR="00D2217B" w:rsidRPr="00483084" w:rsidRDefault="00D2217B" w:rsidP="00D2217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12EACB" w14:textId="77777777" w:rsidR="00D2217B" w:rsidRPr="00483084" w:rsidRDefault="00D2217B" w:rsidP="00D2217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9C67165" w14:textId="77777777" w:rsidR="00D2217B" w:rsidRPr="00483084" w:rsidRDefault="00D2217B" w:rsidP="00D2217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F90F14" w14:textId="77777777" w:rsidR="00D2217B" w:rsidRPr="00483084" w:rsidRDefault="00D2217B" w:rsidP="00D2217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9C42E81" w14:textId="77777777" w:rsidR="00D2217B" w:rsidRPr="00483084" w:rsidRDefault="00D2217B" w:rsidP="00D2217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6390C91" w14:textId="77777777" w:rsidR="00D2217B" w:rsidRPr="00483084" w:rsidRDefault="00D2217B" w:rsidP="00D2217B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5A3DA42" w14:textId="77777777" w:rsidR="00D2217B" w:rsidRPr="00483084" w:rsidRDefault="00D2217B" w:rsidP="00D2217B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29F91009" w14:textId="77777777" w:rsidR="00D2217B" w:rsidRPr="002A16E2" w:rsidRDefault="00D2217B" w:rsidP="00D2217B">
      <w:pPr>
        <w:tabs>
          <w:tab w:val="right" w:pos="9000"/>
        </w:tabs>
        <w:rPr>
          <w:sz w:val="22"/>
          <w:szCs w:val="22"/>
        </w:rPr>
      </w:pPr>
    </w:p>
    <w:p w14:paraId="52E8FF10" w14:textId="77777777" w:rsidR="00D2217B" w:rsidRPr="002A16E2" w:rsidRDefault="00D2217B" w:rsidP="00D2217B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………………..dni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F8DE1D4" w14:textId="77777777" w:rsidR="00D2217B" w:rsidRPr="002A16E2" w:rsidRDefault="00D2217B" w:rsidP="00D2217B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11D53C4" w14:textId="77777777" w:rsidR="00D2217B" w:rsidRPr="002A16E2" w:rsidRDefault="00D2217B" w:rsidP="00D221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D234033" w14:textId="77777777" w:rsidR="00D2217B" w:rsidRDefault="00D2217B" w:rsidP="00D2217B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62AEA2" w14:textId="77777777" w:rsidR="00D2217B" w:rsidRDefault="00D2217B" w:rsidP="00D2217B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0D248FB" w14:textId="77777777" w:rsidR="00D2217B" w:rsidRDefault="00D2217B" w:rsidP="00D2217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E468DA5" w14:textId="77777777" w:rsidR="00D2217B" w:rsidRDefault="00D2217B" w:rsidP="00D221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43B498DB" w14:textId="77777777" w:rsidR="00D2217B" w:rsidRDefault="00D2217B" w:rsidP="00D221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58DFF4" w14:textId="77777777" w:rsidR="00D2217B" w:rsidRDefault="00D2217B" w:rsidP="00D221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69457AD" w14:textId="77777777" w:rsidR="00D2217B" w:rsidRDefault="00D2217B" w:rsidP="00D2217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F45EFE" w14:textId="77777777" w:rsidR="00D2217B" w:rsidRDefault="00D2217B" w:rsidP="00D2217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ED0A44" w14:textId="77777777" w:rsidR="00D2217B" w:rsidRDefault="00D2217B" w:rsidP="00D221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217B" w14:paraId="4236E027" w14:textId="77777777" w:rsidTr="00A02F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FC44B" w14:textId="77777777" w:rsidR="00D2217B" w:rsidRDefault="00D2217B" w:rsidP="00A02F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A592D" w14:textId="77777777" w:rsidR="00D2217B" w:rsidRDefault="00D2217B" w:rsidP="00A02F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20BC459" w14:textId="77777777" w:rsidR="00D2217B" w:rsidRDefault="00D2217B" w:rsidP="00A02F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88297" w14:textId="77777777" w:rsidR="00D2217B" w:rsidRDefault="00D2217B" w:rsidP="00A02F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2217B" w14:paraId="58A5B43D" w14:textId="77777777" w:rsidTr="00A02F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21767" w14:textId="77777777" w:rsidR="00D2217B" w:rsidRDefault="00D2217B" w:rsidP="00A02FC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89F16" w14:textId="77777777" w:rsidR="00D2217B" w:rsidRDefault="00D2217B" w:rsidP="00A02FC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BF293" w14:textId="77777777" w:rsidR="00D2217B" w:rsidRDefault="00D2217B" w:rsidP="00A02FC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D2217B" w14:paraId="1852E81C" w14:textId="77777777" w:rsidTr="00A02F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062E5" w14:textId="77777777" w:rsidR="00D2217B" w:rsidRDefault="00D2217B" w:rsidP="00A02FC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EEA1E" w14:textId="77777777" w:rsidR="00D2217B" w:rsidRDefault="00D2217B" w:rsidP="00A02FC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87591" w14:textId="77777777" w:rsidR="00D2217B" w:rsidRDefault="00D2217B" w:rsidP="00A02FC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3F9F48FF" w14:textId="77777777" w:rsidR="00D2217B" w:rsidRDefault="00D2217B" w:rsidP="00D221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CC03BC5" w14:textId="77777777" w:rsidR="00D2217B" w:rsidRDefault="00D2217B" w:rsidP="00D2217B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55C1EC4D" w14:textId="77777777" w:rsidR="00D2217B" w:rsidRDefault="00D2217B" w:rsidP="00D2217B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0B9329DB" w14:textId="77777777" w:rsidR="00D2217B" w:rsidRDefault="00D2217B" w:rsidP="00D2217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7B96EE8" w14:textId="77777777" w:rsidR="00D2217B" w:rsidRDefault="00D2217B" w:rsidP="00D2217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FE0848A" w14:textId="77777777" w:rsidR="00D2217B" w:rsidRDefault="00D2217B" w:rsidP="00D2217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34955D6" w14:textId="77777777" w:rsidR="00D2217B" w:rsidRDefault="00D2217B" w:rsidP="00D2217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F6EB2F5" w14:textId="77777777" w:rsidR="00D2217B" w:rsidRDefault="00D2217B" w:rsidP="00D221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4D42E07" w14:textId="77777777" w:rsidR="00D2217B" w:rsidRDefault="00D2217B" w:rsidP="00D2217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F6B842" w14:textId="77777777" w:rsidR="00D2217B" w:rsidRDefault="00D2217B" w:rsidP="00D221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6077D3D" w14:textId="77777777" w:rsidR="00D2217B" w:rsidRDefault="00D2217B" w:rsidP="00D2217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85C6F04" w14:textId="77777777" w:rsidR="00D2217B" w:rsidRDefault="00D2217B" w:rsidP="00D2217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D1BCED5" w14:textId="77777777" w:rsidR="00D2217B" w:rsidRDefault="00D2217B" w:rsidP="00D2217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DAAE2C" w14:textId="77777777" w:rsidR="00D2217B" w:rsidRDefault="00D2217B" w:rsidP="00D2217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58C44D" w14:textId="77777777" w:rsidR="00D2217B" w:rsidRDefault="00D2217B" w:rsidP="00D2217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66F6A2F" w14:textId="77777777" w:rsidR="00D2217B" w:rsidRPr="00FB3F21" w:rsidRDefault="00D2217B" w:rsidP="00D2217B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B4946FE" w14:textId="77777777" w:rsidR="00D2217B" w:rsidRPr="0054009D" w:rsidRDefault="00D2217B" w:rsidP="00D2217B"/>
    <w:p w14:paraId="553567C6" w14:textId="77777777" w:rsidR="00D2217B" w:rsidRPr="00963B2E" w:rsidRDefault="00D2217B" w:rsidP="00D2217B"/>
    <w:p w14:paraId="7CDAE72D" w14:textId="77777777" w:rsidR="00D2217B" w:rsidRPr="00CA4E27" w:rsidRDefault="00D2217B" w:rsidP="00D2217B"/>
    <w:p w14:paraId="74E397CA" w14:textId="77777777" w:rsidR="00D2217B" w:rsidRPr="00B07590" w:rsidRDefault="00D2217B" w:rsidP="00D2217B"/>
    <w:p w14:paraId="5A4316B1" w14:textId="77777777" w:rsidR="00D2217B" w:rsidRPr="005E29D4" w:rsidRDefault="00D2217B" w:rsidP="00D2217B"/>
    <w:p w14:paraId="329CF3A2" w14:textId="77777777" w:rsidR="00FE545C" w:rsidRPr="00D2217B" w:rsidRDefault="00FE545C" w:rsidP="00D2217B"/>
    <w:sectPr w:rsidR="00FE545C" w:rsidRPr="00D221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19BF5" w14:textId="77777777" w:rsidR="00A52A57" w:rsidRDefault="00A52A57">
      <w:r>
        <w:separator/>
      </w:r>
    </w:p>
  </w:endnote>
  <w:endnote w:type="continuationSeparator" w:id="0">
    <w:p w14:paraId="51E24A04" w14:textId="77777777" w:rsidR="00A52A57" w:rsidRDefault="00A52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8E9EB" w14:textId="77777777" w:rsidR="00246100" w:rsidRDefault="00246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BF79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2001A" w14:textId="77777777" w:rsidR="00246100" w:rsidRDefault="00246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B52F9" w14:textId="77777777" w:rsidR="00A52A57" w:rsidRDefault="00A52A57">
      <w:r>
        <w:separator/>
      </w:r>
    </w:p>
  </w:footnote>
  <w:footnote w:type="continuationSeparator" w:id="0">
    <w:p w14:paraId="4855DC63" w14:textId="77777777" w:rsidR="00A52A57" w:rsidRDefault="00A52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DFB4C" w14:textId="77777777" w:rsidR="00246100" w:rsidRDefault="00246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2AC0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86CBC" w14:textId="77777777" w:rsidR="00246100" w:rsidRDefault="00246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04422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72801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07929">
    <w:abstractNumId w:val="0"/>
  </w:num>
  <w:num w:numId="4" w16cid:durableId="348258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A5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6100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2A57"/>
    <w:rsid w:val="00A83018"/>
    <w:rsid w:val="00B774DC"/>
    <w:rsid w:val="00BE0AFD"/>
    <w:rsid w:val="00C84598"/>
    <w:rsid w:val="00C969A6"/>
    <w:rsid w:val="00CA53DF"/>
    <w:rsid w:val="00CA7D36"/>
    <w:rsid w:val="00D2217B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02AB0"/>
  <w15:chartTrackingRefBased/>
  <w15:docId w15:val="{CFFE416C-2FF1-4EA2-801E-52DEB3F9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17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513</Words>
  <Characters>4493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2024-08-28T12:16:00Z</cp:lastPrinted>
  <dcterms:created xsi:type="dcterms:W3CDTF">2024-08-28T12:16:00Z</dcterms:created>
  <dcterms:modified xsi:type="dcterms:W3CDTF">2024-08-28T12:16:00Z</dcterms:modified>
</cp:coreProperties>
</file>