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9DC3FFD" w14:textId="77777777" w:rsidR="002B15BF" w:rsidRPr="009475A8" w:rsidRDefault="002B15BF" w:rsidP="002B15BF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618F8302" w14:textId="77777777" w:rsidR="002B15BF" w:rsidRPr="0063626E" w:rsidRDefault="002B15BF" w:rsidP="002B15BF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9A1C31C" w14:textId="77777777" w:rsidR="002B15BF" w:rsidRPr="0063626E" w:rsidRDefault="002B15BF" w:rsidP="002B15B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2DC6EBC7" w14:textId="77777777" w:rsidR="002B15BF" w:rsidRPr="0063626E" w:rsidRDefault="002B15BF" w:rsidP="002B15B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43500CA1" w14:textId="77777777" w:rsidR="002B15BF" w:rsidRPr="0063626E" w:rsidRDefault="002B15BF" w:rsidP="002B15BF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7101666F" w14:textId="77777777" w:rsidR="002B15BF" w:rsidRPr="0063626E" w:rsidRDefault="002B15BF" w:rsidP="002B15BF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5DC3AA62" w14:textId="77777777" w:rsidR="002B15BF" w:rsidRPr="0063626E" w:rsidRDefault="002B15BF" w:rsidP="002B15BF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366C4765" w14:textId="77777777" w:rsidR="002B15BF" w:rsidRPr="0063626E" w:rsidRDefault="002B15BF" w:rsidP="002B15BF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2FBC6B4" w14:textId="77777777" w:rsidR="002B15BF" w:rsidRPr="0063626E" w:rsidRDefault="002B15BF" w:rsidP="002B15BF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4002DF80" w14:textId="77777777" w:rsidR="002B15BF" w:rsidRPr="0063626E" w:rsidRDefault="002B15BF" w:rsidP="002B15BF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494511EF" w14:textId="77777777" w:rsidR="002B15BF" w:rsidRPr="0063626E" w:rsidRDefault="002B15BF" w:rsidP="002B15BF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79CDCEE5" w14:textId="77777777" w:rsidR="002B15BF" w:rsidRPr="0063626E" w:rsidRDefault="002B15BF" w:rsidP="002B15BF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787158F" w14:textId="77777777" w:rsidR="002B15BF" w:rsidRPr="00432E10" w:rsidRDefault="002B15BF" w:rsidP="002B15BF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4452FE38" w14:textId="77777777" w:rsidR="002B15BF" w:rsidRPr="00432E10" w:rsidRDefault="002B15BF" w:rsidP="002B15BF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EEF7A11" w14:textId="77777777" w:rsidR="002B15BF" w:rsidRPr="00432E10" w:rsidRDefault="002B15BF" w:rsidP="002B15BF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042AC236" w14:textId="77777777" w:rsidR="002B15BF" w:rsidRPr="00432E10" w:rsidRDefault="002B15BF" w:rsidP="002B15BF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77693189" w14:textId="3A7337FB" w:rsidR="002B15BF" w:rsidRPr="00432E10" w:rsidRDefault="002B15BF" w:rsidP="002B15BF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445F1D" w:rsidRPr="00BE0AFD">
        <w:rPr>
          <w:b/>
        </w:rPr>
        <w:t>Dostawa stanowiska dydaktyczno-pomiarowego składającego si</w:t>
      </w:r>
      <w:r w:rsidR="00445F1D">
        <w:rPr>
          <w:b/>
        </w:rPr>
        <w:t>ę</w:t>
      </w:r>
      <w:r w:rsidR="00445F1D" w:rsidRPr="00BE0AFD">
        <w:rPr>
          <w:b/>
        </w:rPr>
        <w:t xml:space="preserve"> z silników GTM (w obudowie metalowej </w:t>
      </w:r>
      <w:r w:rsidR="00445F1D">
        <w:rPr>
          <w:b/>
        </w:rPr>
        <w:t>i</w:t>
      </w:r>
      <w:r w:rsidR="00445F1D" w:rsidRPr="00BE0AFD">
        <w:rPr>
          <w:b/>
        </w:rPr>
        <w:t xml:space="preserve"> szklanej) oraz turbiny z automatycznym rozruchem na paliwie JET-A1 z możliwością rozbudowy stanowiska do pracy na paliwie gazowym (wodór) na potrzeby </w:t>
      </w:r>
      <w:proofErr w:type="spellStart"/>
      <w:r w:rsidR="00445F1D" w:rsidRPr="00BE0AFD">
        <w:rPr>
          <w:b/>
        </w:rPr>
        <w:t>WIMiR</w:t>
      </w:r>
      <w:proofErr w:type="spellEnd"/>
      <w:r w:rsidRPr="00432E10">
        <w:rPr>
          <w:rFonts w:eastAsia="Times New Roman" w:cs="Calibri"/>
          <w:lang w:eastAsia="pl-PL"/>
        </w:rPr>
        <w:t>,</w:t>
      </w:r>
      <w:r>
        <w:rPr>
          <w:rFonts w:eastAsia="Times New Roman" w:cs="Calibri"/>
          <w:lang w:eastAsia="pl-PL"/>
        </w:rPr>
        <w:t xml:space="preserve"> nr sprawy: </w:t>
      </w:r>
      <w:r w:rsidRPr="00702A8D">
        <w:rPr>
          <w:rFonts w:eastAsia="Times New Roman" w:cs="Calibri"/>
          <w:b/>
          <w:bCs/>
          <w:lang w:eastAsia="pl-PL"/>
        </w:rPr>
        <w:t>DE-dzp.272-</w:t>
      </w:r>
      <w:r w:rsidR="00445F1D">
        <w:rPr>
          <w:rFonts w:eastAsia="Times New Roman" w:cs="Calibri"/>
          <w:b/>
          <w:bCs/>
          <w:lang w:eastAsia="pl-PL"/>
        </w:rPr>
        <w:t>44</w:t>
      </w:r>
      <w:r w:rsidRPr="00702A8D">
        <w:rPr>
          <w:rFonts w:eastAsia="Times New Roman" w:cs="Calibri"/>
          <w:b/>
          <w:bCs/>
          <w:lang w:eastAsia="pl-PL"/>
        </w:rPr>
        <w:t>3/24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199E3D26" w14:textId="77777777" w:rsidR="002B15BF" w:rsidRPr="00432E10" w:rsidRDefault="002B15BF" w:rsidP="002B15BF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669C8F54" w14:textId="77777777" w:rsidR="002B15BF" w:rsidRPr="00432E10" w:rsidRDefault="002B15BF" w:rsidP="002B15B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F337005" w14:textId="77777777" w:rsidR="002B15BF" w:rsidRPr="00432E10" w:rsidRDefault="002B15BF" w:rsidP="002B15B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135D35E1" w14:textId="77777777" w:rsidR="002B15BF" w:rsidRPr="00432E10" w:rsidRDefault="002B15BF" w:rsidP="002B15B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79E8A5D8" w14:textId="77777777" w:rsidR="002B15BF" w:rsidRPr="00432E10" w:rsidRDefault="002B15BF" w:rsidP="002B15B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4750366D" w14:textId="77777777" w:rsidR="002B15BF" w:rsidRPr="00432E10" w:rsidRDefault="002B15BF" w:rsidP="002B15B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6B44CF62" w14:textId="77777777" w:rsidR="002B15BF" w:rsidRPr="00432E10" w:rsidRDefault="002B15BF" w:rsidP="002B15BF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9D4CFFF" w14:textId="77777777" w:rsidR="002B15BF" w:rsidRPr="00432E10" w:rsidRDefault="002B15BF" w:rsidP="002B15BF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1814E410" w14:textId="77777777" w:rsidR="002B15BF" w:rsidRPr="00432E10" w:rsidRDefault="002B15BF" w:rsidP="002B15B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671D0AE0" w14:textId="7137722B" w:rsidR="005103B9" w:rsidRPr="002B15BF" w:rsidRDefault="002B15BF" w:rsidP="00445F1D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2B15BF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E24900A" w14:textId="77777777" w:rsidR="002A3157" w:rsidRDefault="002A3157" w:rsidP="0038231F">
      <w:pPr>
        <w:spacing w:after="0" w:line="240" w:lineRule="auto"/>
      </w:pPr>
      <w:r>
        <w:separator/>
      </w:r>
    </w:p>
  </w:endnote>
  <w:endnote w:type="continuationSeparator" w:id="0">
    <w:p w14:paraId="39037EF7" w14:textId="77777777" w:rsidR="002A3157" w:rsidRDefault="002A315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BB31F9" w14:textId="77777777" w:rsidR="00056F7C" w:rsidRDefault="00056F7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51C19AB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72117688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B820950" w14:textId="77777777" w:rsidR="00056F7C" w:rsidRDefault="00056F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8D2EA38" w14:textId="77777777" w:rsidR="002A3157" w:rsidRDefault="002A3157" w:rsidP="0038231F">
      <w:pPr>
        <w:spacing w:after="0" w:line="240" w:lineRule="auto"/>
      </w:pPr>
      <w:r>
        <w:separator/>
      </w:r>
    </w:p>
  </w:footnote>
  <w:footnote w:type="continuationSeparator" w:id="0">
    <w:p w14:paraId="1238C9D0" w14:textId="77777777" w:rsidR="002A3157" w:rsidRDefault="002A3157" w:rsidP="0038231F">
      <w:pPr>
        <w:spacing w:after="0" w:line="240" w:lineRule="auto"/>
      </w:pPr>
      <w:r>
        <w:continuationSeparator/>
      </w:r>
    </w:p>
  </w:footnote>
  <w:footnote w:id="1">
    <w:p w14:paraId="07C19C34" w14:textId="77777777" w:rsidR="002B15BF" w:rsidRDefault="002B15BF" w:rsidP="002B15B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29922799" w14:textId="77777777" w:rsidR="002B15BF" w:rsidRDefault="002B15BF" w:rsidP="002B15B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E44B907" w14:textId="77777777" w:rsidR="00056F7C" w:rsidRDefault="00056F7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96E79C" w14:textId="77777777" w:rsidR="00056F7C" w:rsidRDefault="00056F7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C1CDDA" w14:textId="77777777" w:rsidR="00056F7C" w:rsidRDefault="00056F7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11881752">
    <w:abstractNumId w:val="7"/>
  </w:num>
  <w:num w:numId="2" w16cid:durableId="1382898233">
    <w:abstractNumId w:val="0"/>
  </w:num>
  <w:num w:numId="3" w16cid:durableId="2009552499">
    <w:abstractNumId w:val="6"/>
  </w:num>
  <w:num w:numId="4" w16cid:durableId="1269583729">
    <w:abstractNumId w:val="9"/>
  </w:num>
  <w:num w:numId="5" w16cid:durableId="1686784937">
    <w:abstractNumId w:val="8"/>
  </w:num>
  <w:num w:numId="6" w16cid:durableId="1485127922">
    <w:abstractNumId w:val="5"/>
  </w:num>
  <w:num w:numId="7" w16cid:durableId="1293051832">
    <w:abstractNumId w:val="1"/>
  </w:num>
  <w:num w:numId="8" w16cid:durableId="1028723929">
    <w:abstractNumId w:val="3"/>
  </w:num>
  <w:num w:numId="9" w16cid:durableId="101806730">
    <w:abstractNumId w:val="2"/>
  </w:num>
  <w:num w:numId="10" w16cid:durableId="1733234076">
    <w:abstractNumId w:val="4"/>
  </w:num>
  <w:num w:numId="11" w16cid:durableId="13564642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A3157"/>
    <w:rsid w:val="00023477"/>
    <w:rsid w:val="000247FF"/>
    <w:rsid w:val="00025C8D"/>
    <w:rsid w:val="000303EE"/>
    <w:rsid w:val="00056F7C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A3157"/>
    <w:rsid w:val="002B15BF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45F1D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A53DF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A6A1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934D744"/>
  <w15:chartTrackingRefBased/>
  <w15:docId w15:val="{B2A3D270-D6CF-4632-914B-CE35DA5FBA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B15BF"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336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2024-08-28T12:18:00Z</cp:lastPrinted>
  <dcterms:created xsi:type="dcterms:W3CDTF">2024-08-28T12:17:00Z</dcterms:created>
  <dcterms:modified xsi:type="dcterms:W3CDTF">2024-08-28T12:18:00Z</dcterms:modified>
</cp:coreProperties>
</file>