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156875C4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A40EDD">
        <w:rPr>
          <w:rFonts w:ascii="Arial" w:hAnsi="Arial" w:cs="Arial"/>
          <w:b/>
        </w:rPr>
        <w:t>4</w:t>
      </w:r>
      <w:r w:rsidR="00591B74">
        <w:rPr>
          <w:rFonts w:ascii="Arial" w:hAnsi="Arial" w:cs="Arial"/>
          <w:b/>
        </w:rPr>
        <w:t>50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5FB7C872" w:rsidR="00F90CD1" w:rsidRPr="00ED2EDD" w:rsidRDefault="00591B74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591B74">
        <w:rPr>
          <w:rFonts w:ascii="Arial" w:hAnsi="Arial" w:cs="Arial"/>
          <w:b/>
          <w:iCs/>
          <w:sz w:val="20"/>
          <w:szCs w:val="20"/>
        </w:rPr>
        <w:t>Wyposażenie Laboratorium Dydaktycznego WMN w stanowisko do pomiaru podatności magnetycznej metodą wagową DE-dzp.272-450/24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428071" w14:textId="77777777" w:rsidR="0074543B" w:rsidRDefault="0074543B" w:rsidP="0038231F">
      <w:pPr>
        <w:spacing w:after="0" w:line="240" w:lineRule="auto"/>
      </w:pPr>
      <w:r>
        <w:separator/>
      </w:r>
    </w:p>
  </w:endnote>
  <w:endnote w:type="continuationSeparator" w:id="0">
    <w:p w14:paraId="47A8937C" w14:textId="77777777" w:rsidR="0074543B" w:rsidRDefault="007454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AC4ACE" w14:textId="77777777" w:rsidR="0074543B" w:rsidRDefault="0074543B" w:rsidP="0038231F">
      <w:pPr>
        <w:spacing w:after="0" w:line="240" w:lineRule="auto"/>
      </w:pPr>
      <w:r>
        <w:separator/>
      </w:r>
    </w:p>
  </w:footnote>
  <w:footnote w:type="continuationSeparator" w:id="0">
    <w:p w14:paraId="73E4E02A" w14:textId="77777777" w:rsidR="0074543B" w:rsidRDefault="0074543B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5473D"/>
    <w:rsid w:val="00061107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83D8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91B74"/>
    <w:rsid w:val="005B11F3"/>
    <w:rsid w:val="005B49AC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30FD"/>
    <w:rsid w:val="00665AF4"/>
    <w:rsid w:val="006676AE"/>
    <w:rsid w:val="006A3A1F"/>
    <w:rsid w:val="006A52B6"/>
    <w:rsid w:val="006B53D6"/>
    <w:rsid w:val="006D2B88"/>
    <w:rsid w:val="006F0034"/>
    <w:rsid w:val="006F3D32"/>
    <w:rsid w:val="00706CF4"/>
    <w:rsid w:val="00710937"/>
    <w:rsid w:val="007118F0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A5AF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155E7"/>
    <w:rsid w:val="00C2406D"/>
    <w:rsid w:val="00C242DF"/>
    <w:rsid w:val="00C37715"/>
    <w:rsid w:val="00C4103F"/>
    <w:rsid w:val="00C57DEB"/>
    <w:rsid w:val="00C62F57"/>
    <w:rsid w:val="00C737A7"/>
    <w:rsid w:val="00C81012"/>
    <w:rsid w:val="00C86421"/>
    <w:rsid w:val="00C909B9"/>
    <w:rsid w:val="00CC6EB2"/>
    <w:rsid w:val="00CC750A"/>
    <w:rsid w:val="00CD0851"/>
    <w:rsid w:val="00CD4DD1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EDD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825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2016-07-26T10:32:00Z</cp:lastPrinted>
  <dcterms:created xsi:type="dcterms:W3CDTF">2024-08-21T05:48:00Z</dcterms:created>
  <dcterms:modified xsi:type="dcterms:W3CDTF">2024-08-21T11:02:00Z</dcterms:modified>
</cp:coreProperties>
</file>